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AE05E" w14:textId="0D15F891" w:rsidR="00C41C91" w:rsidRDefault="00C41C91" w:rsidP="00EC4291">
      <w:pPr>
        <w:spacing w:line="240" w:lineRule="auto"/>
        <w:jc w:val="center"/>
        <w:rPr>
          <w:b/>
          <w:color w:val="auto"/>
          <w:sz w:val="22"/>
          <w:szCs w:val="22"/>
          <w:lang w:val="en-ZA"/>
        </w:rPr>
      </w:pPr>
    </w:p>
    <w:p w14:paraId="728E33F6" w14:textId="71513CDE" w:rsidR="007A06E5" w:rsidRDefault="007A06E5" w:rsidP="00EC4291">
      <w:pPr>
        <w:spacing w:line="240" w:lineRule="auto"/>
        <w:jc w:val="center"/>
        <w:rPr>
          <w:b/>
          <w:color w:val="auto"/>
          <w:sz w:val="22"/>
          <w:szCs w:val="22"/>
          <w:lang w:val="en-ZA"/>
        </w:rPr>
      </w:pPr>
    </w:p>
    <w:p w14:paraId="546C5EF3" w14:textId="1E1E1A61" w:rsidR="00480CB8" w:rsidRDefault="00480CB8" w:rsidP="00EC4291">
      <w:pPr>
        <w:spacing w:line="240" w:lineRule="auto"/>
        <w:jc w:val="center"/>
        <w:rPr>
          <w:b/>
          <w:color w:val="auto"/>
          <w:sz w:val="44"/>
          <w:szCs w:val="44"/>
          <w:lang w:val="en-ZA"/>
        </w:rPr>
      </w:pPr>
    </w:p>
    <w:p w14:paraId="5C837069" w14:textId="124AB181" w:rsidR="00480CB8" w:rsidRDefault="00480CB8" w:rsidP="00EC4291">
      <w:pPr>
        <w:spacing w:line="240" w:lineRule="auto"/>
        <w:jc w:val="center"/>
        <w:rPr>
          <w:b/>
          <w:color w:val="auto"/>
          <w:sz w:val="44"/>
          <w:szCs w:val="44"/>
          <w:lang w:val="en-ZA"/>
        </w:rPr>
      </w:pPr>
    </w:p>
    <w:p w14:paraId="56D6AE2F" w14:textId="0AC734D4" w:rsidR="007A06E5" w:rsidRDefault="007A06E5" w:rsidP="00EC4291">
      <w:pPr>
        <w:spacing w:line="240" w:lineRule="auto"/>
        <w:jc w:val="center"/>
        <w:rPr>
          <w:b/>
          <w:color w:val="auto"/>
          <w:sz w:val="44"/>
          <w:szCs w:val="44"/>
          <w:lang w:val="en-ZA"/>
        </w:rPr>
      </w:pPr>
    </w:p>
    <w:p w14:paraId="04E52EEC" w14:textId="1288F145" w:rsidR="00480CB8" w:rsidRDefault="00480CB8" w:rsidP="00EC4291">
      <w:pPr>
        <w:spacing w:line="240" w:lineRule="auto"/>
        <w:jc w:val="center"/>
        <w:rPr>
          <w:b/>
          <w:color w:val="auto"/>
          <w:sz w:val="44"/>
          <w:szCs w:val="44"/>
          <w:lang w:val="en-ZA"/>
        </w:rPr>
      </w:pPr>
    </w:p>
    <w:p w14:paraId="6745D226" w14:textId="7AAA18D8" w:rsidR="00480CB8" w:rsidRDefault="00480CB8" w:rsidP="00EC4291">
      <w:pPr>
        <w:spacing w:line="240" w:lineRule="auto"/>
        <w:jc w:val="center"/>
        <w:rPr>
          <w:b/>
          <w:color w:val="auto"/>
          <w:sz w:val="44"/>
          <w:szCs w:val="44"/>
          <w:lang w:val="en-ZA"/>
        </w:rPr>
      </w:pPr>
    </w:p>
    <w:p w14:paraId="79340D55" w14:textId="6E764232" w:rsidR="00531D4B" w:rsidRDefault="00531D4B" w:rsidP="00121328">
      <w:pPr>
        <w:spacing w:line="240" w:lineRule="auto"/>
        <w:rPr>
          <w:b/>
          <w:color w:val="auto"/>
          <w:sz w:val="22"/>
          <w:szCs w:val="22"/>
          <w:lang w:val="en-ZA"/>
        </w:rPr>
      </w:pPr>
    </w:p>
    <w:p w14:paraId="5CF05F87" w14:textId="0B883409" w:rsidR="00531D4B" w:rsidRDefault="00531D4B" w:rsidP="00121328">
      <w:pPr>
        <w:spacing w:line="240" w:lineRule="auto"/>
        <w:rPr>
          <w:b/>
          <w:color w:val="auto"/>
          <w:sz w:val="22"/>
          <w:szCs w:val="22"/>
          <w:lang w:val="en-ZA"/>
        </w:rPr>
      </w:pPr>
    </w:p>
    <w:p w14:paraId="0C8DB34F" w14:textId="5E8FCA40" w:rsidR="00531D4B" w:rsidRDefault="00531D4B" w:rsidP="00121328">
      <w:pPr>
        <w:spacing w:line="240" w:lineRule="auto"/>
        <w:rPr>
          <w:b/>
          <w:color w:val="auto"/>
          <w:sz w:val="22"/>
          <w:szCs w:val="22"/>
          <w:lang w:val="en-ZA"/>
        </w:rPr>
      </w:pPr>
    </w:p>
    <w:p w14:paraId="33249B71" w14:textId="77777777" w:rsidR="00531D4B" w:rsidRDefault="00531D4B" w:rsidP="00121328">
      <w:pPr>
        <w:spacing w:line="240" w:lineRule="auto"/>
        <w:rPr>
          <w:b/>
          <w:color w:val="auto"/>
          <w:sz w:val="22"/>
          <w:szCs w:val="22"/>
          <w:lang w:val="en-ZA"/>
        </w:rPr>
      </w:pPr>
    </w:p>
    <w:p w14:paraId="1E6C0B4E" w14:textId="0F5397B1" w:rsidR="00531D4B" w:rsidRDefault="00531D4B" w:rsidP="00121328">
      <w:pPr>
        <w:spacing w:line="240" w:lineRule="auto"/>
        <w:rPr>
          <w:b/>
          <w:color w:val="auto"/>
          <w:sz w:val="22"/>
          <w:szCs w:val="22"/>
          <w:lang w:val="en-ZA"/>
        </w:rPr>
      </w:pPr>
    </w:p>
    <w:p w14:paraId="31FA6D3A" w14:textId="20282DBA" w:rsidR="00531D4B" w:rsidRDefault="00531D4B" w:rsidP="00121328">
      <w:pPr>
        <w:spacing w:line="240" w:lineRule="auto"/>
        <w:rPr>
          <w:b/>
          <w:color w:val="auto"/>
          <w:sz w:val="22"/>
          <w:szCs w:val="22"/>
          <w:lang w:val="en-ZA"/>
        </w:rPr>
      </w:pPr>
    </w:p>
    <w:p w14:paraId="6F3D2541" w14:textId="52869B14" w:rsidR="00531D4B" w:rsidRDefault="00531D4B" w:rsidP="00121328">
      <w:pPr>
        <w:spacing w:line="240" w:lineRule="auto"/>
        <w:rPr>
          <w:b/>
          <w:color w:val="auto"/>
          <w:sz w:val="22"/>
          <w:szCs w:val="22"/>
          <w:lang w:val="en-ZA"/>
        </w:rPr>
      </w:pPr>
    </w:p>
    <w:p w14:paraId="17CB30FE" w14:textId="77777777" w:rsidR="00531D4B" w:rsidRDefault="00531D4B" w:rsidP="00121328">
      <w:pPr>
        <w:spacing w:line="240" w:lineRule="auto"/>
        <w:rPr>
          <w:b/>
          <w:color w:val="auto"/>
          <w:sz w:val="22"/>
          <w:szCs w:val="22"/>
          <w:lang w:val="en-ZA"/>
        </w:rPr>
      </w:pPr>
    </w:p>
    <w:p w14:paraId="692335D8" w14:textId="11C5CE26" w:rsidR="00531D4B" w:rsidRDefault="00531D4B" w:rsidP="00121328">
      <w:pPr>
        <w:spacing w:line="240" w:lineRule="auto"/>
        <w:rPr>
          <w:b/>
          <w:color w:val="auto"/>
          <w:sz w:val="22"/>
          <w:szCs w:val="22"/>
          <w:lang w:val="en-ZA"/>
        </w:rPr>
      </w:pPr>
    </w:p>
    <w:p w14:paraId="06D59ACE" w14:textId="5EEC10B2" w:rsidR="00531D4B" w:rsidRDefault="00531D4B" w:rsidP="00121328">
      <w:pPr>
        <w:spacing w:line="240" w:lineRule="auto"/>
        <w:rPr>
          <w:b/>
          <w:color w:val="auto"/>
          <w:sz w:val="22"/>
          <w:szCs w:val="22"/>
          <w:lang w:val="en-ZA"/>
        </w:rPr>
      </w:pPr>
    </w:p>
    <w:p w14:paraId="1AB44430" w14:textId="77777777" w:rsidR="00F4641F" w:rsidRPr="005C3C82" w:rsidRDefault="00D042B4" w:rsidP="005C3C82">
      <w:pPr>
        <w:rPr>
          <w:rFonts w:cstheme="minorHAnsi"/>
          <w:b/>
          <w:sz w:val="22"/>
          <w:szCs w:val="22"/>
          <w:lang w:val="en-ZA"/>
        </w:rPr>
      </w:pPr>
      <w:r>
        <w:rPr>
          <w:b/>
          <w:noProof/>
          <w:color w:val="auto"/>
          <w:sz w:val="22"/>
          <w:szCs w:val="22"/>
          <w:lang w:val="en-ZA"/>
        </w:rPr>
        <mc:AlternateContent>
          <mc:Choice Requires="wps">
            <w:drawing>
              <wp:anchor distT="0" distB="0" distL="114300" distR="114300" simplePos="0" relativeHeight="251658240" behindDoc="0" locked="0" layoutInCell="1" allowOverlap="1" wp14:anchorId="6ADCA6EF" wp14:editId="4A470CF2">
                <wp:simplePos x="0" y="0"/>
                <wp:positionH relativeFrom="column">
                  <wp:posOffset>2727960</wp:posOffset>
                </wp:positionH>
                <wp:positionV relativeFrom="paragraph">
                  <wp:posOffset>3072130</wp:posOffset>
                </wp:positionV>
                <wp:extent cx="3546158" cy="1295400"/>
                <wp:effectExtent l="0" t="0" r="16510" b="19050"/>
                <wp:wrapNone/>
                <wp:docPr id="1" name="Rectangle 1"/>
                <wp:cNvGraphicFramePr/>
                <a:graphic xmlns:a="http://schemas.openxmlformats.org/drawingml/2006/main">
                  <a:graphicData uri="http://schemas.microsoft.com/office/word/2010/wordprocessingShape">
                    <wps:wsp>
                      <wps:cNvSpPr/>
                      <wps:spPr>
                        <a:xfrm>
                          <a:off x="0" y="0"/>
                          <a:ext cx="3546158" cy="1295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txbx>
                        <w:txbxContent>
                          <w:p w14:paraId="713C6578" w14:textId="6A701CED" w:rsidR="00DE5536" w:rsidRDefault="0073262F" w:rsidP="00FF2FE7">
                            <w:pPr>
                              <w:spacing w:line="256" w:lineRule="auto"/>
                              <w:jc w:val="center"/>
                              <w:rPr>
                                <w:rFonts w:eastAsia="Calibri" w:hAnsi="Calibri" w:cs="Calibri"/>
                                <w:b/>
                                <w:bCs/>
                                <w:color w:val="000000"/>
                                <w:sz w:val="40"/>
                                <w:szCs w:val="40"/>
                              </w:rPr>
                            </w:pPr>
                            <w:r>
                              <w:rPr>
                                <w:rFonts w:eastAsia="Calibri" w:hAnsi="Calibri" w:cs="Calibri"/>
                                <w:b/>
                                <w:bCs/>
                                <w:color w:val="000000"/>
                                <w:sz w:val="40"/>
                                <w:szCs w:val="40"/>
                              </w:rPr>
                              <w:t xml:space="preserve">Proposed </w:t>
                            </w:r>
                            <w:r w:rsidR="00DE5536" w:rsidRPr="0073262F">
                              <w:rPr>
                                <w:rFonts w:eastAsia="Calibri" w:hAnsi="Calibri" w:cs="Calibri"/>
                                <w:b/>
                                <w:bCs/>
                                <w:color w:val="000000"/>
                                <w:sz w:val="40"/>
                                <w:szCs w:val="40"/>
                              </w:rPr>
                              <w:t xml:space="preserve">Amendments to the JSE </w:t>
                            </w:r>
                            <w:r w:rsidR="00FF2FE7" w:rsidRPr="0073262F">
                              <w:rPr>
                                <w:rFonts w:eastAsia="Calibri" w:hAnsi="Calibri" w:cs="Calibri"/>
                                <w:b/>
                                <w:bCs/>
                                <w:color w:val="000000"/>
                                <w:sz w:val="40"/>
                                <w:szCs w:val="40"/>
                              </w:rPr>
                              <w:t>Corporate Action Timetables</w:t>
                            </w:r>
                          </w:p>
                          <w:p w14:paraId="51DB490A" w14:textId="396E0390" w:rsidR="00E77762" w:rsidRPr="00E77762" w:rsidRDefault="007C07B4" w:rsidP="00FF2FE7">
                            <w:pPr>
                              <w:spacing w:line="256" w:lineRule="auto"/>
                              <w:jc w:val="center"/>
                              <w:rPr>
                                <w:rFonts w:eastAsia="Calibri" w:hAnsi="Calibri" w:cs="Calibri"/>
                                <w:b/>
                                <w:bCs/>
                                <w:color w:val="000000"/>
                                <w:sz w:val="24"/>
                              </w:rPr>
                            </w:pPr>
                            <w:r>
                              <w:rPr>
                                <w:rFonts w:eastAsia="Calibri" w:hAnsi="Calibri" w:cs="Calibri"/>
                                <w:b/>
                                <w:bCs/>
                                <w:color w:val="000000"/>
                                <w:sz w:val="24"/>
                              </w:rPr>
                              <w:t xml:space="preserve">May </w:t>
                            </w:r>
                            <w:r w:rsidR="00E77762" w:rsidRPr="00E77762">
                              <w:rPr>
                                <w:rFonts w:eastAsia="Calibri" w:hAnsi="Calibri" w:cs="Calibri"/>
                                <w:b/>
                                <w:bCs/>
                                <w:color w:val="000000"/>
                                <w:sz w:val="24"/>
                              </w:rPr>
                              <w:t>2025</w:t>
                            </w:r>
                          </w:p>
                          <w:p w14:paraId="787893A4" w14:textId="77777777" w:rsidR="00E77762" w:rsidRPr="0073262F" w:rsidRDefault="00E77762" w:rsidP="00FF2FE7">
                            <w:pPr>
                              <w:spacing w:line="256" w:lineRule="auto"/>
                              <w:jc w:val="center"/>
                              <w:rPr>
                                <w:rFonts w:eastAsia="Calibri" w:hAnsi="Calibri" w:cs="Calibri"/>
                                <w:b/>
                                <w:bCs/>
                                <w:color w:val="000000"/>
                                <w:sz w:val="40"/>
                                <w:szCs w:val="40"/>
                              </w:rPr>
                            </w:pPr>
                          </w:p>
                          <w:p w14:paraId="2906D758" w14:textId="380DB8B9" w:rsidR="00DE5536" w:rsidRPr="00DE5536" w:rsidRDefault="00FF2FE7">
                            <w:pPr>
                              <w:spacing w:line="256" w:lineRule="auto"/>
                              <w:jc w:val="center"/>
                              <w:rPr>
                                <w:rFonts w:eastAsia="Calibri" w:hAnsi="Calibri" w:cs="Calibri"/>
                                <w:b/>
                                <w:bCs/>
                                <w:color w:val="000000"/>
                                <w:sz w:val="28"/>
                                <w:szCs w:val="28"/>
                              </w:rPr>
                            </w:pPr>
                            <w:r>
                              <w:rPr>
                                <w:rFonts w:eastAsia="Calibri" w:hAnsi="Calibri" w:cs="Calibri"/>
                                <w:b/>
                                <w:bCs/>
                                <w:color w:val="000000"/>
                                <w:sz w:val="28"/>
                                <w:szCs w:val="28"/>
                              </w:rPr>
                              <w:t>April</w:t>
                            </w:r>
                            <w:r w:rsidR="00DE5536" w:rsidRPr="00DE5536">
                              <w:rPr>
                                <w:rFonts w:eastAsia="Calibri" w:hAnsi="Calibri" w:cs="Calibri"/>
                                <w:b/>
                                <w:bCs/>
                                <w:color w:val="000000"/>
                                <w:sz w:val="28"/>
                                <w:szCs w:val="28"/>
                              </w:rPr>
                              <w:t xml:space="preserve"> 2024</w:t>
                            </w:r>
                          </w:p>
                        </w:txbxContent>
                      </wps:txbx>
                      <wps:bodyPr spcFirstLastPara="0" wrap="square" lIns="72000" tIns="36000" rIns="72000" bIns="36000" anchor="ctr">
                        <a:noAutofit/>
                      </wps:bodyPr>
                    </wps:wsp>
                  </a:graphicData>
                </a:graphic>
                <wp14:sizeRelH relativeFrom="margin">
                  <wp14:pctWidth>0</wp14:pctWidth>
                </wp14:sizeRelH>
                <wp14:sizeRelV relativeFrom="margin">
                  <wp14:pctHeight>0</wp14:pctHeight>
                </wp14:sizeRelV>
              </wp:anchor>
            </w:drawing>
          </mc:Choice>
          <mc:Fallback>
            <w:pict>
              <v:rect w14:anchorId="6ADCA6EF" id="Rectangle 1" o:spid="_x0000_s1026" style="position:absolute;left:0;text-align:left;margin-left:214.8pt;margin-top:241.9pt;width:279.25pt;height:1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" fillcolor="white [3212]" strokecolor="white [3212]" strokeweight="2pt">
                <v:textbox inset="2mm,1mm,2mm,1mm">
                  <w:txbxContent>
                    <w:p w14:paraId="713C6578" w14:textId="6A701CED" w:rsidR="00DE5536" w:rsidRDefault="0073262F" w:rsidP="00FF2FE7">
                      <w:pPr>
                        <w:spacing w:line="256" w:lineRule="auto"/>
                        <w:jc w:val="center"/>
                        <w:rPr>
                          <w:rFonts w:eastAsia="Calibri" w:hAnsi="Calibri" w:cs="Calibri"/>
                          <w:b/>
                          <w:bCs/>
                          <w:color w:val="000000"/>
                          <w:sz w:val="40"/>
                          <w:szCs w:val="40"/>
                        </w:rPr>
                      </w:pPr>
                      <w:r>
                        <w:rPr>
                          <w:rFonts w:eastAsia="Calibri" w:hAnsi="Calibri" w:cs="Calibri"/>
                          <w:b/>
                          <w:bCs/>
                          <w:color w:val="000000"/>
                          <w:sz w:val="40"/>
                          <w:szCs w:val="40"/>
                        </w:rPr>
                        <w:t xml:space="preserve">Proposed </w:t>
                      </w:r>
                      <w:r w:rsidR="00DE5536" w:rsidRPr="0073262F">
                        <w:rPr>
                          <w:rFonts w:eastAsia="Calibri" w:hAnsi="Calibri" w:cs="Calibri"/>
                          <w:b/>
                          <w:bCs/>
                          <w:color w:val="000000"/>
                          <w:sz w:val="40"/>
                          <w:szCs w:val="40"/>
                        </w:rPr>
                        <w:t xml:space="preserve">Amendments to the JSE </w:t>
                      </w:r>
                      <w:r w:rsidR="00FF2FE7" w:rsidRPr="0073262F">
                        <w:rPr>
                          <w:rFonts w:eastAsia="Calibri" w:hAnsi="Calibri" w:cs="Calibri"/>
                          <w:b/>
                          <w:bCs/>
                          <w:color w:val="000000"/>
                          <w:sz w:val="40"/>
                          <w:szCs w:val="40"/>
                        </w:rPr>
                        <w:t>Corporate Action Timetables</w:t>
                      </w:r>
                    </w:p>
                    <w:p w14:paraId="51DB490A" w14:textId="396E0390" w:rsidR="00E77762" w:rsidRPr="00E77762" w:rsidRDefault="007C07B4" w:rsidP="00FF2FE7">
                      <w:pPr>
                        <w:spacing w:line="256" w:lineRule="auto"/>
                        <w:jc w:val="center"/>
                        <w:rPr>
                          <w:rFonts w:eastAsia="Calibri" w:hAnsi="Calibri" w:cs="Calibri"/>
                          <w:b/>
                          <w:bCs/>
                          <w:color w:val="000000"/>
                          <w:sz w:val="24"/>
                        </w:rPr>
                      </w:pPr>
                      <w:r>
                        <w:rPr>
                          <w:rFonts w:eastAsia="Calibri" w:hAnsi="Calibri" w:cs="Calibri"/>
                          <w:b/>
                          <w:bCs/>
                          <w:color w:val="000000"/>
                          <w:sz w:val="24"/>
                        </w:rPr>
                        <w:t xml:space="preserve">May </w:t>
                      </w:r>
                      <w:r w:rsidR="00E77762" w:rsidRPr="00E77762">
                        <w:rPr>
                          <w:rFonts w:eastAsia="Calibri" w:hAnsi="Calibri" w:cs="Calibri"/>
                          <w:b/>
                          <w:bCs/>
                          <w:color w:val="000000"/>
                          <w:sz w:val="24"/>
                        </w:rPr>
                        <w:t>2025</w:t>
                      </w:r>
                    </w:p>
                    <w:p w14:paraId="787893A4" w14:textId="77777777" w:rsidR="00E77762" w:rsidRPr="0073262F" w:rsidRDefault="00E77762" w:rsidP="00FF2FE7">
                      <w:pPr>
                        <w:spacing w:line="256" w:lineRule="auto"/>
                        <w:jc w:val="center"/>
                        <w:rPr>
                          <w:rFonts w:eastAsia="Calibri" w:hAnsi="Calibri" w:cs="Calibri"/>
                          <w:b/>
                          <w:bCs/>
                          <w:color w:val="000000"/>
                          <w:sz w:val="40"/>
                          <w:szCs w:val="40"/>
                        </w:rPr>
                      </w:pPr>
                    </w:p>
                    <w:p w14:paraId="2906D758" w14:textId="380DB8B9" w:rsidR="00DE5536" w:rsidRPr="00DE5536" w:rsidRDefault="00FF2FE7">
                      <w:pPr>
                        <w:spacing w:line="256" w:lineRule="auto"/>
                        <w:jc w:val="center"/>
                        <w:rPr>
                          <w:rFonts w:eastAsia="Calibri" w:hAnsi="Calibri" w:cs="Calibri"/>
                          <w:b/>
                          <w:bCs/>
                          <w:color w:val="000000"/>
                          <w:sz w:val="28"/>
                          <w:szCs w:val="28"/>
                        </w:rPr>
                      </w:pPr>
                      <w:r>
                        <w:rPr>
                          <w:rFonts w:eastAsia="Calibri" w:hAnsi="Calibri" w:cs="Calibri"/>
                          <w:b/>
                          <w:bCs/>
                          <w:color w:val="000000"/>
                          <w:sz w:val="28"/>
                          <w:szCs w:val="28"/>
                        </w:rPr>
                        <w:t>April</w:t>
                      </w:r>
                      <w:r w:rsidR="00DE5536" w:rsidRPr="00DE5536">
                        <w:rPr>
                          <w:rFonts w:eastAsia="Calibri" w:hAnsi="Calibri" w:cs="Calibri"/>
                          <w:b/>
                          <w:bCs/>
                          <w:color w:val="000000"/>
                          <w:sz w:val="28"/>
                          <w:szCs w:val="28"/>
                        </w:rPr>
                        <w:t xml:space="preserve"> 2024</w:t>
                      </w:r>
                    </w:p>
                  </w:txbxContent>
                </v:textbox>
              </v:rect>
            </w:pict>
          </mc:Fallback>
        </mc:AlternateContent>
      </w:r>
      <w:r w:rsidR="007C4915" w:rsidRPr="5DA15615">
        <w:rPr>
          <w:b/>
          <w:bCs/>
          <w:i/>
          <w:iCs/>
          <w:color w:val="auto"/>
          <w:sz w:val="28"/>
          <w:szCs w:val="28"/>
          <w:lang w:val="en-ZA"/>
        </w:rPr>
        <w:br w:type="page"/>
      </w:r>
      <w:r w:rsidR="00F4641F" w:rsidRPr="005C3C82">
        <w:rPr>
          <w:rFonts w:cstheme="minorHAnsi"/>
          <w:b/>
          <w:sz w:val="22"/>
          <w:szCs w:val="22"/>
          <w:lang w:val="en-ZA"/>
        </w:rPr>
        <w:lastRenderedPageBreak/>
        <w:t>Introduction</w:t>
      </w:r>
    </w:p>
    <w:p w14:paraId="1CCE3979" w14:textId="7FE5536E" w:rsidR="004E758F" w:rsidRDefault="004E758F" w:rsidP="004E758F">
      <w:pPr>
        <w:pStyle w:val="head1"/>
        <w:spacing w:before="480"/>
        <w:jc w:val="both"/>
        <w:rPr>
          <w:rFonts w:asciiTheme="minorHAnsi" w:hAnsiTheme="minorHAnsi" w:cstheme="minorHAnsi"/>
          <w:b w:val="0"/>
          <w:bCs/>
          <w:sz w:val="22"/>
          <w:szCs w:val="22"/>
        </w:rPr>
      </w:pPr>
      <w:r w:rsidRPr="004E758F">
        <w:rPr>
          <w:rFonts w:asciiTheme="minorHAnsi" w:hAnsiTheme="minorHAnsi" w:cstheme="minorHAnsi"/>
          <w:b w:val="0"/>
          <w:bCs/>
          <w:sz w:val="22"/>
          <w:szCs w:val="22"/>
        </w:rPr>
        <w:t>This document contains the proposed amendments to the JSE Corporate Action Timetables.</w:t>
      </w:r>
      <w:r>
        <w:rPr>
          <w:rFonts w:asciiTheme="minorHAnsi" w:hAnsiTheme="minorHAnsi" w:cstheme="minorHAnsi"/>
          <w:b w:val="0"/>
          <w:bCs/>
          <w:sz w:val="22"/>
          <w:szCs w:val="22"/>
        </w:rPr>
        <w:t xml:space="preserve"> </w:t>
      </w:r>
    </w:p>
    <w:p w14:paraId="0C8511CF" w14:textId="32F68F7E" w:rsidR="004E758F" w:rsidRDefault="004E758F" w:rsidP="004E758F">
      <w:pPr>
        <w:pStyle w:val="head1"/>
        <w:spacing w:before="480"/>
        <w:jc w:val="both"/>
        <w:rPr>
          <w:rFonts w:asciiTheme="minorHAnsi" w:hAnsiTheme="minorHAnsi" w:cstheme="minorHAnsi"/>
          <w:b w:val="0"/>
          <w:bCs/>
          <w:sz w:val="22"/>
          <w:szCs w:val="22"/>
        </w:rPr>
      </w:pPr>
      <w:r w:rsidRPr="004E758F">
        <w:rPr>
          <w:rFonts w:asciiTheme="minorHAnsi" w:hAnsiTheme="minorHAnsi" w:cstheme="minorHAnsi"/>
          <w:b w:val="0"/>
          <w:bCs/>
          <w:sz w:val="22"/>
          <w:szCs w:val="22"/>
        </w:rPr>
        <w:t xml:space="preserve">Where required, a </w:t>
      </w:r>
      <w:r w:rsidR="007E7448">
        <w:rPr>
          <w:rFonts w:asciiTheme="minorHAnsi" w:hAnsiTheme="minorHAnsi" w:cstheme="minorHAnsi"/>
          <w:b w:val="0"/>
          <w:bCs/>
          <w:sz w:val="22"/>
          <w:szCs w:val="22"/>
        </w:rPr>
        <w:t xml:space="preserve">brief </w:t>
      </w:r>
      <w:r w:rsidRPr="004E758F">
        <w:rPr>
          <w:rFonts w:asciiTheme="minorHAnsi" w:hAnsiTheme="minorHAnsi" w:cstheme="minorHAnsi"/>
          <w:b w:val="0"/>
          <w:bCs/>
          <w:sz w:val="22"/>
          <w:szCs w:val="22"/>
        </w:rPr>
        <w:t xml:space="preserve">rationale has been added to better explain the approach to the proposed amendments.  </w:t>
      </w:r>
    </w:p>
    <w:p w14:paraId="7D613318" w14:textId="158D0DC4" w:rsidR="004E758F" w:rsidRPr="004E758F" w:rsidRDefault="004E758F" w:rsidP="004E758F">
      <w:pPr>
        <w:pStyle w:val="head1"/>
        <w:spacing w:before="480"/>
        <w:jc w:val="both"/>
        <w:rPr>
          <w:rFonts w:asciiTheme="minorHAnsi" w:hAnsiTheme="minorHAnsi" w:cstheme="minorHAnsi"/>
          <w:b w:val="0"/>
          <w:bCs/>
          <w:sz w:val="22"/>
          <w:szCs w:val="22"/>
        </w:rPr>
      </w:pPr>
      <w:r w:rsidRPr="004E758F">
        <w:rPr>
          <w:rFonts w:asciiTheme="minorHAnsi" w:hAnsiTheme="minorHAnsi" w:cstheme="minorHAnsi"/>
          <w:b w:val="0"/>
          <w:bCs/>
          <w:sz w:val="22"/>
          <w:szCs w:val="22"/>
        </w:rPr>
        <w:t xml:space="preserve">Comments close on </w:t>
      </w:r>
      <w:r w:rsidR="00DA308B">
        <w:rPr>
          <w:rFonts w:asciiTheme="minorHAnsi" w:hAnsiTheme="minorHAnsi" w:cstheme="minorHAnsi"/>
          <w:b w:val="0"/>
          <w:bCs/>
          <w:sz w:val="22"/>
          <w:szCs w:val="22"/>
        </w:rPr>
        <w:t>Mon</w:t>
      </w:r>
      <w:r w:rsidR="001F33EF">
        <w:rPr>
          <w:rFonts w:asciiTheme="minorHAnsi" w:hAnsiTheme="minorHAnsi" w:cstheme="minorHAnsi"/>
          <w:b w:val="0"/>
          <w:bCs/>
          <w:sz w:val="22"/>
          <w:szCs w:val="22"/>
        </w:rPr>
        <w:t xml:space="preserve">day, </w:t>
      </w:r>
      <w:r w:rsidR="00DA308B">
        <w:rPr>
          <w:rFonts w:asciiTheme="minorHAnsi" w:hAnsiTheme="minorHAnsi" w:cstheme="minorHAnsi"/>
          <w:b w:val="0"/>
          <w:bCs/>
          <w:sz w:val="22"/>
          <w:szCs w:val="22"/>
        </w:rPr>
        <w:t>9</w:t>
      </w:r>
      <w:r w:rsidR="001F33EF">
        <w:rPr>
          <w:rFonts w:asciiTheme="minorHAnsi" w:hAnsiTheme="minorHAnsi" w:cstheme="minorHAnsi"/>
          <w:b w:val="0"/>
          <w:bCs/>
          <w:sz w:val="22"/>
          <w:szCs w:val="22"/>
        </w:rPr>
        <w:t xml:space="preserve"> June</w:t>
      </w:r>
      <w:r w:rsidRPr="004E758F">
        <w:rPr>
          <w:rFonts w:asciiTheme="minorHAnsi" w:hAnsiTheme="minorHAnsi" w:cstheme="minorHAnsi"/>
          <w:b w:val="0"/>
          <w:bCs/>
          <w:sz w:val="22"/>
          <w:szCs w:val="22"/>
        </w:rPr>
        <w:t xml:space="preserve"> 2025 and comments can be sent to</w:t>
      </w:r>
      <w:r w:rsidR="00154788">
        <w:rPr>
          <w:rFonts w:asciiTheme="minorHAnsi" w:hAnsiTheme="minorHAnsi" w:cstheme="minorHAnsi"/>
          <w:b w:val="0"/>
          <w:bCs/>
          <w:sz w:val="22"/>
          <w:szCs w:val="22"/>
        </w:rPr>
        <w:t xml:space="preserve"> </w:t>
      </w:r>
      <w:r w:rsidR="00154788" w:rsidRPr="00154788">
        <w:rPr>
          <w:rFonts w:asciiTheme="minorHAnsi" w:hAnsiTheme="minorHAnsi" w:cstheme="minorHAnsi"/>
          <w:b w:val="0"/>
          <w:bCs/>
          <w:sz w:val="22"/>
          <w:szCs w:val="22"/>
        </w:rPr>
        <w:t>CAConsultant@jse.co.za</w:t>
      </w:r>
      <w:r w:rsidRPr="004E758F">
        <w:rPr>
          <w:rFonts w:asciiTheme="minorHAnsi" w:hAnsiTheme="minorHAnsi" w:cstheme="minorHAnsi"/>
          <w:b w:val="0"/>
          <w:bCs/>
          <w:sz w:val="22"/>
          <w:szCs w:val="22"/>
        </w:rPr>
        <w:t>.</w:t>
      </w:r>
    </w:p>
    <w:p w14:paraId="14F21343" w14:textId="6B583D5B" w:rsidR="004E758F" w:rsidRPr="004E758F" w:rsidRDefault="004E758F" w:rsidP="004E758F">
      <w:pPr>
        <w:pStyle w:val="head1"/>
        <w:spacing w:before="480"/>
        <w:jc w:val="both"/>
        <w:rPr>
          <w:rFonts w:asciiTheme="minorHAnsi" w:hAnsiTheme="minorHAnsi" w:cstheme="minorHAnsi"/>
          <w:b w:val="0"/>
          <w:bCs/>
          <w:sz w:val="22"/>
          <w:szCs w:val="22"/>
        </w:rPr>
      </w:pPr>
      <w:r w:rsidRPr="004E758F">
        <w:rPr>
          <w:rFonts w:asciiTheme="minorHAnsi" w:hAnsiTheme="minorHAnsi" w:cstheme="minorHAnsi"/>
          <w:b w:val="0"/>
          <w:bCs/>
          <w:sz w:val="22"/>
          <w:szCs w:val="22"/>
        </w:rPr>
        <w:t xml:space="preserve">If you require any further information, please contact Sharon Nair on </w:t>
      </w:r>
      <w:r w:rsidR="00154788">
        <w:rPr>
          <w:rFonts w:asciiTheme="minorHAnsi" w:hAnsiTheme="minorHAnsi" w:cstheme="minorHAnsi"/>
          <w:b w:val="0"/>
          <w:bCs/>
          <w:sz w:val="22"/>
          <w:szCs w:val="22"/>
        </w:rPr>
        <w:t>011 520-7152</w:t>
      </w:r>
      <w:r w:rsidRPr="004E758F">
        <w:rPr>
          <w:rFonts w:asciiTheme="minorHAnsi" w:hAnsiTheme="minorHAnsi" w:cstheme="minorHAnsi"/>
          <w:b w:val="0"/>
          <w:bCs/>
          <w:sz w:val="22"/>
          <w:szCs w:val="22"/>
        </w:rPr>
        <w:t xml:space="preserve"> and </w:t>
      </w:r>
      <w:r w:rsidR="00154788">
        <w:rPr>
          <w:rFonts w:asciiTheme="minorHAnsi" w:hAnsiTheme="minorHAnsi" w:cstheme="minorHAnsi"/>
          <w:b w:val="0"/>
          <w:bCs/>
          <w:sz w:val="22"/>
          <w:szCs w:val="22"/>
        </w:rPr>
        <w:t>Sharonn@jse.co.za</w:t>
      </w:r>
      <w:r w:rsidRPr="004E758F">
        <w:rPr>
          <w:rFonts w:asciiTheme="minorHAnsi" w:hAnsiTheme="minorHAnsi" w:cstheme="minorHAnsi"/>
          <w:b w:val="0"/>
          <w:bCs/>
          <w:sz w:val="22"/>
          <w:szCs w:val="22"/>
        </w:rPr>
        <w:t>.</w:t>
      </w:r>
    </w:p>
    <w:p w14:paraId="08545307" w14:textId="77777777" w:rsidR="005C3C82" w:rsidRPr="005C3C82" w:rsidRDefault="005C3C82" w:rsidP="005C3C82">
      <w:pPr>
        <w:rPr>
          <w:rFonts w:cstheme="minorHAnsi"/>
          <w:b/>
          <w:sz w:val="22"/>
          <w:szCs w:val="22"/>
          <w:lang w:val="en-ZA"/>
        </w:rPr>
      </w:pPr>
    </w:p>
    <w:p w14:paraId="732EDB07" w14:textId="77777777" w:rsidR="00B40749" w:rsidRPr="00B60B40" w:rsidRDefault="00E60962" w:rsidP="002948D8">
      <w:pPr>
        <w:pStyle w:val="head1"/>
        <w:spacing w:before="480"/>
        <w:rPr>
          <w:szCs w:val="18"/>
        </w:rPr>
      </w:pPr>
      <w:r w:rsidRPr="00E60962">
        <w:rPr>
          <w:rFonts w:cstheme="minorHAnsi"/>
          <w:i/>
          <w:iCs/>
          <w:sz w:val="24"/>
          <w:lang w:val="en-ZA"/>
        </w:rPr>
        <w:br w:type="page"/>
      </w:r>
      <w:r w:rsidR="00B40749" w:rsidRPr="00B60B40">
        <w:rPr>
          <w:szCs w:val="18"/>
        </w:rPr>
        <w:lastRenderedPageBreak/>
        <w:t xml:space="preserve">Corporate action timetables </w:t>
      </w:r>
    </w:p>
    <w:p w14:paraId="67958B55" w14:textId="77777777" w:rsidR="00B40749" w:rsidRPr="00B60B40" w:rsidRDefault="00B40749" w:rsidP="003373BE">
      <w:pPr>
        <w:pStyle w:val="parafullout"/>
        <w:rPr>
          <w:szCs w:val="18"/>
        </w:rPr>
      </w:pPr>
    </w:p>
    <w:p w14:paraId="6F0F3C61" w14:textId="77777777" w:rsidR="00B40749" w:rsidRPr="00B60B40" w:rsidRDefault="00B40749" w:rsidP="003373BE">
      <w:pPr>
        <w:pStyle w:val="parafullout"/>
        <w:rPr>
          <w:ins w:id="0" w:author="Sharon Nair" w:date="2025-02-25T15:02:00Z" w16du:dateUtc="2025-02-25T13:02:00Z"/>
          <w:szCs w:val="18"/>
        </w:rPr>
      </w:pPr>
      <w:r w:rsidRPr="00B60B40">
        <w:rPr>
          <w:szCs w:val="18"/>
        </w:rPr>
        <w:t>This schedule contains the principles and timetables applicable to all corporate actions.</w:t>
      </w:r>
    </w:p>
    <w:p w14:paraId="368C42C9" w14:textId="0D4E0E05" w:rsidR="00B40749" w:rsidRPr="00B60B40" w:rsidRDefault="00B40749" w:rsidP="003373BE">
      <w:pPr>
        <w:pStyle w:val="parafullout"/>
        <w:rPr>
          <w:szCs w:val="18"/>
        </w:rPr>
      </w:pPr>
      <w:ins w:id="1" w:author="Sharon Nair" w:date="2025-02-25T15:02:00Z" w16du:dateUtc="2025-02-25T13:02:00Z">
        <w:r w:rsidRPr="00B60B40">
          <w:rPr>
            <w:szCs w:val="18"/>
          </w:rPr>
          <w:t>When applying th</w:t>
        </w:r>
      </w:ins>
      <w:ins w:id="2" w:author="Sharon Nair" w:date="2025-03-14T09:49:00Z" w16du:dateUtc="2025-03-14T07:49:00Z">
        <w:r w:rsidRPr="00B60B40">
          <w:rPr>
            <w:szCs w:val="18"/>
          </w:rPr>
          <w:t>ese</w:t>
        </w:r>
      </w:ins>
      <w:ins w:id="3" w:author="Sharon Nair" w:date="2025-02-25T15:02:00Z" w16du:dateUtc="2025-02-25T13:02:00Z">
        <w:r w:rsidRPr="00B60B40">
          <w:rPr>
            <w:szCs w:val="18"/>
          </w:rPr>
          <w:t xml:space="preserve"> corporate action timetables please refer to the definitions in </w:t>
        </w:r>
        <w:r w:rsidRPr="007C07B4">
          <w:rPr>
            <w:b/>
            <w:bCs/>
            <w:szCs w:val="18"/>
          </w:rPr>
          <w:t>Anne</w:t>
        </w:r>
      </w:ins>
      <w:ins w:id="4" w:author="Sharon Nair" w:date="2025-02-25T15:03:00Z" w16du:dateUtc="2025-02-25T13:03:00Z">
        <w:r w:rsidRPr="007C07B4">
          <w:rPr>
            <w:b/>
            <w:bCs/>
            <w:szCs w:val="18"/>
          </w:rPr>
          <w:t xml:space="preserve">xure </w:t>
        </w:r>
      </w:ins>
      <w:ins w:id="5" w:author="Sharon Nair" w:date="2025-04-08T12:02:00Z" w16du:dateUtc="2025-04-08T10:02:00Z">
        <w:r w:rsidRPr="007C07B4">
          <w:rPr>
            <w:b/>
            <w:bCs/>
            <w:szCs w:val="18"/>
          </w:rPr>
          <w:t>A</w:t>
        </w:r>
      </w:ins>
      <w:r w:rsidRPr="00B60B40">
        <w:rPr>
          <w:szCs w:val="18"/>
        </w:rPr>
        <w:t>.</w:t>
      </w:r>
    </w:p>
    <w:p w14:paraId="3DEAE213" w14:textId="77777777" w:rsidR="00B40749" w:rsidRPr="00B60B40" w:rsidRDefault="00B40749" w:rsidP="003373BE">
      <w:pPr>
        <w:pStyle w:val="parafullout"/>
        <w:rPr>
          <w:szCs w:val="18"/>
        </w:rPr>
      </w:pPr>
    </w:p>
    <w:tbl>
      <w:tblPr>
        <w:tblStyle w:val="TableGrid"/>
        <w:tblW w:w="0" w:type="auto"/>
        <w:tblLook w:val="04A0" w:firstRow="1" w:lastRow="0" w:firstColumn="1" w:lastColumn="0" w:noHBand="0" w:noVBand="1"/>
      </w:tblPr>
      <w:tblGrid>
        <w:gridCol w:w="9016"/>
      </w:tblGrid>
      <w:tr w:rsidR="00B40749" w:rsidRPr="00B60B40" w14:paraId="69210019" w14:textId="77777777" w:rsidTr="00372BEC">
        <w:tc>
          <w:tcPr>
            <w:tcW w:w="9016" w:type="dxa"/>
            <w:shd w:val="clear" w:color="auto" w:fill="92D050"/>
          </w:tcPr>
          <w:p w14:paraId="30A276F6" w14:textId="1EE84D3D" w:rsidR="00B40749" w:rsidRPr="0010140F" w:rsidRDefault="00B40749" w:rsidP="00602A16">
            <w:pPr>
              <w:rPr>
                <w:ins w:id="6" w:author="Alwyn Fouchee" w:date="2025-04-24T10:58:00Z" w16du:dateUtc="2025-04-24T08:58:00Z"/>
                <w:rFonts w:ascii="Verdana" w:hAnsi="Verdana"/>
                <w:color w:val="FF0000"/>
                <w:sz w:val="18"/>
                <w:szCs w:val="18"/>
              </w:rPr>
            </w:pPr>
            <w:r w:rsidRPr="007E7448">
              <w:rPr>
                <w:rFonts w:ascii="Verdana" w:hAnsi="Verdana"/>
                <w:b/>
                <w:bCs/>
                <w:color w:val="FF0000"/>
                <w:sz w:val="18"/>
                <w:szCs w:val="18"/>
              </w:rPr>
              <w:t>Note</w:t>
            </w:r>
            <w:r w:rsidRPr="007E7448">
              <w:rPr>
                <w:rFonts w:ascii="Verdana" w:hAnsi="Verdana"/>
                <w:color w:val="FF0000"/>
                <w:sz w:val="18"/>
                <w:szCs w:val="18"/>
              </w:rPr>
              <w:t xml:space="preserve">: </w:t>
            </w:r>
            <w:r w:rsidRPr="007E7448">
              <w:rPr>
                <w:rFonts w:cstheme="minorHAnsi"/>
                <w:color w:val="FF0000"/>
                <w:sz w:val="22"/>
                <w:szCs w:val="22"/>
              </w:rPr>
              <w:t xml:space="preserve">All </w:t>
            </w:r>
            <w:r w:rsidRPr="0010140F">
              <w:rPr>
                <w:rFonts w:cstheme="minorHAnsi"/>
                <w:color w:val="FF0000"/>
                <w:szCs w:val="20"/>
              </w:rPr>
              <w:t>these definitions are exi</w:t>
            </w:r>
            <w:r w:rsidR="00550284" w:rsidRPr="0010140F">
              <w:rPr>
                <w:rFonts w:cstheme="minorHAnsi"/>
                <w:color w:val="FF0000"/>
                <w:szCs w:val="20"/>
              </w:rPr>
              <w:t>s</w:t>
            </w:r>
            <w:r w:rsidRPr="0010140F">
              <w:rPr>
                <w:rFonts w:cstheme="minorHAnsi"/>
                <w:color w:val="FF0000"/>
                <w:szCs w:val="20"/>
              </w:rPr>
              <w:t>ting definition</w:t>
            </w:r>
            <w:r w:rsidR="00550284" w:rsidRPr="0010140F">
              <w:rPr>
                <w:rFonts w:cstheme="minorHAnsi"/>
                <w:color w:val="FF0000"/>
                <w:szCs w:val="20"/>
              </w:rPr>
              <w:t>s</w:t>
            </w:r>
            <w:r w:rsidRPr="0010140F">
              <w:rPr>
                <w:rFonts w:cstheme="minorHAnsi"/>
                <w:color w:val="FF0000"/>
                <w:szCs w:val="20"/>
              </w:rPr>
              <w:t xml:space="preserve"> contained in the JSE Listings Requirements. It</w:t>
            </w:r>
            <w:r w:rsidR="00550284" w:rsidRPr="0010140F">
              <w:rPr>
                <w:rFonts w:cstheme="minorHAnsi"/>
                <w:color w:val="FF0000"/>
                <w:szCs w:val="20"/>
              </w:rPr>
              <w:t xml:space="preserve"> is</w:t>
            </w:r>
            <w:r w:rsidRPr="0010140F">
              <w:rPr>
                <w:rFonts w:cstheme="minorHAnsi"/>
                <w:color w:val="FF0000"/>
                <w:szCs w:val="20"/>
              </w:rPr>
              <w:t xml:space="preserve"> more appropriate to have the</w:t>
            </w:r>
            <w:r w:rsidR="00550284" w:rsidRPr="0010140F">
              <w:rPr>
                <w:rFonts w:cstheme="minorHAnsi"/>
                <w:color w:val="FF0000"/>
                <w:szCs w:val="20"/>
              </w:rPr>
              <w:t>se</w:t>
            </w:r>
            <w:r w:rsidRPr="0010140F">
              <w:rPr>
                <w:rFonts w:cstheme="minorHAnsi"/>
                <w:color w:val="FF0000"/>
                <w:szCs w:val="20"/>
              </w:rPr>
              <w:t xml:space="preserve"> definitions included</w:t>
            </w:r>
            <w:r w:rsidR="00072CF2" w:rsidRPr="0010140F">
              <w:rPr>
                <w:rFonts w:cstheme="minorHAnsi"/>
                <w:color w:val="FF0000"/>
                <w:szCs w:val="20"/>
              </w:rPr>
              <w:t xml:space="preserve"> </w:t>
            </w:r>
            <w:r w:rsidRPr="0010140F">
              <w:rPr>
                <w:rFonts w:cstheme="minorHAnsi"/>
                <w:color w:val="FF0000"/>
                <w:szCs w:val="20"/>
              </w:rPr>
              <w:t xml:space="preserve">in the corporate action timetables, to which they directly relate. </w:t>
            </w:r>
            <w:r w:rsidR="00072CF2" w:rsidRPr="0010140F">
              <w:rPr>
                <w:rFonts w:cstheme="minorHAnsi"/>
                <w:color w:val="FF0000"/>
                <w:szCs w:val="20"/>
              </w:rPr>
              <w:t>The definitions have bee</w:t>
            </w:r>
            <w:r w:rsidR="00EE376C" w:rsidRPr="0010140F">
              <w:rPr>
                <w:rFonts w:cstheme="minorHAnsi"/>
                <w:color w:val="FF0000"/>
                <w:szCs w:val="20"/>
              </w:rPr>
              <w:t>n</w:t>
            </w:r>
            <w:r w:rsidR="00072CF2" w:rsidRPr="0010140F">
              <w:rPr>
                <w:rFonts w:cstheme="minorHAnsi"/>
                <w:color w:val="FF0000"/>
                <w:szCs w:val="20"/>
              </w:rPr>
              <w:t xml:space="preserve"> copied </w:t>
            </w:r>
            <w:r w:rsidR="00072CF2" w:rsidRPr="0010140F">
              <w:rPr>
                <w:rFonts w:cstheme="minorHAnsi"/>
                <w:i/>
                <w:iCs/>
                <w:color w:val="FF0000"/>
                <w:szCs w:val="20"/>
              </w:rPr>
              <w:t>verbatim</w:t>
            </w:r>
            <w:r w:rsidR="00072CF2" w:rsidRPr="0010140F">
              <w:rPr>
                <w:rFonts w:cstheme="minorHAnsi"/>
                <w:color w:val="FF0000"/>
                <w:szCs w:val="20"/>
              </w:rPr>
              <w:t xml:space="preserve"> from the JSE Listings Requirements and have been amended as indicated.  </w:t>
            </w:r>
          </w:p>
          <w:p w14:paraId="76EFD08F" w14:textId="312CEBAA" w:rsidR="0010140F" w:rsidRPr="00B60B40" w:rsidRDefault="0010140F" w:rsidP="00602A16">
            <w:pPr>
              <w:rPr>
                <w:rFonts w:ascii="Verdana" w:hAnsi="Verdana"/>
                <w:sz w:val="18"/>
                <w:szCs w:val="18"/>
              </w:rPr>
            </w:pPr>
          </w:p>
        </w:tc>
      </w:tr>
    </w:tbl>
    <w:p w14:paraId="320DAC8E" w14:textId="77777777" w:rsidR="00B40749" w:rsidRPr="00B60B40" w:rsidRDefault="00B40749" w:rsidP="003373BE">
      <w:pPr>
        <w:pStyle w:val="parafullout"/>
        <w:rPr>
          <w:szCs w:val="18"/>
        </w:rPr>
      </w:pPr>
    </w:p>
    <w:p w14:paraId="51A18586" w14:textId="77777777" w:rsidR="00B40749" w:rsidRPr="00B60B40" w:rsidRDefault="00B40749" w:rsidP="003373BE">
      <w:pPr>
        <w:pStyle w:val="head2"/>
        <w:rPr>
          <w:szCs w:val="18"/>
        </w:rPr>
      </w:pPr>
      <w:r w:rsidRPr="00B60B40">
        <w:rPr>
          <w:szCs w:val="18"/>
        </w:rPr>
        <w:t>Principles applicable to all corporate actions</w:t>
      </w:r>
    </w:p>
    <w:p w14:paraId="3C8C3986" w14:textId="77777777" w:rsidR="00B40749" w:rsidRPr="00B60B40" w:rsidRDefault="00B40749" w:rsidP="003373BE">
      <w:pPr>
        <w:pStyle w:val="000"/>
        <w:rPr>
          <w:szCs w:val="18"/>
        </w:rPr>
      </w:pPr>
      <w:r w:rsidRPr="00B60B40">
        <w:rPr>
          <w:szCs w:val="18"/>
        </w:rPr>
        <w:t>1.1</w:t>
      </w:r>
      <w:r w:rsidRPr="00B60B40">
        <w:rPr>
          <w:szCs w:val="18"/>
        </w:rPr>
        <w:tab/>
        <w:t xml:space="preserve">The following principles apply to all corporate actions: </w:t>
      </w:r>
    </w:p>
    <w:p w14:paraId="6A87AD55" w14:textId="77777777" w:rsidR="00B40749" w:rsidRPr="00B60B40" w:rsidRDefault="00B40749" w:rsidP="003373BE">
      <w:pPr>
        <w:pStyle w:val="a-000"/>
        <w:rPr>
          <w:szCs w:val="18"/>
        </w:rPr>
      </w:pPr>
      <w:r w:rsidRPr="00B60B40">
        <w:rPr>
          <w:szCs w:val="18"/>
        </w:rPr>
        <w:tab/>
        <w:t>(a)</w:t>
      </w:r>
      <w:r w:rsidRPr="00B60B40">
        <w:rPr>
          <w:szCs w:val="18"/>
        </w:rPr>
        <w:tab/>
        <w:t xml:space="preserve">all timetables are based on business days and not calendar </w:t>
      </w:r>
      <w:proofErr w:type="gramStart"/>
      <w:r w:rsidRPr="00B60B40">
        <w:rPr>
          <w:szCs w:val="18"/>
        </w:rPr>
        <w:t>days;</w:t>
      </w:r>
      <w:proofErr w:type="gramEnd"/>
      <w:r w:rsidRPr="00B60B40">
        <w:rPr>
          <w:szCs w:val="18"/>
        </w:rPr>
        <w:t xml:space="preserve"> </w:t>
      </w:r>
    </w:p>
    <w:p w14:paraId="7211860B" w14:textId="77777777" w:rsidR="00B40749" w:rsidRPr="00B60B40" w:rsidRDefault="00B40749" w:rsidP="003373BE">
      <w:pPr>
        <w:pStyle w:val="a-000"/>
        <w:rPr>
          <w:szCs w:val="18"/>
        </w:rPr>
      </w:pPr>
      <w:r w:rsidRPr="00B60B40">
        <w:rPr>
          <w:szCs w:val="18"/>
        </w:rPr>
        <w:tab/>
        <w:t>(b)</w:t>
      </w:r>
      <w:r w:rsidRPr="00B60B40">
        <w:rPr>
          <w:szCs w:val="18"/>
        </w:rPr>
        <w:tab/>
        <w:t>settlement takes place three business days after trade (T + 3);</w:t>
      </w:r>
      <w:r w:rsidRPr="00B60B40">
        <w:rPr>
          <w:rStyle w:val="FootnoteReference"/>
          <w:rFonts w:eastAsiaTheme="majorEastAsia"/>
          <w:szCs w:val="18"/>
        </w:rPr>
        <w:footnoteReference w:customMarkFollows="1" w:id="2"/>
        <w:t> </w:t>
      </w:r>
    </w:p>
    <w:p w14:paraId="255050FA" w14:textId="77777777" w:rsidR="00B40749" w:rsidRPr="00B60B40" w:rsidRDefault="00B40749" w:rsidP="003373BE">
      <w:pPr>
        <w:pStyle w:val="a-000"/>
        <w:rPr>
          <w:szCs w:val="18"/>
        </w:rPr>
      </w:pPr>
      <w:r w:rsidRPr="00B60B40">
        <w:rPr>
          <w:szCs w:val="18"/>
        </w:rPr>
        <w:tab/>
        <w:t>(c)</w:t>
      </w:r>
      <w:r w:rsidRPr="00B60B40">
        <w:rPr>
          <w:szCs w:val="18"/>
        </w:rPr>
        <w:tab/>
        <w:t xml:space="preserve">the record date (“RD”) is the date on which the register must be in final </w:t>
      </w:r>
      <w:proofErr w:type="gramStart"/>
      <w:r w:rsidRPr="00B60B40">
        <w:rPr>
          <w:szCs w:val="18"/>
        </w:rPr>
        <w:t>form;</w:t>
      </w:r>
      <w:proofErr w:type="gramEnd"/>
    </w:p>
    <w:p w14:paraId="153F5FC3" w14:textId="77777777" w:rsidR="00B40749" w:rsidRPr="00B60B40" w:rsidRDefault="00B40749" w:rsidP="003373BE">
      <w:pPr>
        <w:pStyle w:val="a-000"/>
        <w:rPr>
          <w:szCs w:val="18"/>
        </w:rPr>
      </w:pPr>
      <w:r w:rsidRPr="00B60B40">
        <w:rPr>
          <w:szCs w:val="18"/>
        </w:rPr>
        <w:tab/>
        <w:t>(d)</w:t>
      </w:r>
      <w:r w:rsidRPr="00B60B40">
        <w:rPr>
          <w:szCs w:val="18"/>
        </w:rPr>
        <w:tab/>
        <w:t xml:space="preserve">the record date is recommended to be a Friday or the last business day of the week, unless the Friday is public </w:t>
      </w:r>
      <w:proofErr w:type="gramStart"/>
      <w:r w:rsidRPr="00B60B40">
        <w:rPr>
          <w:szCs w:val="18"/>
        </w:rPr>
        <w:t>holiday;</w:t>
      </w:r>
      <w:proofErr w:type="gramEnd"/>
      <w:r w:rsidRPr="00B60B40">
        <w:rPr>
          <w:szCs w:val="18"/>
        </w:rPr>
        <w:t xml:space="preserve"> </w:t>
      </w:r>
    </w:p>
    <w:p w14:paraId="3B49869E" w14:textId="77777777" w:rsidR="00B40749" w:rsidRPr="00B60B40" w:rsidRDefault="00B40749" w:rsidP="003373BE">
      <w:pPr>
        <w:pStyle w:val="a-000"/>
        <w:rPr>
          <w:szCs w:val="18"/>
        </w:rPr>
      </w:pPr>
      <w:r w:rsidRPr="00B60B40">
        <w:rPr>
          <w:szCs w:val="18"/>
        </w:rPr>
        <w:tab/>
        <w:t>(e)</w:t>
      </w:r>
      <w:r w:rsidRPr="00B60B40">
        <w:rPr>
          <w:szCs w:val="18"/>
        </w:rPr>
        <w:tab/>
        <w:t xml:space="preserve">the last day to trade (“LDT”) must be three trading days before record date. To be recorded in the register on the record date, trade must take place three trading days before the record </w:t>
      </w:r>
      <w:proofErr w:type="gramStart"/>
      <w:r w:rsidRPr="00B60B40">
        <w:rPr>
          <w:szCs w:val="18"/>
        </w:rPr>
        <w:t>date;</w:t>
      </w:r>
      <w:proofErr w:type="gramEnd"/>
      <w:r w:rsidRPr="00B60B40">
        <w:rPr>
          <w:rStyle w:val="FootnoteReference"/>
          <w:rFonts w:eastAsiaTheme="majorEastAsia"/>
          <w:szCs w:val="18"/>
        </w:rPr>
        <w:footnoteReference w:customMarkFollows="1" w:id="3"/>
        <w:t> </w:t>
      </w:r>
    </w:p>
    <w:p w14:paraId="0EBE3FE1" w14:textId="77777777" w:rsidR="00B40749" w:rsidRPr="00B60B40" w:rsidRDefault="00B40749" w:rsidP="003373BE">
      <w:pPr>
        <w:pStyle w:val="a-000"/>
        <w:rPr>
          <w:szCs w:val="18"/>
        </w:rPr>
      </w:pPr>
      <w:r w:rsidRPr="00B60B40">
        <w:rPr>
          <w:szCs w:val="18"/>
        </w:rPr>
        <w:tab/>
        <w:t>(f)</w:t>
      </w:r>
      <w:r w:rsidRPr="00B60B40">
        <w:rPr>
          <w:szCs w:val="18"/>
        </w:rPr>
        <w:tab/>
        <w:t>on declaration date (“DD”) an announcement must be published including the declaration data. The declaration date must be on or before the date of issue/posting of any circular and/or other documents and must be at least thirteen business days before the record date;</w:t>
      </w:r>
      <w:r w:rsidRPr="00B60B40">
        <w:rPr>
          <w:rStyle w:val="FootnoteReference"/>
          <w:rFonts w:eastAsiaTheme="majorEastAsia"/>
          <w:szCs w:val="18"/>
        </w:rPr>
        <w:footnoteReference w:customMarkFollows="1" w:id="4"/>
        <w:t> </w:t>
      </w:r>
    </w:p>
    <w:p w14:paraId="33A56478" w14:textId="61C587C8" w:rsidR="00B40749" w:rsidRDefault="00B40749" w:rsidP="003373BE">
      <w:pPr>
        <w:pStyle w:val="a-000"/>
        <w:rPr>
          <w:szCs w:val="18"/>
        </w:rPr>
      </w:pPr>
      <w:r w:rsidRPr="00B60B40">
        <w:rPr>
          <w:szCs w:val="18"/>
        </w:rPr>
        <w:tab/>
        <w:t>(g)</w:t>
      </w:r>
      <w:r w:rsidRPr="00B60B40">
        <w:rPr>
          <w:szCs w:val="18"/>
        </w:rPr>
        <w:tab/>
        <w:t xml:space="preserve">an announcement including the finalisation information must be made </w:t>
      </w:r>
      <w:del w:id="7" w:author="Alwyn Fouchee" w:date="2025-04-24T09:57:00Z" w16du:dateUtc="2025-04-24T07:57:00Z">
        <w:r w:rsidRPr="00B60B40" w:rsidDel="00B30E84">
          <w:rPr>
            <w:szCs w:val="18"/>
          </w:rPr>
          <w:delText xml:space="preserve">by 11h00 on or </w:delText>
        </w:r>
      </w:del>
      <w:r w:rsidRPr="00B60B40">
        <w:rPr>
          <w:szCs w:val="18"/>
        </w:rPr>
        <w:t>before the finalisation date (“FD”)</w:t>
      </w:r>
      <w:del w:id="8" w:author="Alwyn Fouchee" w:date="2025-04-24T09:57:00Z" w16du:dateUtc="2025-04-24T07:57:00Z">
        <w:r w:rsidRPr="00B60B40" w:rsidDel="00E14FF6">
          <w:rPr>
            <w:szCs w:val="18"/>
          </w:rPr>
          <w:delText xml:space="preserve"> which must be</w:delText>
        </w:r>
      </w:del>
      <w:r w:rsidRPr="00B60B40">
        <w:rPr>
          <w:szCs w:val="18"/>
        </w:rPr>
        <w:t xml:space="preserve"> </w:t>
      </w:r>
      <w:ins w:id="9" w:author="Alwyn Fouchee" w:date="2025-04-24T09:58:00Z" w16du:dateUtc="2025-04-24T07:58:00Z">
        <w:r w:rsidR="00E14FF6">
          <w:rPr>
            <w:szCs w:val="18"/>
          </w:rPr>
          <w:t xml:space="preserve">or </w:t>
        </w:r>
      </w:ins>
      <w:r w:rsidRPr="00B60B40">
        <w:rPr>
          <w:szCs w:val="18"/>
        </w:rPr>
        <w:t>at least eight days before the record date and at least five days before the last day to trade</w:t>
      </w:r>
      <w:ins w:id="10" w:author="Alwyn Fouchee" w:date="2025-04-24T09:58:00Z" w16du:dateUtc="2025-04-24T07:58:00Z">
        <w:r w:rsidR="00E14FF6">
          <w:rPr>
            <w:szCs w:val="18"/>
          </w:rPr>
          <w:t xml:space="preserve">, by </w:t>
        </w:r>
        <w:proofErr w:type="gramStart"/>
        <w:r w:rsidR="00E14FF6">
          <w:rPr>
            <w:szCs w:val="18"/>
          </w:rPr>
          <w:t>11h00</w:t>
        </w:r>
      </w:ins>
      <w:r w:rsidRPr="00B60B40">
        <w:rPr>
          <w:szCs w:val="18"/>
        </w:rPr>
        <w:t>;</w:t>
      </w:r>
      <w:proofErr w:type="gramEnd"/>
    </w:p>
    <w:p w14:paraId="4E407FA6" w14:textId="77777777" w:rsidR="00602A16" w:rsidRPr="00B60B40" w:rsidRDefault="00602A16" w:rsidP="003373BE">
      <w:pPr>
        <w:pStyle w:val="a-000"/>
        <w:rPr>
          <w:szCs w:val="18"/>
        </w:rPr>
      </w:pPr>
      <w:r>
        <w:rPr>
          <w:szCs w:val="18"/>
        </w:rPr>
        <w:tab/>
      </w:r>
      <w:r>
        <w:rPr>
          <w:szCs w:val="18"/>
        </w:rPr>
        <w:tab/>
      </w:r>
    </w:p>
    <w:tbl>
      <w:tblPr>
        <w:tblStyle w:val="TableGrid"/>
        <w:tblW w:w="0" w:type="auto"/>
        <w:tblInd w:w="1304" w:type="dxa"/>
        <w:tblLook w:val="04A0" w:firstRow="1" w:lastRow="0" w:firstColumn="1" w:lastColumn="0" w:noHBand="0" w:noVBand="1"/>
      </w:tblPr>
      <w:tblGrid>
        <w:gridCol w:w="8325"/>
      </w:tblGrid>
      <w:tr w:rsidR="00602A16" w14:paraId="1AB9C0CF" w14:textId="77777777" w:rsidTr="007874DA">
        <w:tc>
          <w:tcPr>
            <w:tcW w:w="9629" w:type="dxa"/>
            <w:shd w:val="clear" w:color="auto" w:fill="92D050"/>
          </w:tcPr>
          <w:p w14:paraId="646BE840" w14:textId="41562BE7" w:rsidR="00602A16" w:rsidRPr="00151EA1" w:rsidRDefault="00602A16" w:rsidP="00602A16">
            <w:pPr>
              <w:rPr>
                <w:color w:val="FF0000"/>
                <w:szCs w:val="18"/>
              </w:rPr>
            </w:pPr>
            <w:r w:rsidRPr="007874DA">
              <w:rPr>
                <w:color w:val="FF0000"/>
                <w:szCs w:val="18"/>
              </w:rPr>
              <w:t xml:space="preserve">Note: </w:t>
            </w:r>
            <w:r w:rsidR="00703780">
              <w:rPr>
                <w:color w:val="FF0000"/>
                <w:szCs w:val="18"/>
              </w:rPr>
              <w:t xml:space="preserve">When the </w:t>
            </w:r>
            <w:proofErr w:type="spellStart"/>
            <w:r w:rsidR="00151EA1">
              <w:rPr>
                <w:color w:val="FF0000"/>
                <w:szCs w:val="18"/>
              </w:rPr>
              <w:t>finali</w:t>
            </w:r>
            <w:r w:rsidR="00703780">
              <w:rPr>
                <w:color w:val="FF0000"/>
                <w:szCs w:val="18"/>
              </w:rPr>
              <w:t>s</w:t>
            </w:r>
            <w:r w:rsidR="00151EA1">
              <w:rPr>
                <w:color w:val="FF0000"/>
                <w:szCs w:val="18"/>
              </w:rPr>
              <w:t>ation</w:t>
            </w:r>
            <w:proofErr w:type="spellEnd"/>
            <w:r w:rsidR="00151EA1">
              <w:rPr>
                <w:color w:val="FF0000"/>
                <w:szCs w:val="18"/>
              </w:rPr>
              <w:t xml:space="preserve"> </w:t>
            </w:r>
            <w:r w:rsidR="00703780">
              <w:rPr>
                <w:color w:val="FF0000"/>
                <w:szCs w:val="18"/>
              </w:rPr>
              <w:t xml:space="preserve">announcement is published before D-8, </w:t>
            </w:r>
            <w:r w:rsidR="006D118D">
              <w:rPr>
                <w:color w:val="FF0000"/>
                <w:szCs w:val="18"/>
              </w:rPr>
              <w:t>the announcement</w:t>
            </w:r>
            <w:r w:rsidR="00703780">
              <w:rPr>
                <w:color w:val="FF0000"/>
                <w:szCs w:val="18"/>
              </w:rPr>
              <w:t xml:space="preserve"> can be published </w:t>
            </w:r>
            <w:r w:rsidR="006D118D">
              <w:rPr>
                <w:color w:val="FF0000"/>
                <w:szCs w:val="18"/>
              </w:rPr>
              <w:t xml:space="preserve">at </w:t>
            </w:r>
            <w:r w:rsidR="00703780">
              <w:rPr>
                <w:color w:val="FF0000"/>
                <w:szCs w:val="18"/>
              </w:rPr>
              <w:t xml:space="preserve">any time of </w:t>
            </w:r>
            <w:r w:rsidR="005154B1">
              <w:rPr>
                <w:color w:val="FF0000"/>
                <w:szCs w:val="18"/>
              </w:rPr>
              <w:t>a business</w:t>
            </w:r>
            <w:r w:rsidR="00703780">
              <w:rPr>
                <w:color w:val="FF0000"/>
                <w:szCs w:val="18"/>
              </w:rPr>
              <w:t xml:space="preserve"> day on SENS. </w:t>
            </w:r>
          </w:p>
        </w:tc>
      </w:tr>
    </w:tbl>
    <w:p w14:paraId="1FB152F0" w14:textId="0227DC71" w:rsidR="00602A16" w:rsidRPr="00B60B40" w:rsidRDefault="00602A16" w:rsidP="003373BE">
      <w:pPr>
        <w:pStyle w:val="a-000"/>
        <w:rPr>
          <w:szCs w:val="18"/>
        </w:rPr>
      </w:pPr>
    </w:p>
    <w:p w14:paraId="6B0C1F3D" w14:textId="77777777" w:rsidR="00B40749" w:rsidRPr="00B60B40" w:rsidRDefault="00B40749" w:rsidP="003373BE">
      <w:pPr>
        <w:pStyle w:val="a-000"/>
        <w:rPr>
          <w:szCs w:val="18"/>
        </w:rPr>
      </w:pPr>
      <w:r w:rsidRPr="00B60B40">
        <w:rPr>
          <w:szCs w:val="18"/>
        </w:rPr>
        <w:tab/>
        <w:t>(h)</w:t>
      </w:r>
      <w:r w:rsidRPr="00B60B40">
        <w:rPr>
          <w:szCs w:val="18"/>
        </w:rPr>
        <w:tab/>
        <w:t xml:space="preserve">declaration data and finalisation information can be announced on the same day </w:t>
      </w:r>
      <w:proofErr w:type="gramStart"/>
      <w:r w:rsidRPr="00B60B40">
        <w:rPr>
          <w:szCs w:val="18"/>
        </w:rPr>
        <w:t>as long as</w:t>
      </w:r>
      <w:proofErr w:type="gramEnd"/>
      <w:r w:rsidRPr="00B60B40">
        <w:rPr>
          <w:szCs w:val="18"/>
        </w:rPr>
        <w:t xml:space="preserve"> the announcement is published at least thirteen days before the record date;</w:t>
      </w:r>
      <w:r w:rsidRPr="00B60B40">
        <w:rPr>
          <w:rStyle w:val="FootnoteReference"/>
          <w:rFonts w:eastAsiaTheme="majorEastAsia"/>
          <w:szCs w:val="18"/>
        </w:rPr>
        <w:footnoteReference w:customMarkFollows="1" w:id="5"/>
        <w:t> </w:t>
      </w:r>
    </w:p>
    <w:p w14:paraId="4B176A96" w14:textId="77777777" w:rsidR="00B40749" w:rsidRPr="00B60B40" w:rsidRDefault="00B40749" w:rsidP="003373BE">
      <w:pPr>
        <w:pStyle w:val="a-000"/>
        <w:rPr>
          <w:szCs w:val="18"/>
        </w:rPr>
      </w:pPr>
      <w:r w:rsidRPr="00B60B40">
        <w:rPr>
          <w:szCs w:val="18"/>
        </w:rPr>
        <w:tab/>
        <w:t>(i)</w:t>
      </w:r>
      <w:r w:rsidRPr="00B60B40">
        <w:rPr>
          <w:szCs w:val="18"/>
        </w:rPr>
        <w:tab/>
        <w:t xml:space="preserve">changes to the pertinent details (finalisation information) of a corporate action between finalisation date and the last day to trade will result in the cancellation of the corporate </w:t>
      </w:r>
      <w:proofErr w:type="gramStart"/>
      <w:r w:rsidRPr="00B60B40">
        <w:rPr>
          <w:szCs w:val="18"/>
        </w:rPr>
        <w:t>action;</w:t>
      </w:r>
      <w:proofErr w:type="gramEnd"/>
    </w:p>
    <w:p w14:paraId="5C60C70B" w14:textId="77777777" w:rsidR="00B40749" w:rsidRPr="00B60B40" w:rsidRDefault="00B40749" w:rsidP="003373BE">
      <w:pPr>
        <w:pStyle w:val="a-000"/>
        <w:rPr>
          <w:szCs w:val="18"/>
        </w:rPr>
      </w:pPr>
      <w:r w:rsidRPr="00B60B40">
        <w:rPr>
          <w:szCs w:val="18"/>
        </w:rPr>
        <w:lastRenderedPageBreak/>
        <w:tab/>
        <w:t>(j)</w:t>
      </w:r>
      <w:r w:rsidRPr="00B60B40">
        <w:rPr>
          <w:szCs w:val="18"/>
        </w:rPr>
        <w:tab/>
        <w:t xml:space="preserve">the securities concerned will trade ex-entitlement on the first business day after the last day to </w:t>
      </w:r>
      <w:proofErr w:type="gramStart"/>
      <w:r w:rsidRPr="00B60B40">
        <w:rPr>
          <w:szCs w:val="18"/>
        </w:rPr>
        <w:t>trade;</w:t>
      </w:r>
      <w:proofErr w:type="gramEnd"/>
    </w:p>
    <w:p w14:paraId="07C0E6F0" w14:textId="77777777" w:rsidR="00B40749" w:rsidRPr="00B60B40" w:rsidRDefault="00B40749" w:rsidP="003373BE">
      <w:pPr>
        <w:pStyle w:val="a-000"/>
        <w:rPr>
          <w:szCs w:val="18"/>
        </w:rPr>
      </w:pPr>
      <w:r w:rsidRPr="00B60B40">
        <w:rPr>
          <w:szCs w:val="18"/>
        </w:rPr>
        <w:tab/>
        <w:t>(k)</w:t>
      </w:r>
      <w:r w:rsidRPr="00B60B40">
        <w:rPr>
          <w:szCs w:val="18"/>
        </w:rPr>
        <w:tab/>
        <w:t xml:space="preserve">any corporate action must be declared unconditional on or before the finalisation </w:t>
      </w:r>
      <w:proofErr w:type="gramStart"/>
      <w:r w:rsidRPr="00B60B40">
        <w:rPr>
          <w:szCs w:val="18"/>
        </w:rPr>
        <w:t>date;</w:t>
      </w:r>
      <w:proofErr w:type="gramEnd"/>
      <w:r w:rsidRPr="00B60B40">
        <w:rPr>
          <w:szCs w:val="18"/>
        </w:rPr>
        <w:t xml:space="preserve"> </w:t>
      </w:r>
    </w:p>
    <w:p w14:paraId="0E6834EC" w14:textId="77777777" w:rsidR="00B40749" w:rsidRPr="00B60B40" w:rsidRDefault="00B40749" w:rsidP="00F37FD3">
      <w:pPr>
        <w:pStyle w:val="a-000"/>
        <w:tabs>
          <w:tab w:val="left" w:pos="552"/>
        </w:tabs>
        <w:rPr>
          <w:szCs w:val="18"/>
        </w:rPr>
      </w:pPr>
      <w:r w:rsidRPr="00B60B40">
        <w:rPr>
          <w:szCs w:val="18"/>
        </w:rPr>
        <w:tab/>
      </w:r>
      <w:r w:rsidRPr="00B60B40">
        <w:rPr>
          <w:szCs w:val="18"/>
        </w:rPr>
        <w:tab/>
        <w:t>(l)</w:t>
      </w:r>
      <w:r w:rsidRPr="00B60B40">
        <w:rPr>
          <w:szCs w:val="18"/>
        </w:rPr>
        <w:tab/>
        <w:t xml:space="preserve">with respect to securities affected by a corporate action, no dematerialise or </w:t>
      </w:r>
      <w:proofErr w:type="spellStart"/>
      <w:r w:rsidRPr="00B60B40">
        <w:rPr>
          <w:szCs w:val="18"/>
        </w:rPr>
        <w:t>rematerialise</w:t>
      </w:r>
      <w:proofErr w:type="spellEnd"/>
      <w:r w:rsidRPr="00B60B40">
        <w:rPr>
          <w:szCs w:val="18"/>
        </w:rPr>
        <w:t xml:space="preserve"> orders will be processed in respect thereof from the business day following the last day to trade up to and including the record date but will recommence on the first business day after the record date. If the company maintains a certificated </w:t>
      </w:r>
      <w:proofErr w:type="gramStart"/>
      <w:r w:rsidRPr="00B60B40">
        <w:rPr>
          <w:szCs w:val="18"/>
        </w:rPr>
        <w:t>register</w:t>
      </w:r>
      <w:proofErr w:type="gramEnd"/>
      <w:r w:rsidRPr="00B60B40">
        <w:rPr>
          <w:szCs w:val="18"/>
        </w:rPr>
        <w:t xml:space="preserve"> it must be closed for this </w:t>
      </w:r>
      <w:proofErr w:type="gramStart"/>
      <w:r w:rsidRPr="00B60B40">
        <w:rPr>
          <w:szCs w:val="18"/>
        </w:rPr>
        <w:t>period;</w:t>
      </w:r>
      <w:proofErr w:type="gramEnd"/>
    </w:p>
    <w:p w14:paraId="4EC2E9E5" w14:textId="77777777" w:rsidR="00B40749" w:rsidRPr="00B60B40" w:rsidRDefault="00B40749" w:rsidP="003373BE">
      <w:pPr>
        <w:pStyle w:val="a-000"/>
        <w:rPr>
          <w:szCs w:val="18"/>
        </w:rPr>
      </w:pPr>
      <w:r w:rsidRPr="00B60B40">
        <w:rPr>
          <w:szCs w:val="18"/>
        </w:rPr>
        <w:tab/>
        <w:t>(m)</w:t>
      </w:r>
      <w:r w:rsidRPr="00B60B40">
        <w:rPr>
          <w:szCs w:val="18"/>
        </w:rPr>
        <w:tab/>
        <w:t xml:space="preserve">suspension and removal of a listing </w:t>
      </w:r>
      <w:proofErr w:type="gramStart"/>
      <w:r w:rsidRPr="00B60B40">
        <w:rPr>
          <w:szCs w:val="18"/>
        </w:rPr>
        <w:t>as a result of</w:t>
      </w:r>
      <w:proofErr w:type="gramEnd"/>
      <w:r w:rsidRPr="00B60B40">
        <w:rPr>
          <w:szCs w:val="18"/>
        </w:rPr>
        <w:t xml:space="preserve"> a corporate action will always take place at the commencement of business;</w:t>
      </w:r>
      <w:r w:rsidRPr="00B60B40">
        <w:rPr>
          <w:rStyle w:val="FootnoteReference"/>
          <w:rFonts w:eastAsiaTheme="majorEastAsia"/>
          <w:szCs w:val="18"/>
        </w:rPr>
        <w:footnoteReference w:customMarkFollows="1" w:id="6"/>
        <w:t> </w:t>
      </w:r>
    </w:p>
    <w:p w14:paraId="2693DDD2" w14:textId="77777777" w:rsidR="00B40749" w:rsidRPr="00B60B40" w:rsidRDefault="00B40749" w:rsidP="003373BE">
      <w:pPr>
        <w:pStyle w:val="a-000"/>
        <w:rPr>
          <w:szCs w:val="18"/>
        </w:rPr>
      </w:pPr>
      <w:r w:rsidRPr="00B60B40">
        <w:rPr>
          <w:szCs w:val="18"/>
        </w:rPr>
        <w:tab/>
        <w:t>(n)</w:t>
      </w:r>
      <w:r w:rsidRPr="00B60B40">
        <w:rPr>
          <w:szCs w:val="18"/>
        </w:rPr>
        <w:tab/>
        <w:t xml:space="preserve">all share entitlement ratios and cash entitlement rates (which cash payments are measured in cents) must be rounded to five decimals where decimals are applicable </w:t>
      </w:r>
    </w:p>
    <w:p w14:paraId="11B17CC9" w14:textId="77777777" w:rsidR="00B40749" w:rsidRDefault="00B40749" w:rsidP="00EF1C6B">
      <w:pPr>
        <w:pStyle w:val="a-000"/>
        <w:rPr>
          <w:szCs w:val="18"/>
        </w:rPr>
      </w:pPr>
      <w:r w:rsidRPr="00B60B40">
        <w:rPr>
          <w:szCs w:val="18"/>
        </w:rPr>
        <w:tab/>
        <w:t>(o)</w:t>
      </w:r>
      <w:r w:rsidRPr="00B60B40">
        <w:rPr>
          <w:szCs w:val="18"/>
        </w:rPr>
        <w:tab/>
        <w:t>in respect of fractional entitlements that arise, all allocations of securities will be rounded down to the nearest whole number resulting in allocations of whole securities and a cash payment for the fraction.</w:t>
      </w:r>
      <w:r w:rsidRPr="00B60B40">
        <w:rPr>
          <w:szCs w:val="18"/>
        </w:rPr>
        <w:footnoteReference w:customMarkFollows="1" w:id="7"/>
        <w:t> </w:t>
      </w:r>
      <w:proofErr w:type="gramStart"/>
      <w:r w:rsidRPr="00B60B40">
        <w:rPr>
          <w:szCs w:val="18"/>
        </w:rPr>
        <w:t>In the event that</w:t>
      </w:r>
      <w:proofErr w:type="gramEnd"/>
      <w:r w:rsidRPr="00B60B40">
        <w:rPr>
          <w:szCs w:val="18"/>
        </w:rPr>
        <w:t xml:space="preserve"> it is a new listing, and no trading has taken place on LDT+1, the issue price or estimated issue price, less 10% must be used; </w:t>
      </w:r>
      <w:ins w:id="11" w:author="Sharon Nair" w:date="2024-08-20T08:14:00Z" w16du:dateUtc="2024-08-20T06:14:00Z">
        <w:r w:rsidRPr="00B60B40">
          <w:rPr>
            <w:szCs w:val="18"/>
          </w:rPr>
          <w:t>When there is no tr</w:t>
        </w:r>
      </w:ins>
      <w:ins w:id="12" w:author="Sharon Nair" w:date="2024-08-20T08:15:00Z" w16du:dateUtc="2024-08-20T06:15:00Z">
        <w:r w:rsidRPr="00B60B40">
          <w:rPr>
            <w:szCs w:val="18"/>
          </w:rPr>
          <w:t xml:space="preserve">ading on the ex-date, the issuer must use the last traded </w:t>
        </w:r>
      </w:ins>
      <w:ins w:id="13" w:author="Sharon Nair" w:date="2025-02-13T13:19:00Z" w16du:dateUtc="2025-02-13T11:19:00Z">
        <w:r w:rsidRPr="00B60B40">
          <w:rPr>
            <w:szCs w:val="18"/>
          </w:rPr>
          <w:t xml:space="preserve">closing </w:t>
        </w:r>
      </w:ins>
      <w:ins w:id="14" w:author="Sharon Nair" w:date="2024-08-20T08:15:00Z" w16du:dateUtc="2024-08-20T06:15:00Z">
        <w:r w:rsidRPr="00B60B40">
          <w:rPr>
            <w:szCs w:val="18"/>
          </w:rPr>
          <w:t>price</w:t>
        </w:r>
      </w:ins>
      <w:ins w:id="15" w:author="Sharon Nair" w:date="2025-02-13T13:19:00Z" w16du:dateUtc="2025-02-13T11:19:00Z">
        <w:r w:rsidRPr="00B60B40">
          <w:rPr>
            <w:szCs w:val="18"/>
          </w:rPr>
          <w:t xml:space="preserve"> available before the </w:t>
        </w:r>
      </w:ins>
      <w:ins w:id="16" w:author="Sharon Nair" w:date="2025-02-13T13:20:00Z" w16du:dateUtc="2025-02-13T11:20:00Z">
        <w:r w:rsidRPr="00B60B40">
          <w:rPr>
            <w:szCs w:val="18"/>
          </w:rPr>
          <w:t>ex-date</w:t>
        </w:r>
      </w:ins>
      <w:ins w:id="17" w:author="Sharon Nair" w:date="2024-08-20T08:15:00Z" w16du:dateUtc="2024-08-20T06:15:00Z">
        <w:r w:rsidRPr="00B60B40">
          <w:rPr>
            <w:szCs w:val="18"/>
          </w:rPr>
          <w:t xml:space="preserve">, less 10%.  </w:t>
        </w:r>
      </w:ins>
      <w:r w:rsidRPr="00B60B40">
        <w:rPr>
          <w:szCs w:val="18"/>
        </w:rPr>
        <w:t>An applicant issuer must release an announcement by 11h00 in respect of the cash value determined. The weighted average traded price for LDT + 1 less 10% must be used as the cash value.</w:t>
      </w:r>
      <w:r w:rsidRPr="00B60B40">
        <w:rPr>
          <w:szCs w:val="18"/>
        </w:rPr>
        <w:footnoteReference w:customMarkFollows="1" w:id="8"/>
        <w:t> </w:t>
      </w:r>
    </w:p>
    <w:p w14:paraId="270F079B" w14:textId="77777777" w:rsidR="004D7AD2" w:rsidRDefault="004D7AD2" w:rsidP="00EF1C6B">
      <w:pPr>
        <w:pStyle w:val="a-000"/>
        <w:rPr>
          <w:szCs w:val="18"/>
        </w:rPr>
      </w:pPr>
    </w:p>
    <w:tbl>
      <w:tblPr>
        <w:tblStyle w:val="TableGrid"/>
        <w:tblW w:w="0" w:type="auto"/>
        <w:tblInd w:w="1304" w:type="dxa"/>
        <w:tblLook w:val="04A0" w:firstRow="1" w:lastRow="0" w:firstColumn="1" w:lastColumn="0" w:noHBand="0" w:noVBand="1"/>
      </w:tblPr>
      <w:tblGrid>
        <w:gridCol w:w="8325"/>
      </w:tblGrid>
      <w:tr w:rsidR="004D7AD2" w14:paraId="33B21481" w14:textId="77777777" w:rsidTr="004D7AD2">
        <w:tc>
          <w:tcPr>
            <w:tcW w:w="9629" w:type="dxa"/>
            <w:shd w:val="clear" w:color="auto" w:fill="92D050"/>
          </w:tcPr>
          <w:p w14:paraId="35EBD75E" w14:textId="5058F90E" w:rsidR="004D7AD2" w:rsidRPr="004A3A21" w:rsidRDefault="004D7AD2" w:rsidP="004D7AD2">
            <w:pPr>
              <w:rPr>
                <w:rFonts w:cstheme="minorHAnsi"/>
                <w:szCs w:val="20"/>
              </w:rPr>
            </w:pPr>
            <w:r w:rsidRPr="004A3A21">
              <w:rPr>
                <w:rFonts w:cstheme="minorHAnsi"/>
                <w:b/>
                <w:bCs/>
                <w:color w:val="FF0000"/>
                <w:szCs w:val="20"/>
              </w:rPr>
              <w:t>Note</w:t>
            </w:r>
            <w:r w:rsidRPr="004A3A21">
              <w:rPr>
                <w:rFonts w:cstheme="minorHAnsi"/>
                <w:color w:val="FF0000"/>
                <w:szCs w:val="20"/>
              </w:rPr>
              <w:t>: The aim</w:t>
            </w:r>
            <w:r w:rsidR="00A47694" w:rsidRPr="004A3A21">
              <w:rPr>
                <w:rFonts w:cstheme="minorHAnsi"/>
                <w:color w:val="FF0000"/>
                <w:szCs w:val="20"/>
              </w:rPr>
              <w:t xml:space="preserve"> of the above </w:t>
            </w:r>
            <w:r w:rsidR="00C47F9C">
              <w:rPr>
                <w:rFonts w:cstheme="minorHAnsi"/>
                <w:color w:val="FF0000"/>
                <w:szCs w:val="20"/>
              </w:rPr>
              <w:t xml:space="preserve">addition is </w:t>
            </w:r>
            <w:r w:rsidRPr="004A3A21">
              <w:rPr>
                <w:rFonts w:cstheme="minorHAnsi"/>
                <w:color w:val="FF0000"/>
                <w:szCs w:val="20"/>
              </w:rPr>
              <w:t xml:space="preserve">to ensure that issuers are aligned on the various scenarios for the calculation of fraction rates and </w:t>
            </w:r>
            <w:r w:rsidR="005B78DF" w:rsidRPr="004A3A21">
              <w:rPr>
                <w:rFonts w:cstheme="minorHAnsi"/>
                <w:color w:val="FF0000"/>
                <w:szCs w:val="20"/>
              </w:rPr>
              <w:t>include</w:t>
            </w:r>
            <w:r w:rsidR="006F479F">
              <w:rPr>
                <w:rFonts w:cstheme="minorHAnsi"/>
                <w:color w:val="FF0000"/>
                <w:szCs w:val="20"/>
              </w:rPr>
              <w:t>s</w:t>
            </w:r>
            <w:r w:rsidRPr="004A3A21">
              <w:rPr>
                <w:rFonts w:cstheme="minorHAnsi"/>
                <w:color w:val="FF0000"/>
                <w:szCs w:val="20"/>
              </w:rPr>
              <w:t xml:space="preserve"> when there is no trading. </w:t>
            </w:r>
          </w:p>
        </w:tc>
      </w:tr>
    </w:tbl>
    <w:p w14:paraId="39A4743E" w14:textId="77777777" w:rsidR="004D7AD2" w:rsidRPr="00B60B40" w:rsidRDefault="004D7AD2" w:rsidP="00EF1C6B">
      <w:pPr>
        <w:pStyle w:val="a-000"/>
        <w:rPr>
          <w:szCs w:val="18"/>
        </w:rPr>
      </w:pPr>
    </w:p>
    <w:p w14:paraId="610CE709" w14:textId="77777777" w:rsidR="00B40749" w:rsidRPr="00B60B40" w:rsidRDefault="00B40749" w:rsidP="003F2699">
      <w:pPr>
        <w:pStyle w:val="a-000"/>
        <w:jc w:val="left"/>
        <w:rPr>
          <w:szCs w:val="18"/>
        </w:rPr>
      </w:pPr>
      <w:r w:rsidRPr="00B60B40">
        <w:rPr>
          <w:szCs w:val="18"/>
        </w:rPr>
        <w:tab/>
      </w:r>
      <w:r w:rsidRPr="00B60B40">
        <w:rPr>
          <w:szCs w:val="18"/>
        </w:rPr>
        <w:tab/>
        <w:t>(i) Standard rounding is applied to Rights Offers, where fractional entitlements less than 0.5 are rounded down to the nearest whole share and fractions of 0.5 and greater are rounded up to the next whole share.</w:t>
      </w:r>
    </w:p>
    <w:p w14:paraId="47083111" w14:textId="77777777" w:rsidR="00B40749" w:rsidRPr="00B60B40" w:rsidRDefault="00B40749" w:rsidP="003373BE">
      <w:pPr>
        <w:pStyle w:val="a-000"/>
        <w:rPr>
          <w:szCs w:val="18"/>
        </w:rPr>
      </w:pPr>
      <w:r w:rsidRPr="00B60B40">
        <w:rPr>
          <w:szCs w:val="18"/>
        </w:rPr>
        <w:tab/>
        <w:t>(p)</w:t>
      </w:r>
      <w:r w:rsidRPr="00B60B40">
        <w:rPr>
          <w:szCs w:val="18"/>
        </w:rPr>
        <w:tab/>
        <w:t xml:space="preserve">all affected securities holders will have to anticipate their holdings on the record date by </w:t>
      </w:r>
      <w:proofErr w:type="gramStart"/>
      <w:r w:rsidRPr="00B60B40">
        <w:rPr>
          <w:szCs w:val="18"/>
        </w:rPr>
        <w:t>taking into account</w:t>
      </w:r>
      <w:proofErr w:type="gramEnd"/>
      <w:r w:rsidRPr="00B60B40">
        <w:rPr>
          <w:szCs w:val="18"/>
        </w:rPr>
        <w:t xml:space="preserve"> all unsettled trades concluded on or before the last day to trade which are due to be settled on or before record date. This will enable affected securities holders to provide their intermediaries with their election based on their anticipated holdings by the election deadline;</w:t>
      </w:r>
      <w:r w:rsidRPr="00B60B40">
        <w:rPr>
          <w:rStyle w:val="FootnoteReference"/>
          <w:rFonts w:eastAsiaTheme="majorEastAsia"/>
          <w:szCs w:val="18"/>
        </w:rPr>
        <w:footnoteReference w:customMarkFollows="1" w:id="9"/>
        <w:t> </w:t>
      </w:r>
    </w:p>
    <w:p w14:paraId="204F2920" w14:textId="77777777" w:rsidR="00B40749" w:rsidRPr="00B60B40" w:rsidRDefault="00B40749" w:rsidP="003373BE">
      <w:pPr>
        <w:pStyle w:val="a-000"/>
        <w:rPr>
          <w:szCs w:val="18"/>
        </w:rPr>
      </w:pPr>
      <w:r w:rsidRPr="00B60B40">
        <w:rPr>
          <w:szCs w:val="18"/>
        </w:rPr>
        <w:tab/>
        <w:t>(q)</w:t>
      </w:r>
      <w:r w:rsidRPr="00B60B40">
        <w:rPr>
          <w:szCs w:val="18"/>
        </w:rPr>
        <w:tab/>
        <w:t>elections not made by the election deadline will result in the default provisions set out in the relevant corporate action being applied by the intermediary in respect of those securities for which no election has been made;</w:t>
      </w:r>
      <w:r w:rsidRPr="00B60B40">
        <w:rPr>
          <w:rStyle w:val="FootnoteReference"/>
          <w:rFonts w:eastAsiaTheme="majorEastAsia"/>
          <w:szCs w:val="18"/>
        </w:rPr>
        <w:footnoteReference w:customMarkFollows="1" w:id="10"/>
        <w:t> </w:t>
      </w:r>
    </w:p>
    <w:p w14:paraId="17E98333" w14:textId="77777777" w:rsidR="00B40749" w:rsidRPr="00B60B40" w:rsidRDefault="00B40749" w:rsidP="00672C79">
      <w:pPr>
        <w:pStyle w:val="a-000"/>
        <w:ind w:left="1440"/>
        <w:rPr>
          <w:szCs w:val="18"/>
        </w:rPr>
      </w:pPr>
      <w:r w:rsidRPr="00B60B40">
        <w:rPr>
          <w:szCs w:val="18"/>
        </w:rPr>
        <w:tab/>
      </w:r>
      <w:r w:rsidRPr="00B60B40">
        <w:rPr>
          <w:szCs w:val="18"/>
        </w:rPr>
        <w:tab/>
        <w:t xml:space="preserve"> (i)   Closing date for elections on secondary listed companies for dividend options may be extended to up to 10 days after the record date</w:t>
      </w:r>
    </w:p>
    <w:p w14:paraId="745AF572" w14:textId="77777777" w:rsidR="00B40749" w:rsidRPr="00B60B40" w:rsidRDefault="00B40749" w:rsidP="003373BE">
      <w:pPr>
        <w:pStyle w:val="a-000"/>
        <w:rPr>
          <w:szCs w:val="18"/>
        </w:rPr>
      </w:pPr>
      <w:r w:rsidRPr="00B60B40">
        <w:rPr>
          <w:szCs w:val="18"/>
        </w:rPr>
        <w:tab/>
      </w:r>
      <w:r w:rsidRPr="00B60B40">
        <w:rPr>
          <w:szCs w:val="18"/>
        </w:rPr>
        <w:tab/>
        <w:t xml:space="preserve"> (ii)  Add offer open and close date to all offers</w:t>
      </w:r>
    </w:p>
    <w:p w14:paraId="6086FFE9" w14:textId="77777777" w:rsidR="00B40749" w:rsidRPr="00B60B40" w:rsidRDefault="00B40749" w:rsidP="003373BE">
      <w:pPr>
        <w:pStyle w:val="a-000"/>
        <w:rPr>
          <w:szCs w:val="18"/>
          <w:lang w:val="en-AU"/>
        </w:rPr>
      </w:pPr>
      <w:r w:rsidRPr="00B60B40">
        <w:rPr>
          <w:szCs w:val="18"/>
          <w:lang w:val="en-AU"/>
        </w:rPr>
        <w:tab/>
        <w:t>(r)</w:t>
      </w:r>
      <w:r w:rsidRPr="00B60B40">
        <w:rPr>
          <w:szCs w:val="18"/>
          <w:lang w:val="en-AU"/>
        </w:rPr>
        <w:tab/>
        <w:t>Information to be included in all documentation:</w:t>
      </w:r>
      <w:r w:rsidRPr="00B60B40">
        <w:rPr>
          <w:rStyle w:val="FootnoteReference"/>
          <w:rFonts w:eastAsiaTheme="majorEastAsia"/>
          <w:szCs w:val="18"/>
        </w:rPr>
        <w:footnoteReference w:customMarkFollows="1" w:id="11"/>
        <w:t> </w:t>
      </w:r>
    </w:p>
    <w:p w14:paraId="36148442" w14:textId="77777777" w:rsidR="00B40749" w:rsidRPr="00B60B40" w:rsidRDefault="00B40749" w:rsidP="003373BE">
      <w:pPr>
        <w:pStyle w:val="i-000a"/>
        <w:rPr>
          <w:szCs w:val="18"/>
          <w:lang w:val="en-AU"/>
        </w:rPr>
      </w:pPr>
      <w:r w:rsidRPr="00B60B40">
        <w:rPr>
          <w:szCs w:val="18"/>
          <w:lang w:val="en-AU"/>
        </w:rPr>
        <w:lastRenderedPageBreak/>
        <w:tab/>
        <w:t>(i)</w:t>
      </w:r>
      <w:r w:rsidRPr="00B60B40">
        <w:rPr>
          <w:szCs w:val="18"/>
          <w:lang w:val="en-AU"/>
        </w:rPr>
        <w:tab/>
        <w:t xml:space="preserve">wherever reference is made to holders of securities of a company the procedures for certificated and dematerialised holders of securities must be </w:t>
      </w:r>
      <w:proofErr w:type="gramStart"/>
      <w:r w:rsidRPr="00B60B40">
        <w:rPr>
          <w:szCs w:val="18"/>
          <w:lang w:val="en-AU"/>
        </w:rPr>
        <w:t>detailed;</w:t>
      </w:r>
      <w:proofErr w:type="gramEnd"/>
    </w:p>
    <w:p w14:paraId="4C22A00F" w14:textId="77777777" w:rsidR="00B40749" w:rsidRPr="00B60B40" w:rsidRDefault="00B40749" w:rsidP="003373BE">
      <w:pPr>
        <w:pStyle w:val="i-000a"/>
        <w:rPr>
          <w:szCs w:val="18"/>
          <w:lang w:val="en-AU"/>
        </w:rPr>
      </w:pPr>
      <w:r w:rsidRPr="00B60B40">
        <w:rPr>
          <w:szCs w:val="18"/>
          <w:lang w:val="en-AU"/>
        </w:rPr>
        <w:tab/>
        <w:t>(ii)</w:t>
      </w:r>
      <w:r w:rsidRPr="00B60B40">
        <w:rPr>
          <w:szCs w:val="18"/>
          <w:lang w:val="en-AU"/>
        </w:rPr>
        <w:tab/>
        <w:t xml:space="preserve">the surrender of securities certificates will only apply to certificated securities holders and the surrender forms must state </w:t>
      </w:r>
      <w:proofErr w:type="gramStart"/>
      <w:r w:rsidRPr="00B60B40">
        <w:rPr>
          <w:szCs w:val="18"/>
          <w:lang w:val="en-AU"/>
        </w:rPr>
        <w:t>this;</w:t>
      </w:r>
      <w:proofErr w:type="gramEnd"/>
    </w:p>
    <w:p w14:paraId="67632F3F" w14:textId="77777777" w:rsidR="00B40749" w:rsidRPr="00B60B40" w:rsidRDefault="00B40749" w:rsidP="003373BE">
      <w:pPr>
        <w:pStyle w:val="i-000a"/>
        <w:rPr>
          <w:szCs w:val="18"/>
          <w:lang w:val="en-AU"/>
        </w:rPr>
      </w:pPr>
      <w:r w:rsidRPr="00B60B40">
        <w:rPr>
          <w:szCs w:val="18"/>
          <w:lang w:val="en-AU"/>
        </w:rPr>
        <w:tab/>
        <w:t>(iii)</w:t>
      </w:r>
      <w:r w:rsidRPr="00B60B40">
        <w:rPr>
          <w:szCs w:val="18"/>
          <w:lang w:val="en-AU"/>
        </w:rPr>
        <w:tab/>
        <w:t xml:space="preserve">in the case of dematerialised holders of </w:t>
      </w:r>
      <w:proofErr w:type="gramStart"/>
      <w:r w:rsidRPr="00B60B40">
        <w:rPr>
          <w:szCs w:val="18"/>
          <w:lang w:val="en-AU"/>
        </w:rPr>
        <w:t>securities</w:t>
      </w:r>
      <w:proofErr w:type="gramEnd"/>
      <w:r w:rsidRPr="00B60B40">
        <w:rPr>
          <w:szCs w:val="18"/>
          <w:lang w:val="en-AU"/>
        </w:rPr>
        <w:t xml:space="preserve"> the intermediary will automatically take care of the equivalent of the surrender of securities </w:t>
      </w:r>
      <w:proofErr w:type="gramStart"/>
      <w:r w:rsidRPr="00B60B40">
        <w:rPr>
          <w:szCs w:val="18"/>
          <w:lang w:val="en-AU"/>
        </w:rPr>
        <w:t>certificates;</w:t>
      </w:r>
      <w:proofErr w:type="gramEnd"/>
    </w:p>
    <w:p w14:paraId="63186EE2" w14:textId="77777777" w:rsidR="00B40749" w:rsidRPr="00B60B40" w:rsidRDefault="00B40749" w:rsidP="003373BE">
      <w:pPr>
        <w:pStyle w:val="i-000a"/>
        <w:rPr>
          <w:szCs w:val="18"/>
          <w:lang w:val="en-AU"/>
        </w:rPr>
      </w:pPr>
      <w:r w:rsidRPr="00B60B40">
        <w:rPr>
          <w:szCs w:val="18"/>
          <w:lang w:val="en-AU"/>
        </w:rPr>
        <w:tab/>
        <w:t>(iv)</w:t>
      </w:r>
      <w:r w:rsidRPr="00B60B40">
        <w:rPr>
          <w:szCs w:val="18"/>
          <w:lang w:val="en-AU"/>
        </w:rPr>
        <w:tab/>
        <w:t xml:space="preserve">election forms only apply to certificated holders of securities and the election forms must state this. The circular and/or documents must also state that the dematerialised holders of securities election must be provided to their appointed intermediary in the manner and time stipulated in the custody agreement </w:t>
      </w:r>
      <w:proofErr w:type="gramStart"/>
      <w:r w:rsidRPr="00B60B40">
        <w:rPr>
          <w:szCs w:val="18"/>
          <w:lang w:val="en-AU"/>
        </w:rPr>
        <w:t>entered into</w:t>
      </w:r>
      <w:proofErr w:type="gramEnd"/>
      <w:r w:rsidRPr="00B60B40">
        <w:rPr>
          <w:szCs w:val="18"/>
          <w:lang w:val="en-AU"/>
        </w:rPr>
        <w:t xml:space="preserve"> between the holder of securities and the </w:t>
      </w:r>
      <w:proofErr w:type="gramStart"/>
      <w:r w:rsidRPr="00B60B40">
        <w:rPr>
          <w:szCs w:val="18"/>
          <w:lang w:val="en-AU"/>
        </w:rPr>
        <w:t>intermediary;</w:t>
      </w:r>
      <w:proofErr w:type="gramEnd"/>
    </w:p>
    <w:p w14:paraId="3B62BCA1" w14:textId="77777777" w:rsidR="00B40749" w:rsidRPr="00B60B40" w:rsidRDefault="00B40749" w:rsidP="003373BE">
      <w:pPr>
        <w:pStyle w:val="i-000a"/>
        <w:rPr>
          <w:szCs w:val="18"/>
          <w:lang w:val="en-AU"/>
        </w:rPr>
      </w:pPr>
      <w:r w:rsidRPr="00B60B40">
        <w:rPr>
          <w:szCs w:val="18"/>
          <w:lang w:val="en-AU"/>
        </w:rPr>
        <w:tab/>
        <w:t>(v)</w:t>
      </w:r>
      <w:r w:rsidRPr="00B60B40">
        <w:rPr>
          <w:szCs w:val="18"/>
          <w:lang w:val="en-AU"/>
        </w:rPr>
        <w:tab/>
        <w:t xml:space="preserve">the form of proxy included in the circular and/or documents must state that it is for completion by certificated holders and dematerialised holders who have “own name” registration of securities only. The documentation must state that dematerialised holders of securities who wish to attend the general/annual general meeting must inform their intermediary of their </w:t>
      </w:r>
      <w:proofErr w:type="gramStart"/>
      <w:r w:rsidRPr="00B60B40">
        <w:rPr>
          <w:szCs w:val="18"/>
          <w:lang w:val="en-AU"/>
        </w:rPr>
        <w:t>intention</w:t>
      </w:r>
      <w:proofErr w:type="gramEnd"/>
      <w:r w:rsidRPr="00B60B40">
        <w:rPr>
          <w:szCs w:val="18"/>
          <w:lang w:val="en-AU"/>
        </w:rPr>
        <w:t xml:space="preserve"> and the intermediary will issue them with the necessary documentary authorisation to attend and vote at such meeting. Alternately, should they not wish to attend the meeting in person, holders of securities may provide their intermediary with their voting instruction and such intermediary will complete all necessary documentation and action same </w:t>
      </w:r>
      <w:proofErr w:type="gramStart"/>
      <w:r w:rsidRPr="00B60B40">
        <w:rPr>
          <w:szCs w:val="18"/>
          <w:lang w:val="en-AU"/>
        </w:rPr>
        <w:t>in order for</w:t>
      </w:r>
      <w:proofErr w:type="gramEnd"/>
      <w:r w:rsidRPr="00B60B40">
        <w:rPr>
          <w:szCs w:val="18"/>
          <w:lang w:val="en-AU"/>
        </w:rPr>
        <w:t xml:space="preserve"> the holders of securities vote(s) to be taken account of at such </w:t>
      </w:r>
      <w:proofErr w:type="gramStart"/>
      <w:r w:rsidRPr="00B60B40">
        <w:rPr>
          <w:szCs w:val="18"/>
          <w:lang w:val="en-AU"/>
        </w:rPr>
        <w:t>meeting;</w:t>
      </w:r>
      <w:proofErr w:type="gramEnd"/>
    </w:p>
    <w:p w14:paraId="55EB2EE0" w14:textId="77777777" w:rsidR="00B40749" w:rsidRPr="00B60B40" w:rsidRDefault="00B40749" w:rsidP="003373BE">
      <w:pPr>
        <w:pStyle w:val="i-000a"/>
        <w:rPr>
          <w:szCs w:val="18"/>
          <w:lang w:val="en-AU"/>
        </w:rPr>
      </w:pPr>
      <w:r w:rsidRPr="00B60B40">
        <w:rPr>
          <w:szCs w:val="18"/>
          <w:lang w:val="en-AU"/>
        </w:rPr>
        <w:tab/>
        <w:t>(vi)</w:t>
      </w:r>
      <w:r w:rsidRPr="00B60B40">
        <w:rPr>
          <w:szCs w:val="18"/>
          <w:lang w:val="en-AU"/>
        </w:rPr>
        <w:tab/>
        <w:t>the salient dates section of the circular and/or documents must include all the dates in the declaration data and finalisation information. The definitions for these dates must be included in the “definitions” section of the circular and/or document; and</w:t>
      </w:r>
    </w:p>
    <w:p w14:paraId="3A721EAB" w14:textId="77777777" w:rsidR="00B40749" w:rsidRPr="00B60B40" w:rsidRDefault="00B40749" w:rsidP="00693F24">
      <w:pPr>
        <w:pStyle w:val="i-000a"/>
        <w:rPr>
          <w:szCs w:val="18"/>
          <w:lang w:val="en-AU"/>
        </w:rPr>
      </w:pPr>
      <w:r w:rsidRPr="00B60B40">
        <w:rPr>
          <w:szCs w:val="18"/>
          <w:lang w:val="en-AU"/>
        </w:rPr>
        <w:tab/>
        <w:t>(vii)</w:t>
      </w:r>
      <w:r w:rsidRPr="00B60B40">
        <w:rPr>
          <w:szCs w:val="18"/>
          <w:lang w:val="en-AU"/>
        </w:rPr>
        <w:tab/>
        <w:t xml:space="preserve">if new securities are to be issued, holders of securities must receive the new securities in dematerialised </w:t>
      </w:r>
      <w:proofErr w:type="gramStart"/>
      <w:r w:rsidRPr="00B60B40">
        <w:rPr>
          <w:szCs w:val="18"/>
          <w:lang w:val="en-AU"/>
        </w:rPr>
        <w:t>form;</w:t>
      </w:r>
      <w:proofErr w:type="gramEnd"/>
      <w:r w:rsidRPr="00B60B40">
        <w:rPr>
          <w:szCs w:val="18"/>
          <w:lang w:val="en-AU"/>
        </w:rPr>
        <w:t xml:space="preserve"> </w:t>
      </w:r>
    </w:p>
    <w:p w14:paraId="470F510D" w14:textId="77777777" w:rsidR="00B40749" w:rsidRPr="00B60B40" w:rsidRDefault="00B40749" w:rsidP="003373BE">
      <w:pPr>
        <w:pStyle w:val="a-000"/>
        <w:rPr>
          <w:szCs w:val="18"/>
          <w:lang w:val="en-AU"/>
        </w:rPr>
      </w:pPr>
      <w:r w:rsidRPr="00B60B40">
        <w:rPr>
          <w:szCs w:val="18"/>
          <w:lang w:val="en-AU"/>
        </w:rPr>
        <w:tab/>
        <w:t>(s)</w:t>
      </w:r>
      <w:r w:rsidRPr="00B60B40">
        <w:rPr>
          <w:szCs w:val="18"/>
          <w:lang w:val="en-AU"/>
        </w:rPr>
        <w:tab/>
        <w:t>the timetables in this schedule do not include election dates or deadlines due to such dates varying between intermediaries and their clients in respect of the dematerialised environment in terms of the agreements between clients and their intermediaries and yet another date in respect of the certificated environment. However, issuers must take account of such dates of election for each corporate action and must clearly indicate in documents and announcements the dates, taking account of the varying dates of election applicable to investors in the dematerialised environment as well as the date of election for certificated securities holders;</w:t>
      </w:r>
      <w:r w:rsidRPr="00B60B40">
        <w:rPr>
          <w:rStyle w:val="FootnoteReference"/>
          <w:rFonts w:eastAsiaTheme="majorEastAsia"/>
          <w:szCs w:val="18"/>
        </w:rPr>
        <w:footnoteReference w:customMarkFollows="1" w:id="12"/>
        <w:t> </w:t>
      </w:r>
    </w:p>
    <w:p w14:paraId="31A52BC7" w14:textId="77777777" w:rsidR="00B40749" w:rsidRPr="00B60B40" w:rsidRDefault="00B40749" w:rsidP="003373BE">
      <w:pPr>
        <w:pStyle w:val="a-000"/>
        <w:rPr>
          <w:ins w:id="18" w:author="Sharon Nair" w:date="2025-02-18T09:25:00Z" w16du:dateUtc="2025-02-18T07:25:00Z"/>
          <w:szCs w:val="18"/>
          <w:lang w:val="en-AU"/>
        </w:rPr>
      </w:pPr>
      <w:r w:rsidRPr="00B60B40">
        <w:rPr>
          <w:szCs w:val="18"/>
          <w:lang w:val="en-AU"/>
        </w:rPr>
        <w:tab/>
        <w:t>(t)</w:t>
      </w:r>
      <w:r w:rsidRPr="00B60B40">
        <w:rPr>
          <w:szCs w:val="18"/>
          <w:lang w:val="en-AU"/>
        </w:rPr>
        <w:tab/>
        <w:t xml:space="preserve">rights offer declaration announcements must clearly indicate as to whether excess applications are allowed or </w:t>
      </w:r>
      <w:proofErr w:type="gramStart"/>
      <w:r w:rsidRPr="00B60B40">
        <w:rPr>
          <w:szCs w:val="18"/>
          <w:lang w:val="en-AU"/>
        </w:rPr>
        <w:t>not;</w:t>
      </w:r>
      <w:proofErr w:type="gramEnd"/>
      <w:r w:rsidRPr="00B60B40">
        <w:rPr>
          <w:szCs w:val="18"/>
          <w:lang w:val="en-AU"/>
        </w:rPr>
        <w:t xml:space="preserve"> </w:t>
      </w:r>
      <w:r w:rsidRPr="00B60B40">
        <w:rPr>
          <w:szCs w:val="18"/>
          <w:lang w:val="en-AU"/>
        </w:rPr>
        <w:tab/>
      </w:r>
    </w:p>
    <w:p w14:paraId="288D32C8" w14:textId="77777777" w:rsidR="00B40749" w:rsidRPr="00B60B40" w:rsidRDefault="00B40749" w:rsidP="003373BE">
      <w:pPr>
        <w:pStyle w:val="a-000"/>
        <w:rPr>
          <w:szCs w:val="18"/>
          <w:lang w:val="en-AU"/>
        </w:rPr>
      </w:pPr>
      <w:r w:rsidRPr="00B60B40">
        <w:rPr>
          <w:szCs w:val="18"/>
          <w:lang w:val="en-AU"/>
        </w:rPr>
        <w:tab/>
        <w:t>(u)</w:t>
      </w:r>
      <w:r w:rsidRPr="00B60B40">
        <w:rPr>
          <w:szCs w:val="18"/>
          <w:lang w:val="en-AU"/>
        </w:rPr>
        <w:tab/>
        <w:t xml:space="preserve">any restrictions that may be applicable </w:t>
      </w:r>
      <w:proofErr w:type="gramStart"/>
      <w:r w:rsidRPr="00B60B40">
        <w:rPr>
          <w:szCs w:val="18"/>
          <w:lang w:val="en-AU"/>
        </w:rPr>
        <w:t>with regard to</w:t>
      </w:r>
      <w:proofErr w:type="gramEnd"/>
      <w:r w:rsidRPr="00B60B40">
        <w:rPr>
          <w:szCs w:val="18"/>
          <w:lang w:val="en-AU"/>
        </w:rPr>
        <w:t xml:space="preserve"> an event where shares are issued, the entity name and the Qualifying Institutional Buyer (QIB) cut off time must be disclosed in the declaration SENS announcement and press announcement (where applicable), clearly stating whether restrictions on foreign shareholders apply or not, and where possible, the relevant jurisdictions that are affected. </w:t>
      </w:r>
    </w:p>
    <w:p w14:paraId="4BE1F30E" w14:textId="77777777" w:rsidR="00B40749" w:rsidRPr="00B60B40" w:rsidRDefault="00B40749" w:rsidP="003373BE">
      <w:pPr>
        <w:pStyle w:val="a-000"/>
        <w:rPr>
          <w:color w:val="FF0000"/>
          <w:szCs w:val="18"/>
          <w:lang w:val="en-AU"/>
        </w:rPr>
      </w:pPr>
      <w:r w:rsidRPr="00B60B40">
        <w:rPr>
          <w:szCs w:val="18"/>
          <w:lang w:val="en-AU"/>
        </w:rPr>
        <w:tab/>
      </w:r>
      <w:r w:rsidRPr="00B60B40">
        <w:rPr>
          <w:szCs w:val="18"/>
          <w:lang w:val="en-AU"/>
        </w:rPr>
        <w:tab/>
        <w:t xml:space="preserve">(i) </w:t>
      </w:r>
      <w:r w:rsidRPr="00B60B40">
        <w:rPr>
          <w:szCs w:val="18"/>
        </w:rPr>
        <w:t xml:space="preserve">In the case of restricted shareholders for share allocations, issuers </w:t>
      </w:r>
      <w:r w:rsidRPr="00B60B40">
        <w:rPr>
          <w:color w:val="004F71" w:themeColor="accent3" w:themeShade="80"/>
          <w:szCs w:val="18"/>
        </w:rPr>
        <w:t xml:space="preserve">must </w:t>
      </w:r>
      <w:r w:rsidRPr="00B60B40">
        <w:rPr>
          <w:szCs w:val="18"/>
        </w:rPr>
        <w:t>state on the declaration announcement that the shares are being sold and in the finalisation announcement issuers should state that a selling agent has been appointed and proceeds of the sale will be on distributed to the shareholder.</w:t>
      </w:r>
    </w:p>
    <w:p w14:paraId="3636361B" w14:textId="77777777" w:rsidR="00B40749" w:rsidRPr="00B60B40" w:rsidRDefault="00B40749" w:rsidP="00BF1F0E">
      <w:pPr>
        <w:pStyle w:val="a-000"/>
        <w:rPr>
          <w:szCs w:val="18"/>
          <w:lang w:val="en-AU"/>
        </w:rPr>
      </w:pPr>
      <w:r w:rsidRPr="00B60B40">
        <w:rPr>
          <w:szCs w:val="18"/>
          <w:lang w:val="en-AU"/>
        </w:rPr>
        <w:tab/>
        <w:t>(v)</w:t>
      </w:r>
      <w:r w:rsidRPr="00B60B40">
        <w:rPr>
          <w:rStyle w:val="FootnoteReference"/>
          <w:rFonts w:eastAsiaTheme="majorEastAsia"/>
          <w:szCs w:val="18"/>
        </w:rPr>
        <w:footnoteReference w:customMarkFollows="1" w:id="13"/>
        <w:t> </w:t>
      </w:r>
      <w:r w:rsidRPr="00B60B40">
        <w:rPr>
          <w:szCs w:val="18"/>
        </w:rPr>
        <w:tab/>
      </w:r>
      <w:r w:rsidRPr="00B60B40">
        <w:rPr>
          <w:szCs w:val="18"/>
          <w:lang w:val="en-AU"/>
        </w:rPr>
        <w:t xml:space="preserve">all announcements pertaining to distributions where Dividend Withholding Tax is applicable, </w:t>
      </w:r>
      <w:r w:rsidRPr="00B60B40">
        <w:rPr>
          <w:szCs w:val="18"/>
          <w:lang w:val="en-AU"/>
        </w:rPr>
        <w:lastRenderedPageBreak/>
        <w:t>and where the payment is made from a foreign source, (made from outside South Africa), the country from where the payment is being paid, needs to be disclosed. If the distribution is partially paid from a foreign source and partially from a local source, the amount needs to be split accordingly and disclosed accordingly:</w:t>
      </w:r>
    </w:p>
    <w:p w14:paraId="58C6715D" w14:textId="77777777" w:rsidR="00B40749" w:rsidRPr="00B60B40" w:rsidRDefault="00B40749" w:rsidP="00BF1F0E">
      <w:pPr>
        <w:pStyle w:val="a-000"/>
        <w:rPr>
          <w:szCs w:val="18"/>
          <w:lang w:val="en-AU"/>
        </w:rPr>
      </w:pPr>
      <w:r w:rsidRPr="00B60B40">
        <w:rPr>
          <w:szCs w:val="18"/>
          <w:lang w:val="en-AU"/>
        </w:rPr>
        <w:tab/>
      </w:r>
      <w:r w:rsidRPr="00B60B40">
        <w:rPr>
          <w:szCs w:val="18"/>
          <w:lang w:val="en-AU"/>
        </w:rPr>
        <w:tab/>
        <w:t xml:space="preserve">(i) All announcements pertaining to the payment of cash where dividend withholding tax is applicable must be stated clearly. </w:t>
      </w:r>
    </w:p>
    <w:p w14:paraId="4FF7E888" w14:textId="77777777" w:rsidR="00B40749" w:rsidRPr="00B60B40" w:rsidRDefault="00B40749" w:rsidP="00BF1F0E">
      <w:pPr>
        <w:pStyle w:val="a-000"/>
        <w:rPr>
          <w:szCs w:val="18"/>
          <w:lang w:val="en-AU"/>
        </w:rPr>
      </w:pPr>
      <w:r w:rsidRPr="00B60B40">
        <w:rPr>
          <w:szCs w:val="18"/>
          <w:lang w:val="en-AU"/>
        </w:rPr>
        <w:tab/>
      </w:r>
      <w:r w:rsidRPr="00B60B40">
        <w:rPr>
          <w:szCs w:val="18"/>
          <w:lang w:val="en-AU"/>
        </w:rPr>
        <w:tab/>
        <w:t>(ii) Foreign companies with REIT status must clearly state in the finalisation distribution SENS announcement the split between Property Income Distribution (PID) and/or non PID, including rates, ratios and relevant tax implications.</w:t>
      </w:r>
    </w:p>
    <w:p w14:paraId="74A08AE3" w14:textId="77777777" w:rsidR="00B40749" w:rsidRPr="00B60B40" w:rsidRDefault="00B40749" w:rsidP="00962B7E">
      <w:pPr>
        <w:pStyle w:val="a-000"/>
        <w:rPr>
          <w:szCs w:val="18"/>
          <w:lang w:val="en-AU"/>
        </w:rPr>
      </w:pPr>
      <w:r w:rsidRPr="00B60B40">
        <w:rPr>
          <w:szCs w:val="18"/>
          <w:lang w:val="en-AU"/>
        </w:rPr>
        <w:tab/>
      </w:r>
      <w:r w:rsidRPr="00B60B40">
        <w:rPr>
          <w:szCs w:val="18"/>
          <w:lang w:val="en-AU"/>
        </w:rPr>
        <w:tab/>
        <w:t>(iii) All announcements pertaining to the issue of shares where securities transfer tax (STT) is applicable and payable, must be stated clearly, and whether STT is payable by the shareholder, company or intermediary.</w:t>
      </w:r>
    </w:p>
    <w:p w14:paraId="4DFD0C5E" w14:textId="77777777" w:rsidR="00B40749" w:rsidRPr="00B60B40" w:rsidRDefault="00B40749" w:rsidP="00962B7E">
      <w:pPr>
        <w:pStyle w:val="a-000"/>
        <w:rPr>
          <w:szCs w:val="18"/>
          <w:lang w:val="en-AU"/>
        </w:rPr>
      </w:pPr>
      <w:r w:rsidRPr="00B60B40">
        <w:rPr>
          <w:szCs w:val="18"/>
          <w:lang w:val="en-AU"/>
        </w:rPr>
        <w:tab/>
      </w:r>
      <w:r w:rsidRPr="00B60B40">
        <w:rPr>
          <w:szCs w:val="18"/>
          <w:lang w:val="en-AU"/>
        </w:rPr>
        <w:tab/>
        <w:t>(iv) The closing market price for the in-specie distribution must be announced by no later than the close of SENS on record date.</w:t>
      </w:r>
    </w:p>
    <w:p w14:paraId="7FD04D2F" w14:textId="77777777" w:rsidR="00B40749" w:rsidRPr="00B60B40" w:rsidRDefault="00B40749" w:rsidP="00962B7E">
      <w:pPr>
        <w:pStyle w:val="a-000"/>
        <w:rPr>
          <w:szCs w:val="18"/>
          <w:lang w:val="en-AU"/>
        </w:rPr>
      </w:pPr>
      <w:r w:rsidRPr="00B60B40">
        <w:rPr>
          <w:szCs w:val="18"/>
          <w:lang w:val="en-AU"/>
        </w:rPr>
        <w:tab/>
      </w:r>
      <w:r w:rsidRPr="00B60B40">
        <w:rPr>
          <w:szCs w:val="18"/>
          <w:lang w:val="en-AU"/>
        </w:rPr>
        <w:tab/>
        <w:t>(v) if tax declaration forms are required by the issuer, the declaration announcement must clearly state the rationale for the beneficial owner to submit a tax declaration form including the submission deadline date for the completed form and the details of the issuer to whom the form must be submitted.</w:t>
      </w:r>
    </w:p>
    <w:p w14:paraId="752DF883" w14:textId="77777777" w:rsidR="00B40749" w:rsidRPr="00B60B40" w:rsidRDefault="00B40749" w:rsidP="00AE48AA">
      <w:pPr>
        <w:pStyle w:val="a-000"/>
        <w:rPr>
          <w:szCs w:val="18"/>
          <w:lang w:val="en-AU"/>
        </w:rPr>
      </w:pPr>
      <w:r w:rsidRPr="00B60B40">
        <w:rPr>
          <w:szCs w:val="18"/>
          <w:lang w:val="en-AU"/>
        </w:rPr>
        <w:tab/>
        <w:t>(w)</w:t>
      </w:r>
      <w:r w:rsidRPr="00B60B40">
        <w:rPr>
          <w:szCs w:val="18"/>
          <w:lang w:val="en-AU"/>
        </w:rPr>
        <w:tab/>
        <w:t>the Issuer must comply with the Strate Directive where the total cash entitlement needs to be available at 10h00 on payment date, by funding its bank account (the Designated Bank Account) in respect of the dematerialised holdings, as provided to the Issuer or its agent (their agents) by Strate.</w:t>
      </w:r>
    </w:p>
    <w:p w14:paraId="7FA39DEA" w14:textId="0172551D" w:rsidR="00B40749" w:rsidRDefault="00B40749" w:rsidP="00BF1F0E">
      <w:pPr>
        <w:pStyle w:val="a-000"/>
        <w:rPr>
          <w:szCs w:val="18"/>
          <w:lang w:val="en-AU"/>
        </w:rPr>
      </w:pPr>
      <w:r w:rsidRPr="00B60B40">
        <w:rPr>
          <w:szCs w:val="18"/>
          <w:lang w:val="en-AU"/>
        </w:rPr>
        <w:tab/>
        <w:t>(x)</w:t>
      </w:r>
      <w:r w:rsidRPr="00B60B40">
        <w:rPr>
          <w:szCs w:val="18"/>
          <w:lang w:val="en-AU"/>
        </w:rPr>
        <w:tab/>
        <w:t>all announcements pertaining to cash payments declared in a foreign currency and converted to Rand (ZAR) at the exchange rate, must include the date on which the foreign payment will be converted to Rand (ZAR). The exchange rate must be included when announcing currency conversion together with all tax implications. If not converted on a specific date but over a period, this information or the applied methodology must also be included in the announcement.</w:t>
      </w:r>
      <w:ins w:id="19" w:author="Sharon Nair" w:date="2025-04-08T13:45:00Z" w16du:dateUtc="2025-04-08T11:45:00Z">
        <w:r w:rsidRPr="00B60B40">
          <w:rPr>
            <w:szCs w:val="18"/>
            <w:lang w:val="en-AU"/>
          </w:rPr>
          <w:t xml:space="preserve"> The last time to publish the currency conversion rate is LDT </w:t>
        </w:r>
      </w:ins>
      <w:ins w:id="20" w:author="Sharon Nair" w:date="2025-04-08T13:46:00Z" w16du:dateUtc="2025-04-08T11:46:00Z">
        <w:r w:rsidRPr="00B60B40">
          <w:rPr>
            <w:szCs w:val="18"/>
            <w:lang w:val="en-AU"/>
          </w:rPr>
          <w:t>–</w:t>
        </w:r>
      </w:ins>
      <w:ins w:id="21" w:author="Sharon Nair" w:date="2025-04-08T13:45:00Z" w16du:dateUtc="2025-04-08T11:45:00Z">
        <w:r w:rsidRPr="00B60B40">
          <w:rPr>
            <w:szCs w:val="18"/>
            <w:lang w:val="en-AU"/>
          </w:rPr>
          <w:t xml:space="preserve"> 1</w:t>
        </w:r>
      </w:ins>
      <w:ins w:id="22" w:author="Alwyn Fouchee" w:date="2025-04-24T10:04:00Z" w16du:dateUtc="2025-04-24T08:04:00Z">
        <w:r w:rsidR="00436EC9">
          <w:rPr>
            <w:szCs w:val="18"/>
            <w:lang w:val="en-AU"/>
          </w:rPr>
          <w:t>, by 11h00</w:t>
        </w:r>
      </w:ins>
      <w:ins w:id="23" w:author="Sharon Nair" w:date="2025-04-08T13:46:00Z" w16du:dateUtc="2025-04-08T11:46:00Z">
        <w:r w:rsidRPr="00B60B40">
          <w:rPr>
            <w:szCs w:val="18"/>
            <w:lang w:val="en-AU"/>
          </w:rPr>
          <w:t>.</w:t>
        </w:r>
      </w:ins>
    </w:p>
    <w:p w14:paraId="22933BA6" w14:textId="77777777" w:rsidR="00595B23" w:rsidRDefault="00595B23" w:rsidP="00BF1F0E">
      <w:pPr>
        <w:pStyle w:val="a-000"/>
        <w:rPr>
          <w:szCs w:val="18"/>
          <w:lang w:val="en-AU"/>
        </w:rPr>
      </w:pPr>
    </w:p>
    <w:tbl>
      <w:tblPr>
        <w:tblStyle w:val="TableGrid"/>
        <w:tblW w:w="0" w:type="auto"/>
        <w:tblInd w:w="1304" w:type="dxa"/>
        <w:tblLook w:val="04A0" w:firstRow="1" w:lastRow="0" w:firstColumn="1" w:lastColumn="0" w:noHBand="0" w:noVBand="1"/>
      </w:tblPr>
      <w:tblGrid>
        <w:gridCol w:w="8325"/>
      </w:tblGrid>
      <w:tr w:rsidR="00595B23" w14:paraId="66239B84" w14:textId="77777777" w:rsidTr="00E40522">
        <w:tc>
          <w:tcPr>
            <w:tcW w:w="9629" w:type="dxa"/>
            <w:shd w:val="clear" w:color="auto" w:fill="92D050"/>
          </w:tcPr>
          <w:p w14:paraId="7941A353" w14:textId="57A43089" w:rsidR="00595B23" w:rsidRPr="004A3A21" w:rsidRDefault="00595B23" w:rsidP="00E40522">
            <w:pPr>
              <w:rPr>
                <w:rFonts w:cstheme="minorHAnsi"/>
                <w:szCs w:val="20"/>
              </w:rPr>
            </w:pPr>
            <w:r w:rsidRPr="004A3A21">
              <w:rPr>
                <w:rFonts w:cstheme="minorHAnsi"/>
                <w:b/>
                <w:bCs/>
                <w:color w:val="FF0000"/>
                <w:szCs w:val="20"/>
              </w:rPr>
              <w:t>Note</w:t>
            </w:r>
            <w:r w:rsidRPr="004A3A21">
              <w:rPr>
                <w:rFonts w:cstheme="minorHAnsi"/>
                <w:color w:val="FF0000"/>
                <w:szCs w:val="20"/>
              </w:rPr>
              <w:t xml:space="preserve">: </w:t>
            </w:r>
            <w:r>
              <w:rPr>
                <w:rFonts w:cstheme="minorHAnsi"/>
                <w:color w:val="FF0000"/>
                <w:szCs w:val="20"/>
              </w:rPr>
              <w:t xml:space="preserve">Clarification on timing </w:t>
            </w:r>
            <w:r w:rsidR="00436EC9">
              <w:rPr>
                <w:rFonts w:cstheme="minorHAnsi"/>
                <w:color w:val="FF0000"/>
                <w:szCs w:val="20"/>
              </w:rPr>
              <w:t xml:space="preserve">of publishing the currency conversion rate. </w:t>
            </w:r>
          </w:p>
        </w:tc>
      </w:tr>
    </w:tbl>
    <w:p w14:paraId="24647F3A" w14:textId="77777777" w:rsidR="006F479F" w:rsidRPr="00B60B40" w:rsidRDefault="006F479F" w:rsidP="00BF1F0E">
      <w:pPr>
        <w:pStyle w:val="a-000"/>
        <w:rPr>
          <w:szCs w:val="18"/>
          <w:lang w:val="en-AU"/>
        </w:rPr>
      </w:pPr>
    </w:p>
    <w:p w14:paraId="42EE229A" w14:textId="77777777" w:rsidR="00B40749" w:rsidRPr="00B60B40" w:rsidRDefault="00B40749" w:rsidP="00BF1F0E">
      <w:pPr>
        <w:pStyle w:val="a-000"/>
        <w:rPr>
          <w:ins w:id="24" w:author="Sharon Nair" w:date="2025-03-14T10:14:00Z" w16du:dateUtc="2025-03-14T08:14:00Z"/>
          <w:szCs w:val="18"/>
          <w:lang w:val="en-AU"/>
        </w:rPr>
      </w:pPr>
      <w:r w:rsidRPr="00B60B40">
        <w:rPr>
          <w:szCs w:val="18"/>
          <w:lang w:val="en-AU"/>
        </w:rPr>
        <w:tab/>
      </w:r>
      <w:r w:rsidRPr="00B60B40">
        <w:rPr>
          <w:szCs w:val="18"/>
          <w:lang w:val="en-AU"/>
        </w:rPr>
        <w:tab/>
        <w:t>(i) Issuers with legal limitations which prevent the issuer from complying with Form H when effecting payments must request a dispensation from the JSE before publication of the relevant event declaration announcement.</w:t>
      </w:r>
    </w:p>
    <w:p w14:paraId="44B24CE1" w14:textId="04E140D6" w:rsidR="00B40749" w:rsidRDefault="00351595" w:rsidP="00BF1F0E">
      <w:pPr>
        <w:pStyle w:val="a-000"/>
        <w:rPr>
          <w:szCs w:val="18"/>
          <w:lang w:val="en-AU"/>
        </w:rPr>
      </w:pPr>
      <w:r>
        <w:rPr>
          <w:szCs w:val="18"/>
          <w:lang w:val="en-AU"/>
        </w:rPr>
        <w:tab/>
      </w:r>
      <w:r>
        <w:rPr>
          <w:szCs w:val="18"/>
          <w:lang w:val="en-AU"/>
        </w:rPr>
        <w:tab/>
      </w:r>
      <w:ins w:id="25" w:author="Sharon Nair" w:date="2025-03-14T10:15:00Z" w16du:dateUtc="2025-03-14T08:15:00Z">
        <w:r w:rsidR="00B40749" w:rsidRPr="00B60B40">
          <w:rPr>
            <w:szCs w:val="18"/>
            <w:lang w:val="en-AU"/>
          </w:rPr>
          <w:t xml:space="preserve">(ii) </w:t>
        </w:r>
      </w:ins>
      <w:ins w:id="26" w:author="Sharon Nair" w:date="2025-04-25T08:52:00Z" w16du:dateUtc="2025-04-25T06:52:00Z">
        <w:r w:rsidR="004036B3">
          <w:rPr>
            <w:szCs w:val="18"/>
            <w:lang w:val="en-AU"/>
          </w:rPr>
          <w:t>D</w:t>
        </w:r>
      </w:ins>
      <w:ins w:id="27" w:author="Sharon Nair" w:date="2025-03-14T10:15:00Z" w16du:dateUtc="2025-03-14T08:15:00Z">
        <w:r w:rsidR="00B40749" w:rsidRPr="00B60B40">
          <w:rPr>
            <w:szCs w:val="18"/>
            <w:lang w:val="en-AU"/>
          </w:rPr>
          <w:t>ual-listed issuers must advise and obtain approval from the JSE with regards to timetables for corporate actions.  Issuers must ens</w:t>
        </w:r>
      </w:ins>
      <w:ins w:id="28" w:author="Sharon Nair" w:date="2025-03-14T10:16:00Z" w16du:dateUtc="2025-03-14T08:16:00Z">
        <w:r w:rsidR="00B40749" w:rsidRPr="00B60B40">
          <w:rPr>
            <w:szCs w:val="18"/>
            <w:lang w:val="en-AU"/>
          </w:rPr>
          <w:t>ure that the JSE is notified in advance</w:t>
        </w:r>
      </w:ins>
      <w:ins w:id="29" w:author="Sharon Nair" w:date="2025-03-14T10:26:00Z" w16du:dateUtc="2025-03-14T08:26:00Z">
        <w:r w:rsidR="00B40749" w:rsidRPr="00B60B40">
          <w:rPr>
            <w:szCs w:val="18"/>
            <w:lang w:val="en-AU"/>
          </w:rPr>
          <w:t>,</w:t>
        </w:r>
      </w:ins>
      <w:ins w:id="30" w:author="Sharon Nair" w:date="2025-03-14T10:16:00Z" w16du:dateUtc="2025-03-14T08:16:00Z">
        <w:r w:rsidR="00B40749" w:rsidRPr="00B60B40">
          <w:rPr>
            <w:szCs w:val="18"/>
            <w:lang w:val="en-AU"/>
          </w:rPr>
          <w:t xml:space="preserve"> to ensure tha</w:t>
        </w:r>
      </w:ins>
      <w:ins w:id="31" w:author="Sharon Nair" w:date="2025-03-14T10:26:00Z" w16du:dateUtc="2025-03-14T08:26:00Z">
        <w:r w:rsidR="00B40749" w:rsidRPr="00B60B40">
          <w:rPr>
            <w:szCs w:val="18"/>
            <w:lang w:val="en-AU"/>
          </w:rPr>
          <w:t>t</w:t>
        </w:r>
      </w:ins>
      <w:ins w:id="32" w:author="Sharon Nair" w:date="2025-03-14T10:16:00Z" w16du:dateUtc="2025-03-14T08:16:00Z">
        <w:r w:rsidR="00B40749" w:rsidRPr="00B60B40">
          <w:rPr>
            <w:szCs w:val="18"/>
            <w:lang w:val="en-AU"/>
          </w:rPr>
          <w:t xml:space="preserve"> the JSE can accommodate the processing of these corporate actions for shareholders on the South African register.</w:t>
        </w:r>
      </w:ins>
    </w:p>
    <w:p w14:paraId="5166F117" w14:textId="77777777" w:rsidR="00E84D43" w:rsidRDefault="00E84D43" w:rsidP="00BF1F0E">
      <w:pPr>
        <w:pStyle w:val="a-000"/>
        <w:rPr>
          <w:szCs w:val="18"/>
          <w:lang w:val="en-AU"/>
        </w:rPr>
      </w:pPr>
    </w:p>
    <w:tbl>
      <w:tblPr>
        <w:tblStyle w:val="TableGrid"/>
        <w:tblW w:w="0" w:type="auto"/>
        <w:tblInd w:w="1304" w:type="dxa"/>
        <w:tblLook w:val="04A0" w:firstRow="1" w:lastRow="0" w:firstColumn="1" w:lastColumn="0" w:noHBand="0" w:noVBand="1"/>
      </w:tblPr>
      <w:tblGrid>
        <w:gridCol w:w="8325"/>
      </w:tblGrid>
      <w:tr w:rsidR="00E84D43" w14:paraId="7D38AF8B" w14:textId="77777777" w:rsidTr="00E84D43">
        <w:tc>
          <w:tcPr>
            <w:tcW w:w="9629" w:type="dxa"/>
            <w:shd w:val="clear" w:color="auto" w:fill="92D050"/>
          </w:tcPr>
          <w:p w14:paraId="4778B807" w14:textId="4F989288" w:rsidR="00E84D43" w:rsidRPr="004A6F7A" w:rsidRDefault="00E84D43" w:rsidP="00E84D43">
            <w:pPr>
              <w:rPr>
                <w:rFonts w:cstheme="minorHAnsi"/>
                <w:szCs w:val="20"/>
                <w:lang w:val="en-GB" w:eastAsia="en-ZA"/>
              </w:rPr>
            </w:pPr>
            <w:r w:rsidRPr="004A6F7A">
              <w:rPr>
                <w:rFonts w:cstheme="minorHAnsi"/>
                <w:b/>
                <w:bCs/>
                <w:color w:val="FF0000"/>
                <w:szCs w:val="20"/>
                <w:lang w:eastAsia="en-ZA"/>
              </w:rPr>
              <w:t>Note</w:t>
            </w:r>
            <w:r w:rsidRPr="004A6F7A">
              <w:rPr>
                <w:rFonts w:cstheme="minorHAnsi"/>
                <w:color w:val="FF0000"/>
                <w:szCs w:val="20"/>
                <w:lang w:eastAsia="en-ZA"/>
              </w:rPr>
              <w:t xml:space="preserve">: </w:t>
            </w:r>
            <w:r w:rsidRPr="004A6F7A">
              <w:rPr>
                <w:rFonts w:cstheme="minorHAnsi"/>
                <w:color w:val="FF0000"/>
                <w:szCs w:val="20"/>
              </w:rPr>
              <w:t>Incorporation</w:t>
            </w:r>
            <w:r w:rsidRPr="004A6F7A">
              <w:rPr>
                <w:rFonts w:cstheme="minorHAnsi"/>
                <w:color w:val="FF0000"/>
                <w:szCs w:val="20"/>
                <w:lang w:eastAsia="en-ZA"/>
              </w:rPr>
              <w:t xml:space="preserve"> of existing Guidance Letter: “</w:t>
            </w:r>
            <w:r w:rsidRPr="00EA33E1">
              <w:rPr>
                <w:rFonts w:cstheme="minorHAnsi"/>
                <w:i/>
                <w:iCs/>
                <w:color w:val="FF0000"/>
                <w:szCs w:val="20"/>
                <w:lang w:eastAsia="en-ZA"/>
              </w:rPr>
              <w:t>Information to be included in SENS announcements</w:t>
            </w:r>
            <w:r w:rsidRPr="004A6F7A">
              <w:rPr>
                <w:rFonts w:cstheme="minorHAnsi"/>
                <w:color w:val="FF0000"/>
                <w:szCs w:val="20"/>
                <w:lang w:eastAsia="en-ZA"/>
              </w:rPr>
              <w:t xml:space="preserve">” dated 2 October 2013. Guidance letter to be removed. </w:t>
            </w:r>
          </w:p>
        </w:tc>
      </w:tr>
    </w:tbl>
    <w:p w14:paraId="261AAC2F" w14:textId="77777777" w:rsidR="00E84D43" w:rsidRPr="00B60B40" w:rsidRDefault="00E84D43" w:rsidP="00BF1F0E">
      <w:pPr>
        <w:pStyle w:val="a-000"/>
        <w:rPr>
          <w:szCs w:val="18"/>
          <w:lang w:val="en-AU"/>
        </w:rPr>
      </w:pPr>
    </w:p>
    <w:p w14:paraId="073C32E7" w14:textId="77777777" w:rsidR="00B40749" w:rsidRPr="00B60B40" w:rsidRDefault="00B40749" w:rsidP="003373BE">
      <w:pPr>
        <w:pStyle w:val="a-000"/>
        <w:rPr>
          <w:szCs w:val="18"/>
          <w:lang w:val="en-AU"/>
        </w:rPr>
      </w:pPr>
      <w:r w:rsidRPr="00B60B40">
        <w:rPr>
          <w:szCs w:val="18"/>
          <w:lang w:val="en-AU"/>
        </w:rPr>
        <w:tab/>
        <w:t>(y)    Should a new ISIN be applicable to a corporate action, it must be added to the declaration announcement.</w:t>
      </w:r>
    </w:p>
    <w:p w14:paraId="2B796F42" w14:textId="77777777" w:rsidR="00B40749" w:rsidRPr="00B60B40" w:rsidRDefault="00B40749" w:rsidP="003373BE">
      <w:pPr>
        <w:pStyle w:val="a-000"/>
        <w:rPr>
          <w:szCs w:val="18"/>
          <w:lang w:val="en-AU"/>
        </w:rPr>
      </w:pPr>
      <w:r w:rsidRPr="00B60B40">
        <w:rPr>
          <w:szCs w:val="18"/>
          <w:lang w:val="en-AU"/>
        </w:rPr>
        <w:tab/>
        <w:t xml:space="preserve">(z)     On a name change and reverse listing, specify on the SENS announcement if the company </w:t>
      </w:r>
      <w:r w:rsidRPr="00B60B40">
        <w:rPr>
          <w:szCs w:val="18"/>
          <w:lang w:val="en-AU"/>
        </w:rPr>
        <w:lastRenderedPageBreak/>
        <w:t>will retain history or not:</w:t>
      </w:r>
    </w:p>
    <w:p w14:paraId="6CADF850" w14:textId="77777777" w:rsidR="00B40749" w:rsidRPr="00B60B40" w:rsidRDefault="00B40749" w:rsidP="003373BE">
      <w:pPr>
        <w:pStyle w:val="a-000"/>
        <w:rPr>
          <w:ins w:id="33" w:author="Sharon Nair" w:date="2025-01-30T11:19:00Z" w16du:dateUtc="2025-01-30T09:19:00Z"/>
          <w:szCs w:val="18"/>
          <w:lang w:val="en-AU"/>
        </w:rPr>
      </w:pPr>
      <w:r w:rsidRPr="00B60B40">
        <w:rPr>
          <w:szCs w:val="18"/>
          <w:lang w:val="en-AU"/>
        </w:rPr>
        <w:tab/>
      </w:r>
      <w:r w:rsidRPr="00B60B40">
        <w:rPr>
          <w:szCs w:val="18"/>
          <w:lang w:val="en-AU"/>
        </w:rPr>
        <w:tab/>
        <w:t xml:space="preserve">(i) This relates to the company stats (dividend yield, headline earnings and trading history).  </w:t>
      </w:r>
      <w:ins w:id="34" w:author="Sharon Nair" w:date="2025-01-30T11:21:00Z" w16du:dateUtc="2025-01-30T09:21:00Z">
        <w:r w:rsidRPr="00B60B40">
          <w:rPr>
            <w:szCs w:val="18"/>
            <w:lang w:val="en-AU"/>
          </w:rPr>
          <w:t xml:space="preserve">If the ISIN changes, the company cannot retain its </w:t>
        </w:r>
      </w:ins>
      <w:ins w:id="35" w:author="Sharon Nair" w:date="2025-01-30T11:22:00Z" w16du:dateUtc="2025-01-30T09:22:00Z">
        <w:r w:rsidRPr="00B60B40">
          <w:rPr>
            <w:szCs w:val="18"/>
            <w:lang w:val="en-AU"/>
          </w:rPr>
          <w:t xml:space="preserve">statistical history (above).  </w:t>
        </w:r>
      </w:ins>
      <w:r w:rsidRPr="00B60B40">
        <w:rPr>
          <w:szCs w:val="18"/>
          <w:lang w:val="en-AU"/>
        </w:rPr>
        <w:t xml:space="preserve">If company doesn’t want to carry this history over to the new company, when extracting information, the data will only return from the date of the name change.  </w:t>
      </w:r>
    </w:p>
    <w:p w14:paraId="691BFDE3" w14:textId="0785D380" w:rsidR="00B40749" w:rsidRDefault="00351595" w:rsidP="003373BE">
      <w:pPr>
        <w:pStyle w:val="a-000"/>
        <w:rPr>
          <w:szCs w:val="18"/>
          <w:lang w:val="en-AU"/>
        </w:rPr>
      </w:pPr>
      <w:r>
        <w:rPr>
          <w:szCs w:val="18"/>
          <w:lang w:val="en-AU"/>
        </w:rPr>
        <w:tab/>
      </w:r>
      <w:r>
        <w:rPr>
          <w:szCs w:val="18"/>
          <w:lang w:val="en-AU"/>
        </w:rPr>
        <w:tab/>
      </w:r>
      <w:ins w:id="36" w:author="Sharon Nair" w:date="2025-01-30T11:19:00Z" w16du:dateUtc="2025-01-30T09:19:00Z">
        <w:r w:rsidR="00B40749" w:rsidRPr="00B60B40">
          <w:rPr>
            <w:szCs w:val="18"/>
            <w:lang w:val="en-AU"/>
          </w:rPr>
          <w:t xml:space="preserve">(ii) The issuer must indicate if there </w:t>
        </w:r>
      </w:ins>
      <w:ins w:id="37" w:author="Sharon Nair" w:date="2025-02-13T13:22:00Z" w16du:dateUtc="2025-02-13T11:22:00Z">
        <w:r w:rsidR="00B40749" w:rsidRPr="00B60B40">
          <w:rPr>
            <w:szCs w:val="18"/>
            <w:lang w:val="en-AU"/>
          </w:rPr>
          <w:t>is</w:t>
        </w:r>
      </w:ins>
      <w:ins w:id="38" w:author="Sharon Nair" w:date="2025-01-30T11:19:00Z" w16du:dateUtc="2025-01-30T09:19:00Z">
        <w:r w:rsidR="00B40749" w:rsidRPr="00B60B40">
          <w:rPr>
            <w:szCs w:val="18"/>
            <w:lang w:val="en-AU"/>
          </w:rPr>
          <w:t xml:space="preserve"> a change to instrument</w:t>
        </w:r>
      </w:ins>
      <w:ins w:id="39" w:author="Sharon Nair" w:date="2025-01-30T11:20:00Z" w16du:dateUtc="2025-01-30T09:20:00Z">
        <w:r w:rsidR="00B40749" w:rsidRPr="00B60B40">
          <w:rPr>
            <w:szCs w:val="18"/>
            <w:lang w:val="en-AU"/>
          </w:rPr>
          <w:t xml:space="preserve"> details, </w:t>
        </w:r>
      </w:ins>
      <w:ins w:id="40" w:author="Sharon Nair" w:date="2025-02-13T13:21:00Z" w16du:dateUtc="2025-02-13T11:21:00Z">
        <w:r w:rsidR="00B40749" w:rsidRPr="00B60B40">
          <w:rPr>
            <w:szCs w:val="18"/>
            <w:lang w:val="en-AU"/>
          </w:rPr>
          <w:t xml:space="preserve">such as </w:t>
        </w:r>
      </w:ins>
      <w:ins w:id="41" w:author="Sharon Nair" w:date="2025-01-30T11:20:00Z" w16du:dateUtc="2025-01-30T09:20:00Z">
        <w:r w:rsidR="00B40749" w:rsidRPr="00B60B40">
          <w:rPr>
            <w:szCs w:val="18"/>
            <w:lang w:val="en-AU"/>
          </w:rPr>
          <w:t>alpha code, short name, long name and ISIN</w:t>
        </w:r>
      </w:ins>
      <w:ins w:id="42" w:author="Alwyn Fouchee" w:date="2025-04-24T10:06:00Z" w16du:dateUtc="2025-04-24T08:06:00Z">
        <w:r w:rsidR="008A7934">
          <w:rPr>
            <w:szCs w:val="18"/>
            <w:lang w:val="en-AU"/>
          </w:rPr>
          <w:t>.</w:t>
        </w:r>
      </w:ins>
    </w:p>
    <w:p w14:paraId="68E0AAC0" w14:textId="77777777" w:rsidR="008A7934" w:rsidRDefault="008A7934" w:rsidP="003373BE">
      <w:pPr>
        <w:pStyle w:val="a-000"/>
        <w:rPr>
          <w:szCs w:val="18"/>
          <w:lang w:val="en-AU"/>
        </w:rPr>
      </w:pPr>
    </w:p>
    <w:tbl>
      <w:tblPr>
        <w:tblStyle w:val="TableGrid"/>
        <w:tblW w:w="0" w:type="auto"/>
        <w:tblInd w:w="1304" w:type="dxa"/>
        <w:tblLook w:val="04A0" w:firstRow="1" w:lastRow="0" w:firstColumn="1" w:lastColumn="0" w:noHBand="0" w:noVBand="1"/>
      </w:tblPr>
      <w:tblGrid>
        <w:gridCol w:w="8325"/>
      </w:tblGrid>
      <w:tr w:rsidR="008A7934" w14:paraId="00B16439" w14:textId="77777777" w:rsidTr="00E40522">
        <w:tc>
          <w:tcPr>
            <w:tcW w:w="9629" w:type="dxa"/>
            <w:shd w:val="clear" w:color="auto" w:fill="92D050"/>
          </w:tcPr>
          <w:p w14:paraId="655B7556" w14:textId="1D3A9624" w:rsidR="008A7934" w:rsidRPr="004A3A21" w:rsidRDefault="008A7934" w:rsidP="00E40522">
            <w:pPr>
              <w:rPr>
                <w:rFonts w:cstheme="minorHAnsi"/>
                <w:szCs w:val="20"/>
              </w:rPr>
            </w:pPr>
            <w:r w:rsidRPr="004A3A21">
              <w:rPr>
                <w:rFonts w:cstheme="minorHAnsi"/>
                <w:b/>
                <w:bCs/>
                <w:color w:val="FF0000"/>
                <w:szCs w:val="20"/>
              </w:rPr>
              <w:t>Note</w:t>
            </w:r>
            <w:r w:rsidRPr="004A3A21">
              <w:rPr>
                <w:rFonts w:cstheme="minorHAnsi"/>
                <w:color w:val="FF0000"/>
                <w:szCs w:val="20"/>
              </w:rPr>
              <w:t xml:space="preserve">: </w:t>
            </w:r>
            <w:r>
              <w:rPr>
                <w:rFonts w:cstheme="minorHAnsi"/>
                <w:color w:val="FF0000"/>
                <w:szCs w:val="20"/>
              </w:rPr>
              <w:t xml:space="preserve">Clarification of information required in </w:t>
            </w:r>
            <w:r w:rsidR="00015EA0">
              <w:rPr>
                <w:rFonts w:cstheme="minorHAnsi"/>
                <w:color w:val="FF0000"/>
                <w:szCs w:val="20"/>
              </w:rPr>
              <w:t>the</w:t>
            </w:r>
            <w:r>
              <w:rPr>
                <w:rFonts w:cstheme="minorHAnsi"/>
                <w:color w:val="FF0000"/>
                <w:szCs w:val="20"/>
              </w:rPr>
              <w:t xml:space="preserve"> SENS announcement.</w:t>
            </w:r>
          </w:p>
        </w:tc>
      </w:tr>
    </w:tbl>
    <w:p w14:paraId="597EB81C" w14:textId="77777777" w:rsidR="008A7934" w:rsidRPr="00B60B40" w:rsidRDefault="008A7934" w:rsidP="003373BE">
      <w:pPr>
        <w:pStyle w:val="a-000"/>
        <w:rPr>
          <w:szCs w:val="18"/>
          <w:lang w:val="en-AU"/>
        </w:rPr>
      </w:pPr>
    </w:p>
    <w:p w14:paraId="71E7CBCC" w14:textId="77777777" w:rsidR="00B40749" w:rsidRPr="00B60B40" w:rsidRDefault="00B40749" w:rsidP="003373BE">
      <w:pPr>
        <w:pStyle w:val="a-000"/>
        <w:rPr>
          <w:ins w:id="43" w:author="Sharon Nair" w:date="2024-08-20T17:40:00Z" w16du:dateUtc="2024-08-20T15:40:00Z"/>
          <w:szCs w:val="18"/>
        </w:rPr>
      </w:pPr>
      <w:r w:rsidRPr="00B60B40">
        <w:rPr>
          <w:szCs w:val="18"/>
        </w:rPr>
        <w:tab/>
        <w:t xml:space="preserve">(aa) </w:t>
      </w:r>
      <w:r w:rsidRPr="00B60B40">
        <w:rPr>
          <w:szCs w:val="18"/>
        </w:rPr>
        <w:tab/>
        <w:t>Should there be an error on any published SENS announcement, the issuer must publish a correction announcement.</w:t>
      </w:r>
    </w:p>
    <w:p w14:paraId="6482453F" w14:textId="3754F2E1" w:rsidR="00B40749" w:rsidRDefault="00351595" w:rsidP="003373BE">
      <w:pPr>
        <w:pStyle w:val="a-000"/>
        <w:rPr>
          <w:szCs w:val="18"/>
        </w:rPr>
      </w:pPr>
      <w:r>
        <w:rPr>
          <w:szCs w:val="18"/>
        </w:rPr>
        <w:tab/>
      </w:r>
      <w:ins w:id="44" w:author="Sharon Nair" w:date="2024-08-20T17:40:00Z" w16du:dateUtc="2024-08-20T15:40:00Z">
        <w:r w:rsidR="00B40749" w:rsidRPr="00B60B40">
          <w:rPr>
            <w:szCs w:val="18"/>
          </w:rPr>
          <w:t>(</w:t>
        </w:r>
      </w:ins>
      <w:ins w:id="45" w:author="Sharon Nair" w:date="2025-02-03T09:41:00Z" w16du:dateUtc="2025-02-03T07:41:00Z">
        <w:r w:rsidR="00B40749" w:rsidRPr="00B60B40">
          <w:rPr>
            <w:szCs w:val="18"/>
          </w:rPr>
          <w:t xml:space="preserve">ab) </w:t>
        </w:r>
      </w:ins>
      <w:r w:rsidR="00B40749" w:rsidRPr="00B60B40">
        <w:rPr>
          <w:szCs w:val="18"/>
        </w:rPr>
        <w:tab/>
      </w:r>
      <w:ins w:id="46" w:author="Sharon Nair" w:date="2025-02-03T09:41:00Z" w16du:dateUtc="2025-02-03T07:41:00Z">
        <w:r w:rsidR="00B40749" w:rsidRPr="00B60B40">
          <w:rPr>
            <w:szCs w:val="18"/>
          </w:rPr>
          <w:t>State</w:t>
        </w:r>
      </w:ins>
      <w:ins w:id="47" w:author="Sharon Nair" w:date="2024-08-20T17:40:00Z" w16du:dateUtc="2024-08-20T15:40:00Z">
        <w:r w:rsidR="00B40749" w:rsidRPr="00B60B40">
          <w:rPr>
            <w:szCs w:val="18"/>
          </w:rPr>
          <w:t xml:space="preserve"> on the SENS announcement the </w:t>
        </w:r>
      </w:ins>
      <w:ins w:id="48" w:author="Sharon Nair" w:date="2025-01-14T13:59:00Z" w16du:dateUtc="2025-01-14T11:59:00Z">
        <w:r w:rsidR="00B40749" w:rsidRPr="00B60B40">
          <w:rPr>
            <w:szCs w:val="18"/>
          </w:rPr>
          <w:t xml:space="preserve">financial </w:t>
        </w:r>
      </w:ins>
      <w:ins w:id="49" w:author="Sharon Nair" w:date="2024-08-20T17:40:00Z" w16du:dateUtc="2024-08-20T15:40:00Z">
        <w:r w:rsidR="00B40749" w:rsidRPr="00B60B40">
          <w:rPr>
            <w:szCs w:val="18"/>
          </w:rPr>
          <w:t xml:space="preserve">period </w:t>
        </w:r>
      </w:ins>
      <w:ins w:id="50" w:author="Sharon Nair" w:date="2025-01-30T10:59:00Z" w16du:dateUtc="2025-01-30T08:59:00Z">
        <w:r w:rsidR="00B40749" w:rsidRPr="00B60B40">
          <w:rPr>
            <w:szCs w:val="18"/>
          </w:rPr>
          <w:t>for</w:t>
        </w:r>
      </w:ins>
      <w:ins w:id="51" w:author="Sharon Nair" w:date="2024-08-20T17:40:00Z" w16du:dateUtc="2024-08-20T15:40:00Z">
        <w:r w:rsidR="00B40749" w:rsidRPr="00B60B40">
          <w:rPr>
            <w:szCs w:val="18"/>
          </w:rPr>
          <w:t xml:space="preserve"> </w:t>
        </w:r>
      </w:ins>
      <w:ins w:id="52" w:author="Sharon Nair" w:date="2025-01-17T07:32:00Z" w16du:dateUtc="2025-01-17T05:32:00Z">
        <w:r w:rsidR="00B40749" w:rsidRPr="00B60B40">
          <w:rPr>
            <w:szCs w:val="18"/>
          </w:rPr>
          <w:t xml:space="preserve">all </w:t>
        </w:r>
      </w:ins>
      <w:ins w:id="53" w:author="Sharon Nair" w:date="2024-08-20T17:40:00Z" w16du:dateUtc="2024-08-20T15:40:00Z">
        <w:r w:rsidR="00B40749" w:rsidRPr="00B60B40">
          <w:rPr>
            <w:szCs w:val="18"/>
          </w:rPr>
          <w:t>payment</w:t>
        </w:r>
      </w:ins>
      <w:ins w:id="54" w:author="Sharon Nair" w:date="2025-01-17T07:32:00Z" w16du:dateUtc="2025-01-17T05:32:00Z">
        <w:r w:rsidR="00B40749" w:rsidRPr="00B60B40">
          <w:rPr>
            <w:szCs w:val="18"/>
          </w:rPr>
          <w:t>s</w:t>
        </w:r>
      </w:ins>
      <w:ins w:id="55" w:author="Alwyn Fouchee" w:date="2025-05-05T14:24:00Z" w16du:dateUtc="2025-05-05T12:24:00Z">
        <w:r w:rsidR="006452A9">
          <w:rPr>
            <w:szCs w:val="18"/>
          </w:rPr>
          <w:t xml:space="preserve"> i.e.</w:t>
        </w:r>
      </w:ins>
      <w:ins w:id="56" w:author="Sharon Nair" w:date="2025-01-17T07:32:00Z" w16du:dateUtc="2025-01-17T05:32:00Z">
        <w:r w:rsidR="00B40749" w:rsidRPr="00B60B40">
          <w:rPr>
            <w:szCs w:val="18"/>
          </w:rPr>
          <w:t xml:space="preserve"> maiden, interim, final</w:t>
        </w:r>
      </w:ins>
      <w:ins w:id="57" w:author="Sharon Nair" w:date="2024-08-20T17:40:00Z" w16du:dateUtc="2024-08-20T15:40:00Z">
        <w:r w:rsidR="00B40749" w:rsidRPr="00B60B40">
          <w:rPr>
            <w:szCs w:val="18"/>
          </w:rPr>
          <w:t xml:space="preserve"> a</w:t>
        </w:r>
      </w:ins>
      <w:ins w:id="58" w:author="Sharon Nair" w:date="2025-01-17T07:32:00Z" w16du:dateUtc="2025-01-17T05:32:00Z">
        <w:r w:rsidR="00B40749" w:rsidRPr="00B60B40">
          <w:rPr>
            <w:szCs w:val="18"/>
          </w:rPr>
          <w:t>nd</w:t>
        </w:r>
      </w:ins>
      <w:ins w:id="59" w:author="Sharon Nair" w:date="2025-02-13T13:22:00Z" w16du:dateUtc="2025-02-13T11:22:00Z">
        <w:r w:rsidR="00B40749" w:rsidRPr="00B60B40">
          <w:rPr>
            <w:szCs w:val="18"/>
          </w:rPr>
          <w:t>/or</w:t>
        </w:r>
      </w:ins>
      <w:ins w:id="60" w:author="Sharon Nair" w:date="2025-01-17T07:32:00Z" w16du:dateUtc="2025-01-17T05:32:00Z">
        <w:r w:rsidR="00B40749" w:rsidRPr="00B60B40">
          <w:rPr>
            <w:szCs w:val="18"/>
          </w:rPr>
          <w:t xml:space="preserve"> </w:t>
        </w:r>
      </w:ins>
      <w:ins w:id="61" w:author="Sharon Nair" w:date="2024-08-20T17:40:00Z" w16du:dateUtc="2024-08-20T15:40:00Z">
        <w:r w:rsidR="00B40749" w:rsidRPr="00B60B40">
          <w:rPr>
            <w:szCs w:val="18"/>
          </w:rPr>
          <w:t>special</w:t>
        </w:r>
      </w:ins>
      <w:ins w:id="62" w:author="Sharon Nair" w:date="2025-02-25T14:21:00Z" w16du:dateUtc="2025-02-25T12:21:00Z">
        <w:r w:rsidR="00B40749" w:rsidRPr="00B60B40">
          <w:rPr>
            <w:szCs w:val="18"/>
          </w:rPr>
          <w:t xml:space="preserve">. Unless the </w:t>
        </w:r>
      </w:ins>
      <w:ins w:id="63" w:author="Alwyn Fouchee" w:date="2025-04-24T10:06:00Z" w16du:dateUtc="2025-04-24T08:06:00Z">
        <w:r w:rsidR="00C833FF" w:rsidRPr="00B60B40">
          <w:rPr>
            <w:szCs w:val="18"/>
          </w:rPr>
          <w:t>ann</w:t>
        </w:r>
        <w:r w:rsidR="00C833FF">
          <w:rPr>
            <w:szCs w:val="18"/>
          </w:rPr>
          <w:t>ouncement</w:t>
        </w:r>
      </w:ins>
      <w:ins w:id="64" w:author="Sharon Nair" w:date="2025-02-25T14:21:00Z" w16du:dateUtc="2025-02-25T12:21:00Z">
        <w:r w:rsidR="00B40749" w:rsidRPr="00B60B40">
          <w:rPr>
            <w:szCs w:val="18"/>
          </w:rPr>
          <w:t xml:space="preserve"> includes the period, the JSE will capture it in the period it’ been announced. </w:t>
        </w:r>
      </w:ins>
    </w:p>
    <w:p w14:paraId="55EFC26E" w14:textId="77777777" w:rsidR="008A7934" w:rsidRDefault="008A7934" w:rsidP="003373BE">
      <w:pPr>
        <w:pStyle w:val="a-000"/>
        <w:rPr>
          <w:szCs w:val="18"/>
        </w:rPr>
      </w:pPr>
    </w:p>
    <w:tbl>
      <w:tblPr>
        <w:tblStyle w:val="TableGrid"/>
        <w:tblW w:w="0" w:type="auto"/>
        <w:tblInd w:w="1304" w:type="dxa"/>
        <w:tblLook w:val="04A0" w:firstRow="1" w:lastRow="0" w:firstColumn="1" w:lastColumn="0" w:noHBand="0" w:noVBand="1"/>
      </w:tblPr>
      <w:tblGrid>
        <w:gridCol w:w="8325"/>
      </w:tblGrid>
      <w:tr w:rsidR="008A7934" w14:paraId="7205717C" w14:textId="77777777" w:rsidTr="00E40522">
        <w:tc>
          <w:tcPr>
            <w:tcW w:w="9629" w:type="dxa"/>
            <w:shd w:val="clear" w:color="auto" w:fill="92D050"/>
          </w:tcPr>
          <w:p w14:paraId="6BF0053A" w14:textId="4EDC0918" w:rsidR="008A7934" w:rsidRPr="004A3A21" w:rsidRDefault="008A7934" w:rsidP="00E40522">
            <w:pPr>
              <w:rPr>
                <w:rFonts w:cstheme="minorHAnsi"/>
                <w:szCs w:val="20"/>
              </w:rPr>
            </w:pPr>
            <w:r w:rsidRPr="004A3A21">
              <w:rPr>
                <w:rFonts w:cstheme="minorHAnsi"/>
                <w:b/>
                <w:bCs/>
                <w:color w:val="FF0000"/>
                <w:szCs w:val="20"/>
              </w:rPr>
              <w:t>Note</w:t>
            </w:r>
            <w:r w:rsidRPr="004A3A21">
              <w:rPr>
                <w:rFonts w:cstheme="minorHAnsi"/>
                <w:color w:val="FF0000"/>
                <w:szCs w:val="20"/>
              </w:rPr>
              <w:t xml:space="preserve">: </w:t>
            </w:r>
            <w:r>
              <w:rPr>
                <w:rFonts w:cstheme="minorHAnsi"/>
                <w:color w:val="FF0000"/>
                <w:szCs w:val="20"/>
              </w:rPr>
              <w:t xml:space="preserve">Clarification of information required in </w:t>
            </w:r>
            <w:r w:rsidR="00015EA0">
              <w:rPr>
                <w:rFonts w:cstheme="minorHAnsi"/>
                <w:color w:val="FF0000"/>
                <w:szCs w:val="20"/>
              </w:rPr>
              <w:t>the</w:t>
            </w:r>
            <w:r>
              <w:rPr>
                <w:rFonts w:cstheme="minorHAnsi"/>
                <w:color w:val="FF0000"/>
                <w:szCs w:val="20"/>
              </w:rPr>
              <w:t xml:space="preserve"> SENS announcement.</w:t>
            </w:r>
          </w:p>
        </w:tc>
      </w:tr>
    </w:tbl>
    <w:p w14:paraId="569B9C08" w14:textId="6F3279FC" w:rsidR="00B40749" w:rsidRDefault="00B40749" w:rsidP="003373BE">
      <w:pPr>
        <w:pStyle w:val="head2"/>
        <w:rPr>
          <w:szCs w:val="18"/>
        </w:rPr>
      </w:pPr>
      <w:r w:rsidRPr="00B60B40">
        <w:rPr>
          <w:szCs w:val="18"/>
        </w:rPr>
        <w:t xml:space="preserve">Timetables applicable to all </w:t>
      </w:r>
      <w:r w:rsidR="00351595" w:rsidRPr="00B60B40">
        <w:rPr>
          <w:szCs w:val="18"/>
        </w:rPr>
        <w:t>corporate</w:t>
      </w:r>
      <w:r w:rsidRPr="00B60B40">
        <w:rPr>
          <w:szCs w:val="18"/>
        </w:rPr>
        <w:t xml:space="preserve"> actions</w:t>
      </w:r>
    </w:p>
    <w:p w14:paraId="6648060C" w14:textId="77777777" w:rsidR="004E79C8" w:rsidRDefault="004E79C8" w:rsidP="003373BE">
      <w:pPr>
        <w:pStyle w:val="head2"/>
        <w:rPr>
          <w:szCs w:val="18"/>
        </w:rPr>
      </w:pPr>
    </w:p>
    <w:tbl>
      <w:tblPr>
        <w:tblStyle w:val="TableGrid"/>
        <w:tblW w:w="0" w:type="auto"/>
        <w:tblInd w:w="-5" w:type="dxa"/>
        <w:tblLook w:val="04A0" w:firstRow="1" w:lastRow="0" w:firstColumn="1" w:lastColumn="0" w:noHBand="0" w:noVBand="1"/>
      </w:tblPr>
      <w:tblGrid>
        <w:gridCol w:w="9634"/>
      </w:tblGrid>
      <w:tr w:rsidR="004E79C8" w14:paraId="3F6A80FB" w14:textId="77777777" w:rsidTr="004E79C8">
        <w:tc>
          <w:tcPr>
            <w:tcW w:w="9634" w:type="dxa"/>
            <w:shd w:val="clear" w:color="auto" w:fill="92D050"/>
          </w:tcPr>
          <w:p w14:paraId="0C94F742" w14:textId="77777777" w:rsidR="00DD53DF" w:rsidRPr="009F536D" w:rsidRDefault="004E79C8" w:rsidP="00E40522">
            <w:pPr>
              <w:rPr>
                <w:rFonts w:cstheme="minorHAnsi"/>
                <w:color w:val="FF0000"/>
                <w:szCs w:val="20"/>
              </w:rPr>
            </w:pPr>
            <w:r w:rsidRPr="009F536D">
              <w:rPr>
                <w:rFonts w:cstheme="minorHAnsi"/>
                <w:b/>
                <w:bCs/>
                <w:color w:val="FF0000"/>
                <w:szCs w:val="20"/>
              </w:rPr>
              <w:t>Note</w:t>
            </w:r>
            <w:r w:rsidRPr="009F536D">
              <w:rPr>
                <w:rFonts w:cstheme="minorHAnsi"/>
                <w:color w:val="FF0000"/>
                <w:szCs w:val="20"/>
              </w:rPr>
              <w:t xml:space="preserve">: </w:t>
            </w:r>
          </w:p>
          <w:p w14:paraId="288AE3A6" w14:textId="77777777" w:rsidR="009F536D" w:rsidRPr="0021484F" w:rsidRDefault="00B47CA2" w:rsidP="009F536D">
            <w:pPr>
              <w:pStyle w:val="ListParagraph"/>
              <w:numPr>
                <w:ilvl w:val="0"/>
                <w:numId w:val="28"/>
              </w:numPr>
              <w:rPr>
                <w:rFonts w:asciiTheme="minorHAnsi" w:hAnsiTheme="minorHAnsi" w:cstheme="minorHAnsi"/>
                <w:color w:val="FF0000"/>
                <w:sz w:val="20"/>
                <w:szCs w:val="20"/>
              </w:rPr>
            </w:pPr>
            <w:r w:rsidRPr="009F536D">
              <w:rPr>
                <w:rFonts w:cstheme="minorHAnsi"/>
                <w:color w:val="FF0000"/>
                <w:sz w:val="20"/>
                <w:szCs w:val="20"/>
              </w:rPr>
              <w:t>D-2 “</w:t>
            </w:r>
            <w:r w:rsidRPr="009F536D">
              <w:rPr>
                <w:rFonts w:cstheme="minorHAnsi"/>
                <w:i/>
                <w:iCs/>
                <w:color w:val="FF0000"/>
                <w:sz w:val="20"/>
                <w:szCs w:val="20"/>
              </w:rPr>
              <w:t>list date</w:t>
            </w:r>
            <w:r w:rsidRPr="009F536D">
              <w:rPr>
                <w:rFonts w:cstheme="minorHAnsi"/>
                <w:color w:val="FF0000"/>
                <w:sz w:val="20"/>
                <w:szCs w:val="20"/>
              </w:rPr>
              <w:t>” has been amended globally to “</w:t>
            </w:r>
            <w:r w:rsidRPr="009F536D">
              <w:rPr>
                <w:rFonts w:cstheme="minorHAnsi"/>
                <w:i/>
                <w:iCs/>
                <w:color w:val="FF0000"/>
                <w:sz w:val="20"/>
                <w:szCs w:val="20"/>
              </w:rPr>
              <w:t>ex-date</w:t>
            </w:r>
            <w:r w:rsidRPr="009F536D">
              <w:rPr>
                <w:rFonts w:cstheme="minorHAnsi"/>
                <w:color w:val="FF0000"/>
                <w:sz w:val="20"/>
                <w:szCs w:val="20"/>
              </w:rPr>
              <w:t>”</w:t>
            </w:r>
          </w:p>
          <w:p w14:paraId="71E24197" w14:textId="1F1A55B8" w:rsidR="0021484F" w:rsidRPr="0021484F" w:rsidRDefault="0021484F" w:rsidP="009F536D">
            <w:pPr>
              <w:pStyle w:val="ListParagraph"/>
              <w:numPr>
                <w:ilvl w:val="0"/>
                <w:numId w:val="28"/>
              </w:numPr>
              <w:rPr>
                <w:rFonts w:asciiTheme="minorHAnsi" w:hAnsiTheme="minorHAnsi" w:cstheme="minorHAnsi"/>
                <w:color w:val="FF0000"/>
                <w:sz w:val="20"/>
                <w:szCs w:val="20"/>
              </w:rPr>
            </w:pPr>
            <w:r>
              <w:rPr>
                <w:rFonts w:cstheme="minorHAnsi"/>
                <w:color w:val="FF0000"/>
                <w:sz w:val="20"/>
                <w:szCs w:val="20"/>
              </w:rPr>
              <w:t xml:space="preserve">D+2 </w:t>
            </w:r>
            <w:r w:rsidRPr="009F536D">
              <w:rPr>
                <w:rFonts w:cstheme="minorHAnsi"/>
                <w:color w:val="FF0000"/>
                <w:sz w:val="20"/>
                <w:szCs w:val="20"/>
              </w:rPr>
              <w:t>has been amended globally to “</w:t>
            </w:r>
            <w:r w:rsidRPr="009F536D">
              <w:rPr>
                <w:i/>
                <w:iCs/>
                <w:color w:val="FF0000"/>
                <w:sz w:val="20"/>
                <w:szCs w:val="20"/>
              </w:rPr>
              <w:t>Termination of securities on the JSE trading system at commencement of business</w:t>
            </w:r>
            <w:r w:rsidRPr="009F536D">
              <w:rPr>
                <w:color w:val="FF0000"/>
                <w:sz w:val="20"/>
                <w:szCs w:val="20"/>
              </w:rPr>
              <w:t>”</w:t>
            </w:r>
          </w:p>
          <w:p w14:paraId="4BA2CB9F" w14:textId="26C3596F" w:rsidR="009F536D" w:rsidRPr="0021484F" w:rsidRDefault="0021484F" w:rsidP="0021484F">
            <w:pPr>
              <w:pStyle w:val="ListParagraph"/>
              <w:numPr>
                <w:ilvl w:val="0"/>
                <w:numId w:val="28"/>
              </w:numPr>
              <w:rPr>
                <w:rFonts w:asciiTheme="minorHAnsi" w:hAnsiTheme="minorHAnsi" w:cstheme="minorHAnsi"/>
                <w:color w:val="FF0000"/>
                <w:sz w:val="20"/>
                <w:szCs w:val="20"/>
              </w:rPr>
            </w:pPr>
            <w:r>
              <w:rPr>
                <w:rFonts w:cstheme="minorHAnsi"/>
                <w:color w:val="FF0000"/>
                <w:sz w:val="20"/>
                <w:szCs w:val="20"/>
              </w:rPr>
              <w:t xml:space="preserve">D-1 </w:t>
            </w:r>
            <w:r w:rsidRPr="009F536D">
              <w:rPr>
                <w:color w:val="FF0000"/>
                <w:sz w:val="20"/>
                <w:szCs w:val="20"/>
              </w:rPr>
              <w:t>has been included for clarity purposes as “</w:t>
            </w:r>
            <w:r w:rsidRPr="009F536D">
              <w:rPr>
                <w:i/>
                <w:iCs/>
                <w:color w:val="FF0000"/>
                <w:sz w:val="20"/>
                <w:szCs w:val="20"/>
              </w:rPr>
              <w:t>Cash payment in respect of fractions announced on SENS by 11h00</w:t>
            </w:r>
            <w:r w:rsidRPr="009F536D">
              <w:rPr>
                <w:color w:val="FF0000"/>
                <w:sz w:val="20"/>
                <w:szCs w:val="20"/>
              </w:rPr>
              <w:t>”</w:t>
            </w:r>
            <w:r w:rsidR="009F536D" w:rsidRPr="0021484F">
              <w:rPr>
                <w:color w:val="FF0000"/>
                <w:szCs w:val="20"/>
              </w:rPr>
              <w:t xml:space="preserve"> </w:t>
            </w:r>
          </w:p>
        </w:tc>
      </w:tr>
    </w:tbl>
    <w:p w14:paraId="38A21DEF" w14:textId="77777777" w:rsidR="004E79C8" w:rsidRPr="00B60B40" w:rsidRDefault="004E79C8" w:rsidP="003373BE">
      <w:pPr>
        <w:pStyle w:val="head2"/>
        <w:rPr>
          <w:szCs w:val="18"/>
        </w:rPr>
      </w:pPr>
    </w:p>
    <w:p w14:paraId="2ABDB573" w14:textId="77777777" w:rsidR="00B40749" w:rsidRPr="00B60B40" w:rsidRDefault="00B40749" w:rsidP="003373BE">
      <w:pPr>
        <w:pStyle w:val="000"/>
        <w:rPr>
          <w:szCs w:val="18"/>
        </w:rPr>
      </w:pPr>
      <w:r w:rsidRPr="00B60B40">
        <w:rPr>
          <w:szCs w:val="18"/>
        </w:rPr>
        <w:t>1.2</w:t>
      </w:r>
      <w:r w:rsidRPr="00B60B40">
        <w:rPr>
          <w:szCs w:val="18"/>
        </w:rPr>
        <w:tab/>
        <w:t>The following timetables, read with 1.1 above, apply to all corporate actions:</w:t>
      </w:r>
    </w:p>
    <w:p w14:paraId="4AE6CEC0" w14:textId="75550549" w:rsidR="00B40749" w:rsidRPr="00B60B40" w:rsidRDefault="00B40749" w:rsidP="003373BE">
      <w:pPr>
        <w:pStyle w:val="a-000"/>
        <w:rPr>
          <w:szCs w:val="18"/>
        </w:rPr>
      </w:pPr>
      <w:r w:rsidRPr="00B60B40">
        <w:rPr>
          <w:szCs w:val="18"/>
        </w:rPr>
        <w:tab/>
      </w:r>
      <w:r w:rsidRPr="00B60B40">
        <w:rPr>
          <w:b/>
          <w:szCs w:val="18"/>
        </w:rPr>
        <w:t>Payments to shareholders of cash, scrip or other assets</w:t>
      </w:r>
      <w:r w:rsidRPr="00B60B40">
        <w:rPr>
          <w:rStyle w:val="FootnoteReference"/>
          <w:rFonts w:eastAsiaTheme="majorEastAsia"/>
          <w:szCs w:val="18"/>
        </w:rPr>
        <w:footnoteReference w:customMarkFollows="1" w:id="14"/>
        <w:t> </w:t>
      </w:r>
    </w:p>
    <w:p w14:paraId="13966AA7" w14:textId="52017D7C" w:rsidR="00B40749" w:rsidRPr="00B60B40" w:rsidRDefault="00B40749" w:rsidP="003373BE">
      <w:pPr>
        <w:pStyle w:val="a-000"/>
        <w:rPr>
          <w:szCs w:val="18"/>
        </w:rPr>
      </w:pPr>
      <w:r w:rsidRPr="00B60B40">
        <w:rPr>
          <w:szCs w:val="18"/>
        </w:rPr>
        <w:tab/>
        <w:t>(a)</w:t>
      </w:r>
      <w:r w:rsidRPr="00B60B40">
        <w:rPr>
          <w:szCs w:val="18"/>
        </w:rPr>
        <w:tab/>
      </w:r>
      <w:r w:rsidRPr="00B60B40">
        <w:rPr>
          <w:b/>
          <w:szCs w:val="18"/>
        </w:rPr>
        <w:t xml:space="preserve">Debenture/preference </w:t>
      </w:r>
      <w:r w:rsidRPr="00015EA0">
        <w:rPr>
          <w:b/>
          <w:szCs w:val="18"/>
          <w:highlight w:val="lightGray"/>
        </w:rPr>
        <w:t>share partial redemption</w:t>
      </w:r>
      <w:r w:rsidRPr="00B60B40">
        <w:rPr>
          <w:rStyle w:val="FootnoteReference"/>
          <w:rFonts w:eastAsiaTheme="majorEastAsia"/>
          <w:szCs w:val="18"/>
        </w:rPr>
        <w:footnoteReference w:customMarkFollows="1" w:id="15"/>
        <w:t> </w:t>
      </w:r>
    </w:p>
    <w:p w14:paraId="0C86466A" w14:textId="77777777" w:rsidR="00B40749" w:rsidRPr="00B60B40" w:rsidRDefault="00B40749" w:rsidP="003373BE">
      <w:pPr>
        <w:pStyle w:val="a-000"/>
        <w:spacing w:after="120"/>
        <w:rPr>
          <w:szCs w:val="18"/>
        </w:rPr>
      </w:pPr>
      <w:r w:rsidRPr="00B60B40">
        <w:rPr>
          <w:szCs w:val="18"/>
        </w:rPr>
        <w:tab/>
      </w:r>
      <w:r w:rsidRPr="00B60B40">
        <w:rPr>
          <w:b/>
          <w:szCs w:val="18"/>
        </w:rPr>
        <w:tab/>
        <w:t>Definition:</w:t>
      </w:r>
      <w:r w:rsidRPr="00B60B40">
        <w:rPr>
          <w:szCs w:val="18"/>
        </w:rPr>
        <w:t xml:space="preserve"> Issuer redeems part of the outstanding debentures/preference shares.</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061F3C1B" w14:textId="77777777" w:rsidTr="00C9458B">
        <w:trPr>
          <w:jc w:val="center"/>
        </w:trPr>
        <w:tc>
          <w:tcPr>
            <w:tcW w:w="1985" w:type="dxa"/>
          </w:tcPr>
          <w:p w14:paraId="1647F766" w14:textId="77777777" w:rsidR="00B40749" w:rsidRPr="00B60B40" w:rsidRDefault="00B40749" w:rsidP="00C9458B">
            <w:pPr>
              <w:pStyle w:val="tabletext"/>
              <w:spacing w:before="40" w:after="40"/>
              <w:ind w:left="113" w:right="113"/>
              <w:jc w:val="center"/>
              <w:rPr>
                <w:b/>
                <w:sz w:val="18"/>
                <w:szCs w:val="18"/>
              </w:rPr>
            </w:pPr>
            <w:r w:rsidRPr="00B60B40">
              <w:rPr>
                <w:b/>
                <w:sz w:val="18"/>
                <w:szCs w:val="18"/>
              </w:rPr>
              <w:t>Day</w:t>
            </w:r>
          </w:p>
        </w:tc>
        <w:tc>
          <w:tcPr>
            <w:tcW w:w="5954" w:type="dxa"/>
          </w:tcPr>
          <w:p w14:paraId="61EAC1F2" w14:textId="77777777" w:rsidR="00B40749" w:rsidRPr="00B60B40" w:rsidRDefault="00B40749" w:rsidP="00C9458B">
            <w:pPr>
              <w:pStyle w:val="tabletext"/>
              <w:spacing w:before="40" w:after="40"/>
              <w:ind w:left="113" w:right="113"/>
              <w:jc w:val="center"/>
              <w:rPr>
                <w:b/>
                <w:sz w:val="18"/>
                <w:szCs w:val="18"/>
              </w:rPr>
            </w:pPr>
            <w:r w:rsidRPr="00B60B40">
              <w:rPr>
                <w:b/>
                <w:sz w:val="18"/>
                <w:szCs w:val="18"/>
              </w:rPr>
              <w:t>Event</w:t>
            </w:r>
          </w:p>
        </w:tc>
      </w:tr>
      <w:tr w:rsidR="00B40749" w:rsidRPr="00B60B40" w14:paraId="0F20CD19" w14:textId="77777777" w:rsidTr="00C9458B">
        <w:trPr>
          <w:jc w:val="center"/>
        </w:trPr>
        <w:tc>
          <w:tcPr>
            <w:tcW w:w="1985" w:type="dxa"/>
          </w:tcPr>
          <w:p w14:paraId="77518D74" w14:textId="77777777" w:rsidR="00B40749" w:rsidRPr="00B60B40" w:rsidRDefault="00B40749" w:rsidP="00C9458B">
            <w:pPr>
              <w:pStyle w:val="tabletext"/>
              <w:spacing w:before="40" w:after="40"/>
              <w:ind w:left="113"/>
              <w:rPr>
                <w:sz w:val="18"/>
                <w:szCs w:val="18"/>
              </w:rPr>
            </w:pPr>
            <w:r w:rsidRPr="00B60B40">
              <w:rPr>
                <w:b/>
                <w:sz w:val="18"/>
                <w:szCs w:val="18"/>
              </w:rPr>
              <w:t>D – 13</w:t>
            </w:r>
            <w:r w:rsidRPr="00B60B40">
              <w:rPr>
                <w:sz w:val="18"/>
                <w:szCs w:val="18"/>
              </w:rPr>
              <w:br/>
              <w:t>Declaration date</w:t>
            </w:r>
          </w:p>
        </w:tc>
        <w:tc>
          <w:tcPr>
            <w:tcW w:w="5954" w:type="dxa"/>
          </w:tcPr>
          <w:p w14:paraId="0EAC9D72" w14:textId="77777777" w:rsidR="00B40749" w:rsidRPr="00B60B40" w:rsidRDefault="00B40749" w:rsidP="00EA33E1">
            <w:pPr>
              <w:pStyle w:val="tabletext"/>
              <w:spacing w:before="40" w:after="40"/>
              <w:ind w:left="113" w:right="113"/>
              <w:jc w:val="both"/>
              <w:rPr>
                <w:sz w:val="18"/>
                <w:szCs w:val="18"/>
              </w:rPr>
            </w:pPr>
            <w:r w:rsidRPr="00B60B40">
              <w:rPr>
                <w:sz w:val="18"/>
                <w:szCs w:val="18"/>
              </w:rPr>
              <w:t>Publication of declaration data</w:t>
            </w:r>
          </w:p>
        </w:tc>
      </w:tr>
      <w:tr w:rsidR="00B40749" w:rsidRPr="00B60B40" w14:paraId="21A36827" w14:textId="77777777" w:rsidTr="00C9458B">
        <w:trPr>
          <w:jc w:val="center"/>
        </w:trPr>
        <w:tc>
          <w:tcPr>
            <w:tcW w:w="1985" w:type="dxa"/>
          </w:tcPr>
          <w:p w14:paraId="7868F1C6" w14:textId="77777777" w:rsidR="00B40749" w:rsidRPr="00B60B40" w:rsidRDefault="00B40749" w:rsidP="00C9458B">
            <w:pPr>
              <w:pStyle w:val="tabletext"/>
              <w:spacing w:before="40" w:after="40"/>
              <w:ind w:left="113"/>
              <w:rPr>
                <w:sz w:val="18"/>
                <w:szCs w:val="18"/>
              </w:rPr>
            </w:pPr>
            <w:r w:rsidRPr="00B60B40">
              <w:rPr>
                <w:b/>
                <w:sz w:val="18"/>
                <w:szCs w:val="18"/>
              </w:rPr>
              <w:t>D – 8</w:t>
            </w:r>
            <w:r w:rsidRPr="00B60B40">
              <w:rPr>
                <w:sz w:val="18"/>
                <w:szCs w:val="18"/>
              </w:rPr>
              <w:br/>
              <w:t>Finalisation date</w:t>
            </w:r>
          </w:p>
        </w:tc>
        <w:tc>
          <w:tcPr>
            <w:tcW w:w="5954" w:type="dxa"/>
          </w:tcPr>
          <w:p w14:paraId="6D1033E2" w14:textId="77777777" w:rsidR="00B40749" w:rsidRPr="00B60B40" w:rsidRDefault="00B40749" w:rsidP="00EA33E1">
            <w:pPr>
              <w:pStyle w:val="tabletext"/>
              <w:spacing w:before="40" w:after="40"/>
              <w:ind w:left="113" w:right="113"/>
              <w:jc w:val="both"/>
              <w:rPr>
                <w:sz w:val="18"/>
                <w:szCs w:val="18"/>
              </w:rPr>
            </w:pPr>
            <w:r w:rsidRPr="00B60B40">
              <w:rPr>
                <w:sz w:val="18"/>
                <w:szCs w:val="18"/>
              </w:rPr>
              <w:t>Publication of finalisation data</w:t>
            </w:r>
          </w:p>
        </w:tc>
      </w:tr>
      <w:tr w:rsidR="00B40749" w:rsidRPr="00B60B40" w14:paraId="386777B8" w14:textId="77777777" w:rsidTr="00C9458B">
        <w:trPr>
          <w:jc w:val="center"/>
        </w:trPr>
        <w:tc>
          <w:tcPr>
            <w:tcW w:w="1985" w:type="dxa"/>
          </w:tcPr>
          <w:p w14:paraId="14DF6E2C" w14:textId="77777777" w:rsidR="00B40749" w:rsidRPr="00B60B40" w:rsidRDefault="00B40749" w:rsidP="00C9458B">
            <w:pPr>
              <w:pStyle w:val="tabletext"/>
              <w:spacing w:before="40" w:after="40"/>
              <w:ind w:left="113"/>
              <w:rPr>
                <w:sz w:val="18"/>
                <w:szCs w:val="18"/>
              </w:rPr>
            </w:pPr>
            <w:r w:rsidRPr="00B60B40">
              <w:rPr>
                <w:b/>
                <w:sz w:val="18"/>
                <w:szCs w:val="18"/>
              </w:rPr>
              <w:t>D – 3</w:t>
            </w:r>
            <w:r w:rsidRPr="00B60B40">
              <w:rPr>
                <w:sz w:val="18"/>
                <w:szCs w:val="18"/>
              </w:rPr>
              <w:br/>
              <w:t>Last day to trade</w:t>
            </w:r>
          </w:p>
        </w:tc>
        <w:tc>
          <w:tcPr>
            <w:tcW w:w="5954" w:type="dxa"/>
          </w:tcPr>
          <w:p w14:paraId="5A9244D5" w14:textId="77777777" w:rsidR="00B40749" w:rsidRPr="00B60B40" w:rsidRDefault="00B40749" w:rsidP="00EA33E1">
            <w:pPr>
              <w:pStyle w:val="tabletext"/>
              <w:spacing w:before="40" w:after="40"/>
              <w:ind w:left="113" w:right="113"/>
              <w:jc w:val="both"/>
              <w:rPr>
                <w:sz w:val="18"/>
                <w:szCs w:val="18"/>
              </w:rPr>
            </w:pPr>
            <w:r w:rsidRPr="00B60B40">
              <w:rPr>
                <w:sz w:val="18"/>
                <w:szCs w:val="18"/>
              </w:rPr>
              <w:t>Last day to trade</w:t>
            </w:r>
          </w:p>
        </w:tc>
      </w:tr>
      <w:tr w:rsidR="00B40749" w:rsidRPr="00B60B40" w14:paraId="0E1815B8" w14:textId="77777777" w:rsidTr="00C9458B">
        <w:trPr>
          <w:jc w:val="center"/>
        </w:trPr>
        <w:tc>
          <w:tcPr>
            <w:tcW w:w="1985" w:type="dxa"/>
          </w:tcPr>
          <w:p w14:paraId="7468AD99" w14:textId="77777777" w:rsidR="00B40749" w:rsidRPr="00B60B40" w:rsidRDefault="00B40749" w:rsidP="00C9458B">
            <w:pPr>
              <w:pStyle w:val="tabletext"/>
              <w:spacing w:before="40" w:after="40"/>
              <w:ind w:left="113" w:right="113"/>
              <w:rPr>
                <w:sz w:val="18"/>
                <w:szCs w:val="18"/>
              </w:rPr>
            </w:pPr>
            <w:r w:rsidRPr="00B60B40">
              <w:rPr>
                <w:b/>
                <w:sz w:val="18"/>
                <w:szCs w:val="18"/>
              </w:rPr>
              <w:lastRenderedPageBreak/>
              <w:t>D – 2</w:t>
            </w:r>
            <w:r w:rsidRPr="00B60B40">
              <w:rPr>
                <w:sz w:val="18"/>
                <w:szCs w:val="18"/>
              </w:rPr>
              <w:br/>
            </w:r>
            <w:del w:id="65" w:author="Sharon Nair" w:date="2025-02-25T14:25:00Z" w16du:dateUtc="2025-02-25T12:25:00Z">
              <w:r w:rsidRPr="00B60B40" w:rsidDel="00387CDA">
                <w:rPr>
                  <w:sz w:val="18"/>
                  <w:szCs w:val="18"/>
                </w:rPr>
                <w:delText xml:space="preserve">List </w:delText>
              </w:r>
            </w:del>
            <w:ins w:id="66" w:author="Sharon Nair" w:date="2025-02-25T14:25:00Z" w16du:dateUtc="2025-02-25T12:25:00Z">
              <w:r w:rsidRPr="00B60B40">
                <w:rPr>
                  <w:sz w:val="18"/>
                  <w:szCs w:val="18"/>
                </w:rPr>
                <w:t xml:space="preserve">Ex </w:t>
              </w:r>
            </w:ins>
            <w:r w:rsidRPr="00B60B40">
              <w:rPr>
                <w:sz w:val="18"/>
                <w:szCs w:val="18"/>
              </w:rPr>
              <w:t>date</w:t>
            </w:r>
          </w:p>
        </w:tc>
        <w:tc>
          <w:tcPr>
            <w:tcW w:w="5954" w:type="dxa"/>
          </w:tcPr>
          <w:p w14:paraId="6ED8CC07" w14:textId="77777777" w:rsidR="00B40749" w:rsidRPr="00B60B40" w:rsidRDefault="00B40749" w:rsidP="00EA33E1">
            <w:pPr>
              <w:pStyle w:val="tabletext"/>
              <w:spacing w:before="40" w:after="40"/>
              <w:ind w:left="113" w:right="113"/>
              <w:jc w:val="both"/>
              <w:rPr>
                <w:sz w:val="18"/>
                <w:szCs w:val="18"/>
              </w:rPr>
            </w:pPr>
            <w:r w:rsidRPr="00B60B40">
              <w:rPr>
                <w:sz w:val="18"/>
                <w:szCs w:val="18"/>
              </w:rPr>
              <w:t xml:space="preserve">Securities to be redeemed </w:t>
            </w:r>
            <w:del w:id="67" w:author="Sharon Nair" w:date="2025-02-25T13:49:00Z" w16du:dateUtc="2025-02-25T11:49:00Z">
              <w:r w:rsidRPr="00B60B40" w:rsidDel="009F025B">
                <w:rPr>
                  <w:sz w:val="18"/>
                  <w:szCs w:val="18"/>
                </w:rPr>
                <w:delText xml:space="preserve">suspended </w:delText>
              </w:r>
            </w:del>
            <w:r w:rsidRPr="00B60B40">
              <w:rPr>
                <w:sz w:val="18"/>
                <w:szCs w:val="18"/>
              </w:rPr>
              <w:t>on JSE trading system</w:t>
            </w:r>
          </w:p>
        </w:tc>
      </w:tr>
      <w:tr w:rsidR="00B40749" w:rsidRPr="00B60B40" w14:paraId="2E7715B8" w14:textId="77777777" w:rsidTr="00C9458B">
        <w:trPr>
          <w:jc w:val="center"/>
        </w:trPr>
        <w:tc>
          <w:tcPr>
            <w:tcW w:w="1985" w:type="dxa"/>
          </w:tcPr>
          <w:p w14:paraId="4D05D9FB" w14:textId="77777777" w:rsidR="00B40749" w:rsidRPr="00B60B40" w:rsidRDefault="00B40749" w:rsidP="00C9458B">
            <w:pPr>
              <w:pStyle w:val="tabletext"/>
              <w:spacing w:before="40" w:after="40"/>
              <w:ind w:left="113"/>
              <w:rPr>
                <w:sz w:val="18"/>
                <w:szCs w:val="18"/>
              </w:rPr>
            </w:pPr>
            <w:r w:rsidRPr="00B60B40">
              <w:rPr>
                <w:b/>
                <w:sz w:val="18"/>
                <w:szCs w:val="18"/>
              </w:rPr>
              <w:t>“Friday” D + 0</w:t>
            </w:r>
            <w:r w:rsidRPr="00B60B40">
              <w:rPr>
                <w:sz w:val="18"/>
                <w:szCs w:val="18"/>
              </w:rPr>
              <w:br/>
              <w:t>Record date</w:t>
            </w:r>
          </w:p>
        </w:tc>
        <w:tc>
          <w:tcPr>
            <w:tcW w:w="5954" w:type="dxa"/>
          </w:tcPr>
          <w:p w14:paraId="74885D7A" w14:textId="77777777" w:rsidR="00B40749" w:rsidRPr="00B60B40" w:rsidRDefault="00B40749" w:rsidP="00EA33E1">
            <w:pPr>
              <w:pStyle w:val="tabletext"/>
              <w:spacing w:before="40" w:after="40"/>
              <w:ind w:left="113" w:right="113"/>
              <w:jc w:val="both"/>
              <w:rPr>
                <w:sz w:val="18"/>
                <w:szCs w:val="18"/>
              </w:rPr>
            </w:pPr>
            <w:r w:rsidRPr="00B60B40">
              <w:rPr>
                <w:sz w:val="18"/>
                <w:szCs w:val="18"/>
              </w:rPr>
              <w:t>Date to be recorded in the register to receive the redemption payment</w:t>
            </w:r>
          </w:p>
        </w:tc>
      </w:tr>
      <w:tr w:rsidR="00B40749" w:rsidRPr="00B60B40" w14:paraId="249B3877" w14:textId="77777777" w:rsidTr="00C9458B">
        <w:trPr>
          <w:jc w:val="center"/>
        </w:trPr>
        <w:tc>
          <w:tcPr>
            <w:tcW w:w="1985" w:type="dxa"/>
          </w:tcPr>
          <w:p w14:paraId="29890C30" w14:textId="77777777" w:rsidR="00B40749" w:rsidRPr="00B60B40" w:rsidRDefault="00B40749" w:rsidP="00C9458B">
            <w:pPr>
              <w:pStyle w:val="tabletext"/>
              <w:spacing w:before="40" w:after="40"/>
              <w:ind w:left="113" w:right="113"/>
              <w:rPr>
                <w:sz w:val="18"/>
                <w:szCs w:val="18"/>
              </w:rPr>
            </w:pPr>
            <w:r w:rsidRPr="00B60B40">
              <w:rPr>
                <w:b/>
                <w:sz w:val="18"/>
                <w:szCs w:val="18"/>
              </w:rPr>
              <w:t>D + 1</w:t>
            </w:r>
            <w:r w:rsidRPr="00B60B40">
              <w:rPr>
                <w:sz w:val="18"/>
                <w:szCs w:val="18"/>
              </w:rPr>
              <w:br/>
              <w:t>Pay date</w:t>
            </w:r>
          </w:p>
        </w:tc>
        <w:tc>
          <w:tcPr>
            <w:tcW w:w="5954" w:type="dxa"/>
          </w:tcPr>
          <w:p w14:paraId="09A546D6" w14:textId="77777777" w:rsidR="00B40749" w:rsidRPr="00B60B40" w:rsidRDefault="00B40749" w:rsidP="00EA33E1">
            <w:pPr>
              <w:pStyle w:val="tabletext"/>
              <w:spacing w:before="40" w:after="40"/>
              <w:ind w:left="113" w:right="113"/>
              <w:jc w:val="both"/>
              <w:rPr>
                <w:sz w:val="18"/>
                <w:szCs w:val="18"/>
              </w:rPr>
            </w:pPr>
            <w:r w:rsidRPr="00B60B40">
              <w:rPr>
                <w:sz w:val="18"/>
                <w:szCs w:val="18"/>
              </w:rPr>
              <w:t>Electronic transfers effected/intermediaries credited</w:t>
            </w:r>
          </w:p>
        </w:tc>
      </w:tr>
      <w:tr w:rsidR="00B40749" w:rsidRPr="00B60B40" w14:paraId="0B3EE9F7" w14:textId="77777777" w:rsidTr="00C9458B">
        <w:trPr>
          <w:jc w:val="center"/>
        </w:trPr>
        <w:tc>
          <w:tcPr>
            <w:tcW w:w="1985" w:type="dxa"/>
          </w:tcPr>
          <w:p w14:paraId="71D1F3F6" w14:textId="77777777" w:rsidR="00B40749" w:rsidRPr="00B60B40" w:rsidRDefault="00B40749" w:rsidP="00C9458B">
            <w:pPr>
              <w:pStyle w:val="tabletext"/>
              <w:spacing w:before="40" w:after="40"/>
              <w:ind w:left="113" w:right="113"/>
              <w:rPr>
                <w:b/>
                <w:sz w:val="18"/>
                <w:szCs w:val="18"/>
              </w:rPr>
            </w:pPr>
            <w:r w:rsidRPr="00B60B40">
              <w:rPr>
                <w:b/>
                <w:sz w:val="18"/>
                <w:szCs w:val="18"/>
              </w:rPr>
              <w:t>D + 2</w:t>
            </w:r>
          </w:p>
        </w:tc>
        <w:tc>
          <w:tcPr>
            <w:tcW w:w="5954" w:type="dxa"/>
          </w:tcPr>
          <w:p w14:paraId="1E891031" w14:textId="77777777" w:rsidR="00B40749" w:rsidRPr="00B60B40" w:rsidRDefault="00B40749" w:rsidP="00EA33E1">
            <w:pPr>
              <w:pStyle w:val="tabletext"/>
              <w:spacing w:before="40" w:after="40"/>
              <w:ind w:left="113" w:right="113"/>
              <w:jc w:val="both"/>
              <w:rPr>
                <w:sz w:val="18"/>
                <w:szCs w:val="18"/>
              </w:rPr>
            </w:pPr>
            <w:r w:rsidRPr="00B60B40">
              <w:rPr>
                <w:sz w:val="18"/>
                <w:szCs w:val="18"/>
              </w:rPr>
              <w:t xml:space="preserve">Listing of </w:t>
            </w:r>
            <w:del w:id="68" w:author="Alwyn Fouchee" w:date="2025-04-11T14:21:00Z" w16du:dateUtc="2025-04-11T12:21:00Z">
              <w:r w:rsidRPr="00B60B40" w:rsidDel="00A659F1">
                <w:rPr>
                  <w:sz w:val="18"/>
                  <w:szCs w:val="18"/>
                </w:rPr>
                <w:delText xml:space="preserve">securities </w:delText>
              </w:r>
            </w:del>
            <w:ins w:id="69" w:author="Sharon Nair" w:date="2025-03-28T10:15:00Z" w16du:dateUtc="2025-03-28T08:15:00Z">
              <w:r w:rsidRPr="00B60B40">
                <w:rPr>
                  <w:sz w:val="18"/>
                  <w:szCs w:val="18"/>
                </w:rPr>
                <w:t xml:space="preserve">redeemed </w:t>
              </w:r>
            </w:ins>
            <w:ins w:id="70" w:author="Sharon Nair" w:date="2025-02-27T12:10:00Z" w16du:dateUtc="2025-02-27T10:10:00Z">
              <w:r w:rsidRPr="00B60B40">
                <w:rPr>
                  <w:sz w:val="18"/>
                  <w:szCs w:val="18"/>
                </w:rPr>
                <w:t>securities</w:t>
              </w:r>
            </w:ins>
            <w:r w:rsidRPr="00B60B40">
              <w:rPr>
                <w:sz w:val="18"/>
                <w:szCs w:val="18"/>
              </w:rPr>
              <w:t xml:space="preserve"> </w:t>
            </w:r>
            <w:del w:id="71" w:author="Sharon Nair" w:date="2025-02-25T11:50:00Z" w16du:dateUtc="2025-02-25T09:50:00Z">
              <w:r w:rsidRPr="00B60B40" w:rsidDel="005F4DF8">
                <w:rPr>
                  <w:sz w:val="18"/>
                  <w:szCs w:val="18"/>
                </w:rPr>
                <w:delText xml:space="preserve">and </w:delText>
              </w:r>
            </w:del>
            <w:ins w:id="72" w:author="Sharon Nair" w:date="2025-02-25T14:25:00Z" w16du:dateUtc="2025-02-25T12:25:00Z">
              <w:r w:rsidRPr="00B60B40">
                <w:rPr>
                  <w:sz w:val="18"/>
                  <w:szCs w:val="18"/>
                </w:rPr>
                <w:t xml:space="preserve">/ </w:t>
              </w:r>
            </w:ins>
            <w:r w:rsidRPr="00B60B40">
              <w:rPr>
                <w:sz w:val="18"/>
                <w:szCs w:val="18"/>
              </w:rPr>
              <w:t>removed</w:t>
            </w:r>
          </w:p>
        </w:tc>
      </w:tr>
    </w:tbl>
    <w:p w14:paraId="07A26B1F" w14:textId="77777777" w:rsidR="00B40749" w:rsidRPr="00B60B40" w:rsidRDefault="00B40749" w:rsidP="003373BE">
      <w:pPr>
        <w:pStyle w:val="a-000"/>
        <w:rPr>
          <w:szCs w:val="18"/>
        </w:rPr>
      </w:pPr>
      <w:r w:rsidRPr="00B60B40">
        <w:rPr>
          <w:szCs w:val="18"/>
        </w:rPr>
        <w:tab/>
      </w:r>
    </w:p>
    <w:p w14:paraId="7CF43530" w14:textId="77777777" w:rsidR="00B40749" w:rsidRPr="00B60B40" w:rsidRDefault="00B40749" w:rsidP="00222F6C">
      <w:pPr>
        <w:pStyle w:val="a-000"/>
        <w:rPr>
          <w:szCs w:val="18"/>
        </w:rPr>
      </w:pPr>
      <w:r w:rsidRPr="00B60B40">
        <w:rPr>
          <w:szCs w:val="18"/>
        </w:rPr>
        <w:tab/>
        <w:t>(b)</w:t>
      </w:r>
      <w:r w:rsidRPr="00B60B40">
        <w:rPr>
          <w:szCs w:val="18"/>
        </w:rPr>
        <w:tab/>
      </w:r>
      <w:r w:rsidRPr="00B60B40">
        <w:rPr>
          <w:b/>
          <w:szCs w:val="18"/>
        </w:rPr>
        <w:t>Debenture/preference share full redemption</w:t>
      </w:r>
      <w:r w:rsidRPr="00B60B40">
        <w:rPr>
          <w:rStyle w:val="FootnoteReference"/>
          <w:rFonts w:eastAsiaTheme="majorEastAsia"/>
          <w:szCs w:val="18"/>
        </w:rPr>
        <w:footnoteReference w:customMarkFollows="1" w:id="16"/>
        <w:t> </w:t>
      </w:r>
    </w:p>
    <w:p w14:paraId="3FA963BB" w14:textId="77777777" w:rsidR="00B40749" w:rsidRPr="00B60B40" w:rsidRDefault="00B40749" w:rsidP="00222F6C">
      <w:pPr>
        <w:pStyle w:val="a-000"/>
        <w:spacing w:after="120"/>
        <w:rPr>
          <w:szCs w:val="18"/>
        </w:rPr>
      </w:pPr>
      <w:r w:rsidRPr="00B60B40">
        <w:rPr>
          <w:szCs w:val="18"/>
        </w:rPr>
        <w:tab/>
      </w:r>
      <w:r w:rsidRPr="00B60B40">
        <w:rPr>
          <w:b/>
          <w:szCs w:val="18"/>
        </w:rPr>
        <w:tab/>
        <w:t>Definition:</w:t>
      </w:r>
      <w:r w:rsidRPr="00B60B40">
        <w:rPr>
          <w:szCs w:val="18"/>
        </w:rPr>
        <w:t xml:space="preserve"> Issuer redeems the full outstanding debentures/preference shares.</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12E64075" w14:textId="77777777" w:rsidTr="009A4952">
        <w:trPr>
          <w:jc w:val="center"/>
        </w:trPr>
        <w:tc>
          <w:tcPr>
            <w:tcW w:w="1985" w:type="dxa"/>
          </w:tcPr>
          <w:p w14:paraId="6063C8FC" w14:textId="77777777" w:rsidR="00B40749" w:rsidRPr="00B60B40" w:rsidRDefault="00B40749" w:rsidP="009A4952">
            <w:pPr>
              <w:pStyle w:val="tabletext"/>
              <w:spacing w:before="40" w:after="40"/>
              <w:ind w:left="113" w:right="113"/>
              <w:jc w:val="center"/>
              <w:rPr>
                <w:b/>
                <w:sz w:val="18"/>
                <w:szCs w:val="18"/>
              </w:rPr>
            </w:pPr>
            <w:r w:rsidRPr="00B60B40">
              <w:rPr>
                <w:b/>
                <w:sz w:val="18"/>
                <w:szCs w:val="18"/>
              </w:rPr>
              <w:t>Day</w:t>
            </w:r>
          </w:p>
        </w:tc>
        <w:tc>
          <w:tcPr>
            <w:tcW w:w="5954" w:type="dxa"/>
          </w:tcPr>
          <w:p w14:paraId="6F225365" w14:textId="77777777" w:rsidR="00B40749" w:rsidRPr="00B60B40" w:rsidRDefault="00B40749" w:rsidP="009A4952">
            <w:pPr>
              <w:pStyle w:val="tabletext"/>
              <w:spacing w:before="40" w:after="40"/>
              <w:ind w:left="113" w:right="113"/>
              <w:jc w:val="center"/>
              <w:rPr>
                <w:b/>
                <w:sz w:val="18"/>
                <w:szCs w:val="18"/>
              </w:rPr>
            </w:pPr>
            <w:r w:rsidRPr="00B60B40">
              <w:rPr>
                <w:b/>
                <w:sz w:val="18"/>
                <w:szCs w:val="18"/>
              </w:rPr>
              <w:t>Event</w:t>
            </w:r>
          </w:p>
        </w:tc>
      </w:tr>
      <w:tr w:rsidR="00B40749" w:rsidRPr="00B60B40" w14:paraId="10DD856B" w14:textId="77777777" w:rsidTr="009A4952">
        <w:trPr>
          <w:jc w:val="center"/>
        </w:trPr>
        <w:tc>
          <w:tcPr>
            <w:tcW w:w="1985" w:type="dxa"/>
          </w:tcPr>
          <w:p w14:paraId="2643783C" w14:textId="77777777" w:rsidR="00B40749" w:rsidRPr="00B60B40" w:rsidRDefault="00B40749" w:rsidP="009A4952">
            <w:pPr>
              <w:pStyle w:val="tabletext"/>
              <w:spacing w:before="40" w:after="40"/>
              <w:ind w:left="113"/>
              <w:rPr>
                <w:sz w:val="18"/>
                <w:szCs w:val="18"/>
              </w:rPr>
            </w:pPr>
            <w:r w:rsidRPr="00B60B40">
              <w:rPr>
                <w:b/>
                <w:sz w:val="18"/>
                <w:szCs w:val="18"/>
              </w:rPr>
              <w:t>D – 13</w:t>
            </w:r>
            <w:r w:rsidRPr="00B60B40">
              <w:rPr>
                <w:sz w:val="18"/>
                <w:szCs w:val="18"/>
              </w:rPr>
              <w:br/>
              <w:t>Declaration date</w:t>
            </w:r>
          </w:p>
        </w:tc>
        <w:tc>
          <w:tcPr>
            <w:tcW w:w="5954" w:type="dxa"/>
          </w:tcPr>
          <w:p w14:paraId="05686453" w14:textId="77777777" w:rsidR="00B40749" w:rsidRPr="00B60B40" w:rsidRDefault="00B40749" w:rsidP="00EA33E1">
            <w:pPr>
              <w:pStyle w:val="tabletext"/>
              <w:spacing w:before="40" w:after="40"/>
              <w:ind w:left="113" w:right="113"/>
              <w:jc w:val="both"/>
              <w:rPr>
                <w:sz w:val="18"/>
                <w:szCs w:val="18"/>
              </w:rPr>
            </w:pPr>
            <w:r w:rsidRPr="00B60B40">
              <w:rPr>
                <w:sz w:val="18"/>
                <w:szCs w:val="18"/>
              </w:rPr>
              <w:t>Publication of declaration data</w:t>
            </w:r>
          </w:p>
        </w:tc>
      </w:tr>
      <w:tr w:rsidR="00B40749" w:rsidRPr="00B60B40" w14:paraId="3482FF0E" w14:textId="77777777" w:rsidTr="009A4952">
        <w:trPr>
          <w:jc w:val="center"/>
        </w:trPr>
        <w:tc>
          <w:tcPr>
            <w:tcW w:w="1985" w:type="dxa"/>
          </w:tcPr>
          <w:p w14:paraId="1D54155E" w14:textId="77777777" w:rsidR="00B40749" w:rsidRPr="00B60B40" w:rsidRDefault="00B40749" w:rsidP="009A4952">
            <w:pPr>
              <w:pStyle w:val="tabletext"/>
              <w:spacing w:before="40" w:after="40"/>
              <w:ind w:left="113"/>
              <w:rPr>
                <w:sz w:val="18"/>
                <w:szCs w:val="18"/>
              </w:rPr>
            </w:pPr>
            <w:r w:rsidRPr="00B60B40">
              <w:rPr>
                <w:b/>
                <w:sz w:val="18"/>
                <w:szCs w:val="18"/>
              </w:rPr>
              <w:t>D – 8</w:t>
            </w:r>
            <w:r w:rsidRPr="00B60B40">
              <w:rPr>
                <w:sz w:val="18"/>
                <w:szCs w:val="18"/>
              </w:rPr>
              <w:br/>
              <w:t>Finalisation date</w:t>
            </w:r>
          </w:p>
        </w:tc>
        <w:tc>
          <w:tcPr>
            <w:tcW w:w="5954" w:type="dxa"/>
          </w:tcPr>
          <w:p w14:paraId="3DC4732B" w14:textId="77777777" w:rsidR="00B40749" w:rsidRPr="00B60B40" w:rsidRDefault="00B40749" w:rsidP="00EA33E1">
            <w:pPr>
              <w:pStyle w:val="tabletext"/>
              <w:spacing w:before="40" w:after="40"/>
              <w:ind w:left="113" w:right="113"/>
              <w:jc w:val="both"/>
              <w:rPr>
                <w:sz w:val="18"/>
                <w:szCs w:val="18"/>
              </w:rPr>
            </w:pPr>
            <w:r w:rsidRPr="00B60B40">
              <w:rPr>
                <w:sz w:val="18"/>
                <w:szCs w:val="18"/>
              </w:rPr>
              <w:t>Publication of finalisation data</w:t>
            </w:r>
          </w:p>
        </w:tc>
      </w:tr>
      <w:tr w:rsidR="00B40749" w:rsidRPr="00B60B40" w14:paraId="2C35A364" w14:textId="77777777" w:rsidTr="009A4952">
        <w:trPr>
          <w:jc w:val="center"/>
        </w:trPr>
        <w:tc>
          <w:tcPr>
            <w:tcW w:w="1985" w:type="dxa"/>
          </w:tcPr>
          <w:p w14:paraId="207F8C09" w14:textId="77777777" w:rsidR="00B40749" w:rsidRPr="00B60B40" w:rsidRDefault="00B40749" w:rsidP="009A4952">
            <w:pPr>
              <w:pStyle w:val="tabletext"/>
              <w:spacing w:before="40" w:after="40"/>
              <w:ind w:left="113"/>
              <w:rPr>
                <w:sz w:val="18"/>
                <w:szCs w:val="18"/>
              </w:rPr>
            </w:pPr>
            <w:r w:rsidRPr="00B60B40">
              <w:rPr>
                <w:b/>
                <w:sz w:val="18"/>
                <w:szCs w:val="18"/>
              </w:rPr>
              <w:t>D – 3</w:t>
            </w:r>
            <w:r w:rsidRPr="00B60B40">
              <w:rPr>
                <w:sz w:val="18"/>
                <w:szCs w:val="18"/>
              </w:rPr>
              <w:br/>
              <w:t>Last day to trade</w:t>
            </w:r>
          </w:p>
        </w:tc>
        <w:tc>
          <w:tcPr>
            <w:tcW w:w="5954" w:type="dxa"/>
          </w:tcPr>
          <w:p w14:paraId="582C07D7" w14:textId="77777777" w:rsidR="00B40749" w:rsidRPr="00B60B40" w:rsidRDefault="00B40749" w:rsidP="00EA33E1">
            <w:pPr>
              <w:pStyle w:val="tabletext"/>
              <w:spacing w:before="40" w:after="40"/>
              <w:ind w:left="113" w:right="113"/>
              <w:jc w:val="both"/>
              <w:rPr>
                <w:sz w:val="18"/>
                <w:szCs w:val="18"/>
              </w:rPr>
            </w:pPr>
            <w:r w:rsidRPr="00B60B40">
              <w:rPr>
                <w:sz w:val="18"/>
                <w:szCs w:val="18"/>
              </w:rPr>
              <w:t>Last day to trade</w:t>
            </w:r>
          </w:p>
        </w:tc>
      </w:tr>
      <w:tr w:rsidR="00B40749" w:rsidRPr="00B60B40" w14:paraId="64EF4DC3" w14:textId="77777777" w:rsidTr="009A4952">
        <w:trPr>
          <w:jc w:val="center"/>
        </w:trPr>
        <w:tc>
          <w:tcPr>
            <w:tcW w:w="1985" w:type="dxa"/>
          </w:tcPr>
          <w:p w14:paraId="20C9F677" w14:textId="77777777" w:rsidR="00B40749" w:rsidRPr="00B60B40" w:rsidRDefault="00B40749" w:rsidP="00222F6C">
            <w:pPr>
              <w:pStyle w:val="tabletext"/>
              <w:spacing w:before="40" w:after="40"/>
              <w:ind w:left="113" w:right="113"/>
              <w:rPr>
                <w:sz w:val="18"/>
                <w:szCs w:val="18"/>
              </w:rPr>
            </w:pPr>
            <w:r w:rsidRPr="00B60B40">
              <w:rPr>
                <w:b/>
                <w:sz w:val="18"/>
                <w:szCs w:val="18"/>
              </w:rPr>
              <w:t>D – 2</w:t>
            </w:r>
            <w:r w:rsidRPr="00B60B40">
              <w:rPr>
                <w:sz w:val="18"/>
                <w:szCs w:val="18"/>
              </w:rPr>
              <w:br/>
              <w:t>Ex date</w:t>
            </w:r>
          </w:p>
        </w:tc>
        <w:tc>
          <w:tcPr>
            <w:tcW w:w="5954" w:type="dxa"/>
          </w:tcPr>
          <w:p w14:paraId="7F01037A" w14:textId="1AF5F935" w:rsidR="00B40749" w:rsidRPr="00B60B40" w:rsidRDefault="00B40749" w:rsidP="00EA33E1">
            <w:pPr>
              <w:pStyle w:val="tabletext"/>
              <w:spacing w:before="40" w:after="40"/>
              <w:ind w:left="113" w:right="113"/>
              <w:jc w:val="both"/>
              <w:rPr>
                <w:sz w:val="18"/>
                <w:szCs w:val="18"/>
              </w:rPr>
            </w:pPr>
            <w:r w:rsidRPr="00B60B40">
              <w:rPr>
                <w:sz w:val="18"/>
                <w:szCs w:val="18"/>
              </w:rPr>
              <w:t xml:space="preserve">Suspension of </w:t>
            </w:r>
            <w:ins w:id="73" w:author="Alwyn Fouchee" w:date="2025-05-05T14:09:00Z" w16du:dateUtc="2025-05-05T12:09:00Z">
              <w:r w:rsidR="000F72AC">
                <w:rPr>
                  <w:sz w:val="18"/>
                  <w:szCs w:val="18"/>
                </w:rPr>
                <w:t>securities</w:t>
              </w:r>
            </w:ins>
            <w:del w:id="74" w:author="Sharon Nair" w:date="2025-01-30T11:01:00Z" w16du:dateUtc="2025-01-30T09:01:00Z">
              <w:r w:rsidRPr="00B60B40" w:rsidDel="00901915">
                <w:rPr>
                  <w:sz w:val="18"/>
                  <w:szCs w:val="18"/>
                </w:rPr>
                <w:delText xml:space="preserve">old </w:delText>
              </w:r>
            </w:del>
            <w:del w:id="75" w:author="Alwyn Fouchee" w:date="2025-05-05T14:09:00Z" w16du:dateUtc="2025-05-05T12:09:00Z">
              <w:r w:rsidRPr="00B60B40" w:rsidDel="000F72AC">
                <w:rPr>
                  <w:sz w:val="18"/>
                  <w:szCs w:val="18"/>
                </w:rPr>
                <w:delText>shares</w:delText>
              </w:r>
            </w:del>
            <w:r w:rsidRPr="00B60B40">
              <w:rPr>
                <w:sz w:val="18"/>
                <w:szCs w:val="18"/>
              </w:rPr>
              <w:t xml:space="preserve"> on the JSE trading system</w:t>
            </w:r>
          </w:p>
        </w:tc>
      </w:tr>
      <w:tr w:rsidR="00B40749" w:rsidRPr="00B60B40" w14:paraId="23D35CF2" w14:textId="77777777" w:rsidTr="009A4952">
        <w:trPr>
          <w:jc w:val="center"/>
        </w:trPr>
        <w:tc>
          <w:tcPr>
            <w:tcW w:w="1985" w:type="dxa"/>
          </w:tcPr>
          <w:p w14:paraId="4B872827" w14:textId="77777777" w:rsidR="00B40749" w:rsidRPr="00B60B40" w:rsidRDefault="00B40749" w:rsidP="009A4952">
            <w:pPr>
              <w:pStyle w:val="tabletext"/>
              <w:spacing w:before="40" w:after="40"/>
              <w:ind w:left="113"/>
              <w:rPr>
                <w:sz w:val="18"/>
                <w:szCs w:val="18"/>
              </w:rPr>
            </w:pPr>
            <w:r w:rsidRPr="00B60B40">
              <w:rPr>
                <w:b/>
                <w:sz w:val="18"/>
                <w:szCs w:val="18"/>
              </w:rPr>
              <w:t>“Friday” D + 0</w:t>
            </w:r>
            <w:r w:rsidRPr="00B60B40">
              <w:rPr>
                <w:sz w:val="18"/>
                <w:szCs w:val="18"/>
              </w:rPr>
              <w:br/>
              <w:t>Record date</w:t>
            </w:r>
          </w:p>
        </w:tc>
        <w:tc>
          <w:tcPr>
            <w:tcW w:w="5954" w:type="dxa"/>
          </w:tcPr>
          <w:p w14:paraId="1B1C32BE" w14:textId="77777777" w:rsidR="00B40749" w:rsidRPr="00B60B40" w:rsidRDefault="00B40749" w:rsidP="00EA33E1">
            <w:pPr>
              <w:pStyle w:val="tabletext"/>
              <w:spacing w:before="40" w:after="40"/>
              <w:ind w:left="113" w:right="113"/>
              <w:jc w:val="both"/>
              <w:rPr>
                <w:sz w:val="18"/>
                <w:szCs w:val="18"/>
              </w:rPr>
            </w:pPr>
            <w:r w:rsidRPr="00B60B40">
              <w:rPr>
                <w:sz w:val="18"/>
                <w:szCs w:val="18"/>
              </w:rPr>
              <w:t>Date to be recorded in the register to receive the redemption payment</w:t>
            </w:r>
          </w:p>
        </w:tc>
      </w:tr>
      <w:tr w:rsidR="00B40749" w:rsidRPr="00B60B40" w14:paraId="0C04DD9E" w14:textId="77777777" w:rsidTr="009A4952">
        <w:trPr>
          <w:jc w:val="center"/>
        </w:trPr>
        <w:tc>
          <w:tcPr>
            <w:tcW w:w="1985" w:type="dxa"/>
          </w:tcPr>
          <w:p w14:paraId="7EA1730C" w14:textId="77777777" w:rsidR="00B40749" w:rsidRPr="00B60B40" w:rsidRDefault="00B40749" w:rsidP="009A4952">
            <w:pPr>
              <w:pStyle w:val="tabletext"/>
              <w:spacing w:before="40" w:after="40"/>
              <w:ind w:left="113" w:right="113"/>
              <w:rPr>
                <w:sz w:val="18"/>
                <w:szCs w:val="18"/>
              </w:rPr>
            </w:pPr>
            <w:r w:rsidRPr="00B60B40">
              <w:rPr>
                <w:b/>
                <w:sz w:val="18"/>
                <w:szCs w:val="18"/>
              </w:rPr>
              <w:t>D + 1</w:t>
            </w:r>
            <w:r w:rsidRPr="00B60B40">
              <w:rPr>
                <w:sz w:val="18"/>
                <w:szCs w:val="18"/>
              </w:rPr>
              <w:br/>
              <w:t>Pay date</w:t>
            </w:r>
          </w:p>
        </w:tc>
        <w:tc>
          <w:tcPr>
            <w:tcW w:w="5954" w:type="dxa"/>
          </w:tcPr>
          <w:p w14:paraId="12C789F9" w14:textId="77777777" w:rsidR="00B40749" w:rsidRPr="00B60B40" w:rsidRDefault="00B40749" w:rsidP="00EA33E1">
            <w:pPr>
              <w:pStyle w:val="tabletext"/>
              <w:spacing w:before="40" w:after="40"/>
              <w:ind w:left="113" w:right="113"/>
              <w:jc w:val="both"/>
              <w:rPr>
                <w:sz w:val="18"/>
                <w:szCs w:val="18"/>
              </w:rPr>
            </w:pPr>
            <w:r w:rsidRPr="00B60B40">
              <w:rPr>
                <w:sz w:val="18"/>
                <w:szCs w:val="18"/>
              </w:rPr>
              <w:t>Electronic transfers effected/intermediaries credited</w:t>
            </w:r>
          </w:p>
        </w:tc>
      </w:tr>
      <w:tr w:rsidR="00B40749" w:rsidRPr="00B60B40" w14:paraId="2E83583C" w14:textId="77777777" w:rsidTr="009A4952">
        <w:trPr>
          <w:jc w:val="center"/>
        </w:trPr>
        <w:tc>
          <w:tcPr>
            <w:tcW w:w="1985" w:type="dxa"/>
          </w:tcPr>
          <w:p w14:paraId="31B6A6CE" w14:textId="77777777" w:rsidR="00B40749" w:rsidRPr="00B60B40" w:rsidRDefault="00B40749" w:rsidP="009A4952">
            <w:pPr>
              <w:pStyle w:val="tabletext"/>
              <w:spacing w:before="40" w:after="40"/>
              <w:ind w:left="113" w:right="113"/>
              <w:rPr>
                <w:b/>
                <w:sz w:val="18"/>
                <w:szCs w:val="18"/>
              </w:rPr>
            </w:pPr>
            <w:r w:rsidRPr="00B60B40">
              <w:rPr>
                <w:b/>
                <w:sz w:val="18"/>
                <w:szCs w:val="18"/>
              </w:rPr>
              <w:t>D + 2</w:t>
            </w:r>
          </w:p>
        </w:tc>
        <w:tc>
          <w:tcPr>
            <w:tcW w:w="5954" w:type="dxa"/>
          </w:tcPr>
          <w:p w14:paraId="4729ED59" w14:textId="304156BC" w:rsidR="00B40749" w:rsidRPr="00B60B40" w:rsidRDefault="00B40749" w:rsidP="00EA33E1">
            <w:pPr>
              <w:pStyle w:val="tabletext"/>
              <w:spacing w:before="40" w:after="40"/>
              <w:ind w:left="113" w:right="113"/>
              <w:jc w:val="both"/>
              <w:rPr>
                <w:sz w:val="18"/>
                <w:szCs w:val="18"/>
              </w:rPr>
            </w:pPr>
            <w:del w:id="76" w:author="Sharon Nair" w:date="2025-02-18T07:54:00Z" w16du:dateUtc="2025-02-18T05:54:00Z">
              <w:r w:rsidRPr="00B60B40" w:rsidDel="001111D0">
                <w:rPr>
                  <w:sz w:val="18"/>
                  <w:szCs w:val="18"/>
                </w:rPr>
                <w:delText>Listing of securities redeemed / terminated</w:delText>
              </w:r>
            </w:del>
            <w:ins w:id="77" w:author="Sharon Nair" w:date="2025-02-18T07:54:00Z" w16du:dateUtc="2025-02-18T05:54:00Z">
              <w:r w:rsidRPr="00B60B40">
                <w:rPr>
                  <w:sz w:val="18"/>
                  <w:szCs w:val="18"/>
                </w:rPr>
                <w:t>Termination of s</w:t>
              </w:r>
            </w:ins>
            <w:ins w:id="78" w:author="Alwyn Fouchee" w:date="2025-04-24T10:11:00Z" w16du:dateUtc="2025-04-24T08:11:00Z">
              <w:r w:rsidR="00D062DA">
                <w:rPr>
                  <w:sz w:val="18"/>
                  <w:szCs w:val="18"/>
                </w:rPr>
                <w:t>ecurities</w:t>
              </w:r>
            </w:ins>
            <w:ins w:id="79" w:author="Sharon Nair" w:date="2025-02-18T07:54:00Z" w16du:dateUtc="2025-02-18T05:54:00Z">
              <w:r w:rsidRPr="00B60B40">
                <w:rPr>
                  <w:sz w:val="18"/>
                  <w:szCs w:val="18"/>
                </w:rPr>
                <w:t xml:space="preserve"> on the JSE trading system</w:t>
              </w:r>
            </w:ins>
            <w:ins w:id="80" w:author="Sharon Nair" w:date="2025-02-18T07:55:00Z" w16du:dateUtc="2025-02-18T05:55:00Z">
              <w:r w:rsidRPr="00B60B40">
                <w:rPr>
                  <w:sz w:val="18"/>
                  <w:szCs w:val="18"/>
                </w:rPr>
                <w:t xml:space="preserve"> at commencement of business </w:t>
              </w:r>
            </w:ins>
          </w:p>
        </w:tc>
      </w:tr>
    </w:tbl>
    <w:p w14:paraId="7FDCB4A8" w14:textId="77777777" w:rsidR="00B40749" w:rsidRPr="00B60B40" w:rsidRDefault="00B40749" w:rsidP="00222F6C">
      <w:pPr>
        <w:pStyle w:val="a-000"/>
        <w:rPr>
          <w:szCs w:val="18"/>
        </w:rPr>
      </w:pPr>
      <w:r w:rsidRPr="00B60B40">
        <w:rPr>
          <w:szCs w:val="18"/>
        </w:rPr>
        <w:tab/>
      </w:r>
    </w:p>
    <w:p w14:paraId="510BA071" w14:textId="05273C88" w:rsidR="00B40749" w:rsidRPr="00B60B40" w:rsidRDefault="00B40749" w:rsidP="00F403C3">
      <w:pPr>
        <w:pStyle w:val="a-000"/>
        <w:rPr>
          <w:b/>
          <w:szCs w:val="18"/>
        </w:rPr>
      </w:pPr>
      <w:r w:rsidRPr="00B60B40">
        <w:rPr>
          <w:szCs w:val="18"/>
        </w:rPr>
        <w:t>(c)</w:t>
      </w:r>
      <w:r w:rsidR="00A52D09">
        <w:rPr>
          <w:szCs w:val="18"/>
        </w:rPr>
        <w:tab/>
      </w:r>
      <w:r w:rsidRPr="00B60B40">
        <w:rPr>
          <w:b/>
          <w:szCs w:val="18"/>
        </w:rPr>
        <w:t>Redemption – with/without election</w:t>
      </w:r>
      <w:r w:rsidRPr="00B60B40">
        <w:rPr>
          <w:rStyle w:val="FootnoteReference"/>
          <w:rFonts w:eastAsiaTheme="majorEastAsia"/>
          <w:szCs w:val="18"/>
        </w:rPr>
        <w:footnoteReference w:customMarkFollows="1" w:id="17"/>
        <w:t> </w:t>
      </w:r>
    </w:p>
    <w:p w14:paraId="4617025E" w14:textId="036A9B08" w:rsidR="00B40749" w:rsidRPr="00B60B40" w:rsidRDefault="00B40749" w:rsidP="00A52D09">
      <w:pPr>
        <w:pStyle w:val="a-000"/>
        <w:ind w:left="720" w:firstLine="0"/>
        <w:rPr>
          <w:szCs w:val="18"/>
        </w:rPr>
      </w:pPr>
      <w:r w:rsidRPr="00B60B40">
        <w:rPr>
          <w:b/>
          <w:szCs w:val="18"/>
        </w:rPr>
        <w:t>Definition:</w:t>
      </w:r>
      <w:r w:rsidRPr="00B60B40">
        <w:rPr>
          <w:szCs w:val="18"/>
        </w:rPr>
        <w:t xml:space="preserve"> – With election – an event where an issuer repays the redeemable preference share capital or the debenture securities in full to the holder. The holder has the option to elect either a cash repayment or new securities.</w:t>
      </w:r>
    </w:p>
    <w:p w14:paraId="7BC29887" w14:textId="1B89BEEA" w:rsidR="00B40749" w:rsidRPr="00B60B40" w:rsidRDefault="00B40749" w:rsidP="00A52D09">
      <w:pPr>
        <w:pStyle w:val="a-000"/>
        <w:ind w:left="720" w:firstLine="0"/>
        <w:rPr>
          <w:szCs w:val="18"/>
        </w:rPr>
      </w:pPr>
      <w:r w:rsidRPr="00B60B40">
        <w:rPr>
          <w:b/>
          <w:szCs w:val="18"/>
        </w:rPr>
        <w:t>Definition:</w:t>
      </w:r>
      <w:r w:rsidRPr="00B60B40">
        <w:rPr>
          <w:szCs w:val="18"/>
        </w:rPr>
        <w:t xml:space="preserve"> – Without election – an event where an issuer repays the redeemable preference shares or the debenture securities in full to the owner, in cash or new securities, as stipulated by the issuer prior to finalisation date.</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4CDD163E" w14:textId="77777777" w:rsidTr="00BD7E8B">
        <w:trPr>
          <w:jc w:val="center"/>
        </w:trPr>
        <w:tc>
          <w:tcPr>
            <w:tcW w:w="1985" w:type="dxa"/>
          </w:tcPr>
          <w:p w14:paraId="73625EB6" w14:textId="77777777" w:rsidR="00B40749" w:rsidRPr="00B60B40" w:rsidRDefault="00B40749" w:rsidP="00BD7E8B">
            <w:pPr>
              <w:pStyle w:val="tabletext"/>
              <w:spacing w:before="40" w:after="40"/>
              <w:ind w:left="113" w:right="113"/>
              <w:jc w:val="center"/>
              <w:rPr>
                <w:sz w:val="18"/>
                <w:szCs w:val="18"/>
              </w:rPr>
            </w:pPr>
            <w:r w:rsidRPr="00B60B40">
              <w:rPr>
                <w:b/>
                <w:sz w:val="18"/>
                <w:szCs w:val="18"/>
              </w:rPr>
              <w:t>Day</w:t>
            </w:r>
          </w:p>
        </w:tc>
        <w:tc>
          <w:tcPr>
            <w:tcW w:w="5954" w:type="dxa"/>
          </w:tcPr>
          <w:p w14:paraId="1FD86D12" w14:textId="77777777" w:rsidR="00B40749" w:rsidRPr="00B60B40" w:rsidRDefault="00B40749" w:rsidP="00BD7E8B">
            <w:pPr>
              <w:pStyle w:val="tabletext"/>
              <w:spacing w:before="40" w:after="40"/>
              <w:ind w:left="113" w:right="113"/>
              <w:jc w:val="center"/>
              <w:rPr>
                <w:sz w:val="18"/>
                <w:szCs w:val="18"/>
              </w:rPr>
            </w:pPr>
            <w:r w:rsidRPr="00B60B40">
              <w:rPr>
                <w:b/>
                <w:sz w:val="18"/>
                <w:szCs w:val="18"/>
              </w:rPr>
              <w:t>Event</w:t>
            </w:r>
          </w:p>
        </w:tc>
      </w:tr>
      <w:tr w:rsidR="00B40749" w:rsidRPr="00B60B40" w14:paraId="5C6E7589" w14:textId="77777777" w:rsidTr="00BD7E8B">
        <w:trPr>
          <w:jc w:val="center"/>
        </w:trPr>
        <w:tc>
          <w:tcPr>
            <w:tcW w:w="1985" w:type="dxa"/>
          </w:tcPr>
          <w:p w14:paraId="58AB2608" w14:textId="77777777" w:rsidR="00B40749" w:rsidRPr="00B60B40" w:rsidRDefault="00B40749" w:rsidP="00BD7E8B">
            <w:pPr>
              <w:pStyle w:val="tabletext"/>
              <w:spacing w:before="40" w:after="40"/>
              <w:ind w:left="113" w:righ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4" w:type="dxa"/>
          </w:tcPr>
          <w:p w14:paraId="38DEF51F" w14:textId="77777777" w:rsidR="00B40749" w:rsidRPr="00B60B40" w:rsidRDefault="00B40749" w:rsidP="00A52D09">
            <w:pPr>
              <w:pStyle w:val="tabletext"/>
              <w:spacing w:before="40" w:after="40"/>
              <w:ind w:left="113" w:right="113"/>
              <w:jc w:val="both"/>
              <w:rPr>
                <w:sz w:val="18"/>
                <w:szCs w:val="18"/>
              </w:rPr>
            </w:pPr>
            <w:r w:rsidRPr="00B60B40">
              <w:rPr>
                <w:sz w:val="18"/>
                <w:szCs w:val="18"/>
              </w:rPr>
              <w:t>Publication of declaration data</w:t>
            </w:r>
            <w:ins w:id="81" w:author="Sharon Nair" w:date="2025-03-17T13:39:00Z" w16du:dateUtc="2025-03-17T11:39:00Z">
              <w:r w:rsidRPr="00B60B40">
                <w:rPr>
                  <w:sz w:val="18"/>
                  <w:szCs w:val="18"/>
                </w:rPr>
                <w:t xml:space="preserve"> and distribution of circular</w:t>
              </w:r>
            </w:ins>
            <w:r w:rsidRPr="00B60B40">
              <w:rPr>
                <w:sz w:val="18"/>
                <w:szCs w:val="18"/>
              </w:rPr>
              <w:br/>
              <w:t>Circular must be made available on the issuer website</w:t>
            </w:r>
          </w:p>
        </w:tc>
      </w:tr>
      <w:tr w:rsidR="00B40749" w:rsidRPr="00B60B40" w14:paraId="74CFDF84" w14:textId="77777777" w:rsidTr="00BD7E8B">
        <w:trPr>
          <w:jc w:val="center"/>
        </w:trPr>
        <w:tc>
          <w:tcPr>
            <w:tcW w:w="1985" w:type="dxa"/>
          </w:tcPr>
          <w:p w14:paraId="149FE95B" w14:textId="77777777" w:rsidR="00B40749" w:rsidRPr="00B60B40" w:rsidRDefault="00B40749" w:rsidP="00BD7E8B">
            <w:pPr>
              <w:pStyle w:val="tabletext"/>
              <w:spacing w:before="40" w:after="40"/>
              <w:ind w:left="113" w:right="113"/>
              <w:rPr>
                <w:sz w:val="18"/>
                <w:szCs w:val="18"/>
              </w:rPr>
            </w:pPr>
            <w:r w:rsidRPr="00B60B40">
              <w:rPr>
                <w:b/>
                <w:sz w:val="18"/>
                <w:szCs w:val="18"/>
              </w:rPr>
              <w:t>D – 8</w:t>
            </w:r>
            <w:r w:rsidRPr="00B60B40">
              <w:rPr>
                <w:b/>
                <w:sz w:val="18"/>
                <w:szCs w:val="18"/>
              </w:rPr>
              <w:br/>
            </w:r>
            <w:r w:rsidRPr="00B60B40">
              <w:rPr>
                <w:sz w:val="18"/>
                <w:szCs w:val="18"/>
              </w:rPr>
              <w:t>Finalisation date</w:t>
            </w:r>
          </w:p>
        </w:tc>
        <w:tc>
          <w:tcPr>
            <w:tcW w:w="5954" w:type="dxa"/>
          </w:tcPr>
          <w:p w14:paraId="55C800B4" w14:textId="77777777" w:rsidR="00B40749" w:rsidRPr="00B60B40" w:rsidRDefault="00B40749" w:rsidP="00A52D09">
            <w:pPr>
              <w:pStyle w:val="tabletext"/>
              <w:spacing w:before="40" w:after="40"/>
              <w:ind w:left="113" w:right="113"/>
              <w:jc w:val="both"/>
              <w:rPr>
                <w:sz w:val="18"/>
                <w:szCs w:val="18"/>
              </w:rPr>
            </w:pPr>
            <w:r w:rsidRPr="00B60B40">
              <w:rPr>
                <w:sz w:val="18"/>
                <w:szCs w:val="18"/>
              </w:rPr>
              <w:t>Last day to publish finalisation information</w:t>
            </w:r>
          </w:p>
        </w:tc>
      </w:tr>
      <w:tr w:rsidR="00B40749" w:rsidRPr="00B60B40" w14:paraId="75CC94BF" w14:textId="77777777" w:rsidTr="00BD7E8B">
        <w:trPr>
          <w:jc w:val="center"/>
        </w:trPr>
        <w:tc>
          <w:tcPr>
            <w:tcW w:w="1985" w:type="dxa"/>
          </w:tcPr>
          <w:p w14:paraId="65BEBAE5" w14:textId="77777777" w:rsidR="00B40749" w:rsidRPr="00B60B40" w:rsidRDefault="00B40749" w:rsidP="00BD7E8B">
            <w:pPr>
              <w:pStyle w:val="tabletext"/>
              <w:spacing w:before="40" w:after="40"/>
              <w:ind w:left="113" w:righ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4" w:type="dxa"/>
          </w:tcPr>
          <w:p w14:paraId="6114CB6A" w14:textId="77777777" w:rsidR="00B40749" w:rsidRPr="00B60B40" w:rsidRDefault="00B40749" w:rsidP="00A52D09">
            <w:pPr>
              <w:pStyle w:val="tabletext"/>
              <w:spacing w:before="40" w:after="40"/>
              <w:ind w:left="113" w:right="113"/>
              <w:jc w:val="both"/>
              <w:rPr>
                <w:sz w:val="18"/>
                <w:szCs w:val="18"/>
              </w:rPr>
            </w:pPr>
            <w:r w:rsidRPr="00B60B40">
              <w:rPr>
                <w:sz w:val="18"/>
                <w:szCs w:val="18"/>
              </w:rPr>
              <w:t>Last day to trade to be eligible for the redemption</w:t>
            </w:r>
          </w:p>
        </w:tc>
      </w:tr>
      <w:tr w:rsidR="00B40749" w:rsidRPr="00B60B40" w14:paraId="17F540F3" w14:textId="77777777" w:rsidTr="00BD7E8B">
        <w:trPr>
          <w:jc w:val="center"/>
        </w:trPr>
        <w:tc>
          <w:tcPr>
            <w:tcW w:w="1985" w:type="dxa"/>
          </w:tcPr>
          <w:p w14:paraId="44734B2A" w14:textId="77777777" w:rsidR="00B40749" w:rsidRPr="00B60B40" w:rsidRDefault="00B40749" w:rsidP="00BD7E8B">
            <w:pPr>
              <w:pStyle w:val="tabletext"/>
              <w:spacing w:before="40" w:after="40"/>
              <w:ind w:left="113" w:right="113"/>
              <w:rPr>
                <w:sz w:val="18"/>
                <w:szCs w:val="18"/>
              </w:rPr>
            </w:pPr>
            <w:r w:rsidRPr="00B60B40">
              <w:rPr>
                <w:b/>
                <w:sz w:val="18"/>
                <w:szCs w:val="18"/>
              </w:rPr>
              <w:lastRenderedPageBreak/>
              <w:t>D – 2</w:t>
            </w:r>
            <w:r w:rsidRPr="00B60B40">
              <w:rPr>
                <w:b/>
                <w:sz w:val="18"/>
                <w:szCs w:val="18"/>
              </w:rPr>
              <w:br/>
            </w:r>
            <w:del w:id="82" w:author="Sharon Nair" w:date="2025-02-25T14:27:00Z" w16du:dateUtc="2025-02-25T12:27:00Z">
              <w:r w:rsidRPr="00B60B40" w:rsidDel="00310B2F">
                <w:rPr>
                  <w:sz w:val="18"/>
                  <w:szCs w:val="18"/>
                </w:rPr>
                <w:delText xml:space="preserve">List </w:delText>
              </w:r>
            </w:del>
            <w:ins w:id="83" w:author="Sharon Nair" w:date="2025-02-25T14:27:00Z" w16du:dateUtc="2025-02-25T12:27:00Z">
              <w:r w:rsidRPr="00B60B40">
                <w:rPr>
                  <w:sz w:val="18"/>
                  <w:szCs w:val="18"/>
                </w:rPr>
                <w:t xml:space="preserve">Ex </w:t>
              </w:r>
            </w:ins>
            <w:r w:rsidRPr="00B60B40">
              <w:rPr>
                <w:sz w:val="18"/>
                <w:szCs w:val="18"/>
              </w:rPr>
              <w:t>date</w:t>
            </w:r>
          </w:p>
        </w:tc>
        <w:tc>
          <w:tcPr>
            <w:tcW w:w="5954" w:type="dxa"/>
          </w:tcPr>
          <w:p w14:paraId="161753C4" w14:textId="1BAA9D89" w:rsidR="00B40749" w:rsidRPr="00B60B40" w:rsidRDefault="00B40749" w:rsidP="00A52D09">
            <w:pPr>
              <w:pStyle w:val="tabletext"/>
              <w:spacing w:before="40" w:after="40"/>
              <w:ind w:left="113" w:right="113"/>
              <w:jc w:val="both"/>
              <w:rPr>
                <w:sz w:val="18"/>
                <w:szCs w:val="18"/>
              </w:rPr>
            </w:pPr>
            <w:r w:rsidRPr="00B60B40">
              <w:rPr>
                <w:sz w:val="18"/>
                <w:szCs w:val="18"/>
              </w:rPr>
              <w:t xml:space="preserve">Suspension of </w:t>
            </w:r>
            <w:ins w:id="84" w:author="Alwyn Fouchee" w:date="2025-05-05T14:09:00Z" w16du:dateUtc="2025-05-05T12:09:00Z">
              <w:r w:rsidR="000F72AC">
                <w:rPr>
                  <w:sz w:val="18"/>
                  <w:szCs w:val="18"/>
                </w:rPr>
                <w:t>securities</w:t>
              </w:r>
            </w:ins>
            <w:del w:id="85" w:author="Alwyn Fouchee" w:date="2025-05-05T14:09:00Z" w16du:dateUtc="2025-05-05T12:09:00Z">
              <w:r w:rsidRPr="00B60B40" w:rsidDel="000F72AC">
                <w:rPr>
                  <w:sz w:val="18"/>
                  <w:szCs w:val="18"/>
                </w:rPr>
                <w:delText>old shares</w:delText>
              </w:r>
            </w:del>
            <w:r w:rsidRPr="00B60B40">
              <w:rPr>
                <w:sz w:val="18"/>
                <w:szCs w:val="18"/>
              </w:rPr>
              <w:t xml:space="preserve"> on JSE trading system</w:t>
            </w:r>
          </w:p>
        </w:tc>
      </w:tr>
      <w:tr w:rsidR="00B40749" w:rsidRPr="00B60B40" w14:paraId="23CB205F" w14:textId="77777777" w:rsidTr="00BD7E8B">
        <w:trPr>
          <w:jc w:val="center"/>
          <w:ins w:id="86" w:author="Sharon Nair" w:date="2025-02-18T09:33:00Z"/>
        </w:trPr>
        <w:tc>
          <w:tcPr>
            <w:tcW w:w="1985" w:type="dxa"/>
          </w:tcPr>
          <w:p w14:paraId="36C96D57" w14:textId="77777777" w:rsidR="00B40749" w:rsidRPr="00B60B40" w:rsidRDefault="00B40749" w:rsidP="00BD7E8B">
            <w:pPr>
              <w:pStyle w:val="tabletext"/>
              <w:spacing w:before="40" w:after="40"/>
              <w:ind w:left="113" w:right="113"/>
              <w:rPr>
                <w:ins w:id="87" w:author="Sharon Nair" w:date="2025-02-18T09:33:00Z" w16du:dateUtc="2025-02-18T07:33:00Z"/>
                <w:b/>
                <w:sz w:val="18"/>
                <w:szCs w:val="18"/>
              </w:rPr>
            </w:pPr>
            <w:ins w:id="88" w:author="Sharon Nair" w:date="2025-02-18T09:33:00Z" w16du:dateUtc="2025-02-18T07:33:00Z">
              <w:r w:rsidRPr="00B60B40">
                <w:rPr>
                  <w:b/>
                  <w:sz w:val="18"/>
                  <w:szCs w:val="18"/>
                </w:rPr>
                <w:t>D-1</w:t>
              </w:r>
            </w:ins>
          </w:p>
        </w:tc>
        <w:tc>
          <w:tcPr>
            <w:tcW w:w="5954" w:type="dxa"/>
          </w:tcPr>
          <w:tbl>
            <w:tblPr>
              <w:tblW w:w="6720" w:type="dxa"/>
              <w:tblLook w:val="04A0" w:firstRow="1" w:lastRow="0" w:firstColumn="1" w:lastColumn="0" w:noHBand="0" w:noVBand="1"/>
            </w:tblPr>
            <w:tblGrid>
              <w:gridCol w:w="4800"/>
              <w:gridCol w:w="960"/>
              <w:gridCol w:w="960"/>
            </w:tblGrid>
            <w:tr w:rsidR="00B40749" w:rsidRPr="00B60B40" w14:paraId="72C17D03" w14:textId="77777777" w:rsidTr="008007B9">
              <w:trPr>
                <w:trHeight w:val="290"/>
                <w:ins w:id="89" w:author="Sharon Nair" w:date="2025-02-18T09:33:00Z"/>
              </w:trPr>
              <w:tc>
                <w:tcPr>
                  <w:tcW w:w="4800" w:type="dxa"/>
                  <w:tcBorders>
                    <w:top w:val="nil"/>
                    <w:left w:val="nil"/>
                    <w:bottom w:val="nil"/>
                    <w:right w:val="nil"/>
                  </w:tcBorders>
                  <w:shd w:val="clear" w:color="auto" w:fill="auto"/>
                  <w:noWrap/>
                  <w:vAlign w:val="bottom"/>
                  <w:hideMark/>
                </w:tcPr>
                <w:p w14:paraId="68746BE2" w14:textId="77777777" w:rsidR="00B40749" w:rsidRPr="00B60B40" w:rsidRDefault="00B40749" w:rsidP="00A52D09">
                  <w:pPr>
                    <w:rPr>
                      <w:ins w:id="90" w:author="Sharon Nair" w:date="2025-02-18T09:33:00Z" w16du:dateUtc="2025-02-18T07:33:00Z"/>
                      <w:rFonts w:ascii="Verdana" w:hAnsi="Verdana"/>
                      <w:color w:val="000000"/>
                      <w:sz w:val="18"/>
                      <w:szCs w:val="18"/>
                      <w:lang w:val="en-ZA" w:eastAsia="en-ZA"/>
                    </w:rPr>
                  </w:pPr>
                  <w:ins w:id="91" w:author="Sharon Nair" w:date="2025-02-18T09:33:00Z" w16du:dateUtc="2025-02-18T07:33:00Z">
                    <w:r w:rsidRPr="00B60B40">
                      <w:rPr>
                        <w:rFonts w:ascii="Verdana" w:hAnsi="Verdana"/>
                        <w:color w:val="000000"/>
                        <w:sz w:val="18"/>
                        <w:szCs w:val="18"/>
                        <w:lang w:val="en-ZA" w:eastAsia="en-ZA"/>
                      </w:rPr>
                      <w:t>Cash payment in respect of fractions announced on SENS by 11h00</w:t>
                    </w:r>
                  </w:ins>
                  <w:ins w:id="92" w:author="Sharon Nair" w:date="2025-02-18T09:36:00Z" w16du:dateUtc="2025-02-18T07:36:00Z">
                    <w:r w:rsidRPr="00B60B40">
                      <w:rPr>
                        <w:rFonts w:ascii="Verdana" w:hAnsi="Verdana"/>
                        <w:color w:val="000000"/>
                        <w:sz w:val="18"/>
                        <w:szCs w:val="18"/>
                        <w:lang w:val="en-ZA" w:eastAsia="en-ZA"/>
                      </w:rPr>
                      <w:t xml:space="preserve"> (if applicable)</w:t>
                    </w:r>
                  </w:ins>
                </w:p>
              </w:tc>
              <w:tc>
                <w:tcPr>
                  <w:tcW w:w="960" w:type="dxa"/>
                  <w:tcBorders>
                    <w:top w:val="nil"/>
                    <w:left w:val="nil"/>
                    <w:bottom w:val="nil"/>
                    <w:right w:val="nil"/>
                  </w:tcBorders>
                  <w:shd w:val="clear" w:color="auto" w:fill="auto"/>
                  <w:noWrap/>
                  <w:vAlign w:val="bottom"/>
                  <w:hideMark/>
                </w:tcPr>
                <w:p w14:paraId="555BAFAA" w14:textId="77777777" w:rsidR="00B40749" w:rsidRPr="00B60B40" w:rsidRDefault="00B40749" w:rsidP="00A52D09">
                  <w:pPr>
                    <w:rPr>
                      <w:ins w:id="93" w:author="Sharon Nair" w:date="2025-02-18T09:33:00Z" w16du:dateUtc="2025-02-18T07:33:00Z"/>
                      <w:rFonts w:ascii="Verdana" w:hAnsi="Verdana" w:cs="Calibri"/>
                      <w:color w:val="000000"/>
                      <w:sz w:val="18"/>
                      <w:szCs w:val="18"/>
                      <w:lang w:val="en-ZA" w:eastAsia="en-ZA"/>
                    </w:rPr>
                  </w:pPr>
                </w:p>
              </w:tc>
              <w:tc>
                <w:tcPr>
                  <w:tcW w:w="960" w:type="dxa"/>
                  <w:tcBorders>
                    <w:top w:val="nil"/>
                    <w:left w:val="nil"/>
                    <w:bottom w:val="nil"/>
                    <w:right w:val="nil"/>
                  </w:tcBorders>
                  <w:shd w:val="clear" w:color="auto" w:fill="auto"/>
                  <w:noWrap/>
                  <w:vAlign w:val="bottom"/>
                  <w:hideMark/>
                </w:tcPr>
                <w:p w14:paraId="396F028C" w14:textId="77777777" w:rsidR="00B40749" w:rsidRPr="00B60B40" w:rsidRDefault="00B40749" w:rsidP="00A52D09">
                  <w:pPr>
                    <w:rPr>
                      <w:ins w:id="94" w:author="Sharon Nair" w:date="2025-02-18T09:33:00Z" w16du:dateUtc="2025-02-18T07:33:00Z"/>
                      <w:rFonts w:ascii="Verdana" w:hAnsi="Verdana"/>
                      <w:sz w:val="18"/>
                      <w:szCs w:val="18"/>
                      <w:lang w:val="en-ZA" w:eastAsia="en-ZA"/>
                    </w:rPr>
                  </w:pPr>
                </w:p>
              </w:tc>
            </w:tr>
          </w:tbl>
          <w:p w14:paraId="03E5D939" w14:textId="77777777" w:rsidR="00B40749" w:rsidRPr="00B60B40" w:rsidRDefault="00B40749" w:rsidP="00A52D09">
            <w:pPr>
              <w:pStyle w:val="tabletext"/>
              <w:spacing w:before="40" w:after="40"/>
              <w:ind w:left="113" w:right="113"/>
              <w:jc w:val="both"/>
              <w:rPr>
                <w:ins w:id="95" w:author="Sharon Nair" w:date="2025-02-18T09:33:00Z" w16du:dateUtc="2025-02-18T07:33:00Z"/>
                <w:sz w:val="18"/>
                <w:szCs w:val="18"/>
              </w:rPr>
            </w:pPr>
          </w:p>
        </w:tc>
      </w:tr>
      <w:tr w:rsidR="00B40749" w:rsidRPr="00B60B40" w14:paraId="01CAF204" w14:textId="77777777" w:rsidTr="00BD7E8B">
        <w:trPr>
          <w:jc w:val="center"/>
        </w:trPr>
        <w:tc>
          <w:tcPr>
            <w:tcW w:w="1985" w:type="dxa"/>
          </w:tcPr>
          <w:p w14:paraId="42A5ACFC" w14:textId="77777777" w:rsidR="00B40749" w:rsidRPr="00B60B40" w:rsidRDefault="00B40749" w:rsidP="00BD7E8B">
            <w:pPr>
              <w:pStyle w:val="tabletext"/>
              <w:spacing w:before="40" w:after="40"/>
              <w:ind w:left="113" w:righ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4" w:type="dxa"/>
          </w:tcPr>
          <w:p w14:paraId="68EA1C88" w14:textId="77777777" w:rsidR="00B40749" w:rsidRPr="00B60B40" w:rsidRDefault="00B40749" w:rsidP="00A52D09">
            <w:pPr>
              <w:pStyle w:val="tabletext"/>
              <w:spacing w:before="40" w:after="40"/>
              <w:ind w:left="113" w:right="113"/>
              <w:jc w:val="both"/>
              <w:rPr>
                <w:sz w:val="18"/>
                <w:szCs w:val="18"/>
              </w:rPr>
            </w:pPr>
            <w:r w:rsidRPr="00B60B40">
              <w:rPr>
                <w:sz w:val="18"/>
                <w:szCs w:val="18"/>
              </w:rPr>
              <w:t>Record date</w:t>
            </w:r>
          </w:p>
          <w:p w14:paraId="78557734" w14:textId="77777777" w:rsidR="00B40749" w:rsidRPr="00B60B40" w:rsidRDefault="00B40749" w:rsidP="00A52D09">
            <w:pPr>
              <w:pStyle w:val="tabletext"/>
              <w:spacing w:before="40" w:after="40"/>
              <w:ind w:left="113" w:right="113"/>
              <w:jc w:val="both"/>
              <w:rPr>
                <w:sz w:val="18"/>
                <w:szCs w:val="18"/>
              </w:rPr>
            </w:pPr>
            <w:r w:rsidRPr="00B60B40">
              <w:rPr>
                <w:sz w:val="18"/>
                <w:szCs w:val="18"/>
              </w:rPr>
              <w:t>Election closing date</w:t>
            </w:r>
            <w:ins w:id="96" w:author="Sharon Nair" w:date="2025-01-30T11:03:00Z" w16du:dateUtc="2025-01-30T09:03:00Z">
              <w:r w:rsidRPr="00B60B40">
                <w:rPr>
                  <w:sz w:val="18"/>
                  <w:szCs w:val="18"/>
                </w:rPr>
                <w:t xml:space="preserve"> (if applicable)</w:t>
              </w:r>
            </w:ins>
          </w:p>
        </w:tc>
      </w:tr>
      <w:tr w:rsidR="00B40749" w:rsidRPr="00B60B40" w14:paraId="1C11A4A0" w14:textId="77777777" w:rsidTr="00BD7E8B">
        <w:trPr>
          <w:jc w:val="center"/>
        </w:trPr>
        <w:tc>
          <w:tcPr>
            <w:tcW w:w="1985" w:type="dxa"/>
          </w:tcPr>
          <w:p w14:paraId="61B33B20" w14:textId="77777777" w:rsidR="00B40749" w:rsidRPr="00B60B40" w:rsidRDefault="00B40749" w:rsidP="00BD7E8B">
            <w:pPr>
              <w:pStyle w:val="tabletext"/>
              <w:spacing w:before="40" w:after="40"/>
              <w:ind w:left="113" w:right="113"/>
              <w:rPr>
                <w:sz w:val="18"/>
                <w:szCs w:val="18"/>
              </w:rPr>
            </w:pPr>
            <w:r w:rsidRPr="00B60B40">
              <w:rPr>
                <w:b/>
                <w:sz w:val="18"/>
                <w:szCs w:val="18"/>
              </w:rPr>
              <w:t>D + 1</w:t>
            </w:r>
            <w:r w:rsidRPr="00B60B40">
              <w:rPr>
                <w:b/>
                <w:sz w:val="18"/>
                <w:szCs w:val="18"/>
              </w:rPr>
              <w:br/>
            </w:r>
            <w:r w:rsidRPr="00B60B40">
              <w:rPr>
                <w:sz w:val="18"/>
                <w:szCs w:val="18"/>
              </w:rPr>
              <w:t>Pay date</w:t>
            </w:r>
          </w:p>
        </w:tc>
        <w:tc>
          <w:tcPr>
            <w:tcW w:w="5954" w:type="dxa"/>
          </w:tcPr>
          <w:p w14:paraId="33F012E5" w14:textId="77777777" w:rsidR="00B40749" w:rsidRPr="00B60B40" w:rsidRDefault="00B40749" w:rsidP="00A52D09">
            <w:pPr>
              <w:pStyle w:val="tabletext"/>
              <w:spacing w:before="40" w:after="40"/>
              <w:ind w:left="113" w:right="113"/>
              <w:jc w:val="both"/>
              <w:rPr>
                <w:sz w:val="18"/>
                <w:szCs w:val="18"/>
              </w:rPr>
            </w:pPr>
            <w:r w:rsidRPr="00B60B40">
              <w:rPr>
                <w:sz w:val="18"/>
                <w:szCs w:val="18"/>
              </w:rPr>
              <w:t>Issue new securities and/ or effect electronic transfers /intermediaries credited</w:t>
            </w:r>
          </w:p>
        </w:tc>
      </w:tr>
      <w:tr w:rsidR="00B40749" w:rsidRPr="00B60B40" w14:paraId="7B43687F" w14:textId="77777777" w:rsidTr="00BD7E8B">
        <w:trPr>
          <w:jc w:val="center"/>
        </w:trPr>
        <w:tc>
          <w:tcPr>
            <w:tcW w:w="1985" w:type="dxa"/>
          </w:tcPr>
          <w:p w14:paraId="6BE541E6" w14:textId="77777777" w:rsidR="00B40749" w:rsidRPr="00B60B40" w:rsidRDefault="00B40749" w:rsidP="00BD7E8B">
            <w:pPr>
              <w:pStyle w:val="tabletext"/>
              <w:spacing w:before="40" w:after="40"/>
              <w:ind w:left="113" w:right="113"/>
              <w:rPr>
                <w:sz w:val="18"/>
                <w:szCs w:val="18"/>
              </w:rPr>
            </w:pPr>
            <w:r w:rsidRPr="00B60B40">
              <w:rPr>
                <w:b/>
                <w:sz w:val="18"/>
                <w:szCs w:val="18"/>
              </w:rPr>
              <w:t>D + 2</w:t>
            </w:r>
            <w:r w:rsidRPr="00B60B40">
              <w:rPr>
                <w:b/>
                <w:sz w:val="18"/>
                <w:szCs w:val="18"/>
              </w:rPr>
              <w:br/>
            </w:r>
            <w:r w:rsidRPr="00B60B40">
              <w:rPr>
                <w:sz w:val="18"/>
                <w:szCs w:val="18"/>
              </w:rPr>
              <w:t>Termination</w:t>
            </w:r>
          </w:p>
        </w:tc>
        <w:tc>
          <w:tcPr>
            <w:tcW w:w="5954" w:type="dxa"/>
          </w:tcPr>
          <w:p w14:paraId="551E0219" w14:textId="31DE950A" w:rsidR="00B40749" w:rsidRPr="00B60B40" w:rsidRDefault="00B40749" w:rsidP="00A52D09">
            <w:pPr>
              <w:pStyle w:val="tabletext"/>
              <w:spacing w:before="40" w:after="40"/>
              <w:ind w:left="113" w:right="113"/>
              <w:jc w:val="both"/>
              <w:rPr>
                <w:sz w:val="18"/>
                <w:szCs w:val="18"/>
              </w:rPr>
            </w:pPr>
            <w:r w:rsidRPr="00B60B40">
              <w:rPr>
                <w:sz w:val="18"/>
                <w:szCs w:val="18"/>
              </w:rPr>
              <w:t xml:space="preserve">Termination of </w:t>
            </w:r>
            <w:ins w:id="97" w:author="Alwyn Fouchee" w:date="2025-05-05T14:07:00Z" w16du:dateUtc="2025-05-05T12:07:00Z">
              <w:r w:rsidR="002D6BF2">
                <w:rPr>
                  <w:sz w:val="18"/>
                  <w:szCs w:val="18"/>
                </w:rPr>
                <w:t>securities</w:t>
              </w:r>
            </w:ins>
            <w:del w:id="98" w:author="Sharon Nair" w:date="2025-01-30T11:04:00Z" w16du:dateUtc="2025-01-30T09:04:00Z">
              <w:r w:rsidRPr="00B60B40" w:rsidDel="00CA3BFE">
                <w:rPr>
                  <w:sz w:val="18"/>
                  <w:szCs w:val="18"/>
                </w:rPr>
                <w:delText xml:space="preserve">old </w:delText>
              </w:r>
            </w:del>
            <w:del w:id="99" w:author="Alwyn Fouchee" w:date="2025-05-05T14:07:00Z" w16du:dateUtc="2025-05-05T12:07:00Z">
              <w:r w:rsidRPr="00B60B40" w:rsidDel="002D6BF2">
                <w:rPr>
                  <w:sz w:val="18"/>
                  <w:szCs w:val="18"/>
                </w:rPr>
                <w:delText>shares</w:delText>
              </w:r>
            </w:del>
            <w:r w:rsidRPr="00B60B40">
              <w:rPr>
                <w:sz w:val="18"/>
                <w:szCs w:val="18"/>
              </w:rPr>
              <w:t xml:space="preserve"> on JSE trading system at commencement of business</w:t>
            </w:r>
          </w:p>
        </w:tc>
      </w:tr>
    </w:tbl>
    <w:p w14:paraId="640CD429" w14:textId="77777777" w:rsidR="00B40749" w:rsidRPr="00B60B40" w:rsidRDefault="00B40749" w:rsidP="003373BE">
      <w:pPr>
        <w:pStyle w:val="a-000"/>
        <w:rPr>
          <w:szCs w:val="18"/>
        </w:rPr>
      </w:pPr>
    </w:p>
    <w:p w14:paraId="5B3404D5" w14:textId="77777777" w:rsidR="00B40749" w:rsidRPr="00B60B40" w:rsidRDefault="00B40749" w:rsidP="003373BE">
      <w:pPr>
        <w:pStyle w:val="a-000"/>
        <w:rPr>
          <w:szCs w:val="18"/>
        </w:rPr>
      </w:pPr>
      <w:r w:rsidRPr="00B60B40">
        <w:rPr>
          <w:szCs w:val="18"/>
        </w:rPr>
        <w:tab/>
        <w:t>(d)</w:t>
      </w:r>
      <w:r w:rsidRPr="00B60B40">
        <w:rPr>
          <w:szCs w:val="18"/>
        </w:rPr>
        <w:tab/>
      </w:r>
      <w:r w:rsidRPr="00B60B40">
        <w:rPr>
          <w:b/>
          <w:szCs w:val="18"/>
        </w:rPr>
        <w:t>Capitalisation issue</w:t>
      </w:r>
      <w:r w:rsidRPr="00B60B40">
        <w:rPr>
          <w:rStyle w:val="FootnoteReference"/>
          <w:rFonts w:eastAsiaTheme="majorEastAsia"/>
          <w:szCs w:val="18"/>
        </w:rPr>
        <w:footnoteReference w:customMarkFollows="1" w:id="18"/>
        <w:t> </w:t>
      </w:r>
    </w:p>
    <w:p w14:paraId="75AA3458" w14:textId="77777777" w:rsidR="00B40749" w:rsidRPr="00B60B40" w:rsidRDefault="00B40749" w:rsidP="003373BE">
      <w:pPr>
        <w:pStyle w:val="a-000"/>
        <w:spacing w:after="120"/>
        <w:rPr>
          <w:szCs w:val="18"/>
        </w:rPr>
      </w:pPr>
      <w:r w:rsidRPr="00B60B40">
        <w:rPr>
          <w:szCs w:val="18"/>
        </w:rPr>
        <w:tab/>
      </w:r>
      <w:r w:rsidRPr="00B60B40">
        <w:rPr>
          <w:szCs w:val="18"/>
        </w:rPr>
        <w:tab/>
      </w:r>
      <w:r w:rsidRPr="00B60B40">
        <w:rPr>
          <w:b/>
          <w:szCs w:val="18"/>
        </w:rPr>
        <w:t>Definition:</w:t>
      </w:r>
      <w:r w:rsidRPr="00B60B40">
        <w:rPr>
          <w:szCs w:val="18"/>
        </w:rPr>
        <w:t xml:space="preserve"> An issue of fully paid securities capitalised from a company’s share premium, capital redemption reserve fund or reserves (or combination thereof) to existing holders of securities in proportion to their holdings at a specific date.</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11FE9C63" w14:textId="77777777" w:rsidTr="00C9458B">
        <w:trPr>
          <w:jc w:val="center"/>
        </w:trPr>
        <w:tc>
          <w:tcPr>
            <w:tcW w:w="1985" w:type="dxa"/>
          </w:tcPr>
          <w:p w14:paraId="1DA7136D" w14:textId="77777777" w:rsidR="00B40749" w:rsidRPr="00B60B40" w:rsidRDefault="00B40749" w:rsidP="00C9458B">
            <w:pPr>
              <w:pStyle w:val="tabletext"/>
              <w:spacing w:before="40" w:after="40"/>
              <w:ind w:left="113" w:right="113"/>
              <w:jc w:val="center"/>
              <w:rPr>
                <w:b/>
                <w:sz w:val="18"/>
                <w:szCs w:val="18"/>
              </w:rPr>
            </w:pPr>
            <w:r w:rsidRPr="00B60B40">
              <w:rPr>
                <w:b/>
                <w:sz w:val="18"/>
                <w:szCs w:val="18"/>
              </w:rPr>
              <w:t>Day</w:t>
            </w:r>
          </w:p>
        </w:tc>
        <w:tc>
          <w:tcPr>
            <w:tcW w:w="5954" w:type="dxa"/>
          </w:tcPr>
          <w:p w14:paraId="2DA0EF07" w14:textId="77777777" w:rsidR="00B40749" w:rsidRPr="00B60B40" w:rsidRDefault="00B40749" w:rsidP="00C9458B">
            <w:pPr>
              <w:pStyle w:val="tabletext"/>
              <w:spacing w:before="40" w:after="40"/>
              <w:ind w:left="113" w:right="113"/>
              <w:jc w:val="center"/>
              <w:rPr>
                <w:b/>
                <w:sz w:val="18"/>
                <w:szCs w:val="18"/>
              </w:rPr>
            </w:pPr>
            <w:r w:rsidRPr="00B60B40">
              <w:rPr>
                <w:b/>
                <w:sz w:val="18"/>
                <w:szCs w:val="18"/>
              </w:rPr>
              <w:t>Event</w:t>
            </w:r>
          </w:p>
        </w:tc>
      </w:tr>
      <w:tr w:rsidR="00B40749" w:rsidRPr="00B60B40" w14:paraId="18642C32" w14:textId="77777777" w:rsidTr="00C9458B">
        <w:trPr>
          <w:jc w:val="center"/>
        </w:trPr>
        <w:tc>
          <w:tcPr>
            <w:tcW w:w="1985" w:type="dxa"/>
          </w:tcPr>
          <w:p w14:paraId="6FC24852" w14:textId="77777777" w:rsidR="00B40749" w:rsidRPr="00B60B40" w:rsidRDefault="00B40749" w:rsidP="00C9458B">
            <w:pPr>
              <w:pStyle w:val="tabletext"/>
              <w:spacing w:before="40" w:after="40"/>
              <w:ind w:left="113"/>
              <w:rPr>
                <w:sz w:val="18"/>
                <w:szCs w:val="18"/>
              </w:rPr>
            </w:pPr>
            <w:r w:rsidRPr="00B60B40">
              <w:rPr>
                <w:b/>
                <w:sz w:val="18"/>
                <w:szCs w:val="18"/>
              </w:rPr>
              <w:t>D – 13</w:t>
            </w:r>
            <w:r w:rsidRPr="00B60B40">
              <w:rPr>
                <w:sz w:val="18"/>
                <w:szCs w:val="18"/>
              </w:rPr>
              <w:br/>
              <w:t>Declaration date</w:t>
            </w:r>
          </w:p>
        </w:tc>
        <w:tc>
          <w:tcPr>
            <w:tcW w:w="5954" w:type="dxa"/>
          </w:tcPr>
          <w:p w14:paraId="0B5D6123" w14:textId="77777777" w:rsidR="00B40749" w:rsidRPr="00B60B40" w:rsidRDefault="00B40749" w:rsidP="00940F0D">
            <w:pPr>
              <w:pStyle w:val="tabletext"/>
              <w:spacing w:before="40" w:after="40"/>
              <w:ind w:left="113" w:right="113"/>
              <w:jc w:val="both"/>
              <w:rPr>
                <w:sz w:val="18"/>
                <w:szCs w:val="18"/>
              </w:rPr>
            </w:pPr>
            <w:r w:rsidRPr="00B60B40">
              <w:rPr>
                <w:sz w:val="18"/>
                <w:szCs w:val="18"/>
              </w:rPr>
              <w:t>Publication of declaration data</w:t>
            </w:r>
          </w:p>
        </w:tc>
      </w:tr>
      <w:tr w:rsidR="00B40749" w:rsidRPr="00B60B40" w14:paraId="4276E772" w14:textId="77777777" w:rsidTr="00C9458B">
        <w:trPr>
          <w:jc w:val="center"/>
        </w:trPr>
        <w:tc>
          <w:tcPr>
            <w:tcW w:w="1985" w:type="dxa"/>
          </w:tcPr>
          <w:p w14:paraId="560041A5" w14:textId="77777777" w:rsidR="00B40749" w:rsidRPr="00B60B40" w:rsidRDefault="00B40749" w:rsidP="00C9458B">
            <w:pPr>
              <w:pStyle w:val="tabletext"/>
              <w:spacing w:before="40" w:after="40"/>
              <w:ind w:left="113"/>
              <w:rPr>
                <w:sz w:val="18"/>
                <w:szCs w:val="18"/>
              </w:rPr>
            </w:pPr>
            <w:r w:rsidRPr="00B60B40">
              <w:rPr>
                <w:b/>
                <w:sz w:val="18"/>
                <w:szCs w:val="18"/>
              </w:rPr>
              <w:t>D – 8</w:t>
            </w:r>
            <w:r w:rsidRPr="00B60B40">
              <w:rPr>
                <w:sz w:val="18"/>
                <w:szCs w:val="18"/>
              </w:rPr>
              <w:br/>
              <w:t>Finalisation date</w:t>
            </w:r>
          </w:p>
        </w:tc>
        <w:tc>
          <w:tcPr>
            <w:tcW w:w="5954" w:type="dxa"/>
          </w:tcPr>
          <w:p w14:paraId="62E33BB8" w14:textId="77777777" w:rsidR="00B40749" w:rsidRPr="00B60B40" w:rsidRDefault="00B40749" w:rsidP="00940F0D">
            <w:pPr>
              <w:pStyle w:val="tabletext"/>
              <w:spacing w:before="40" w:after="40"/>
              <w:ind w:left="113" w:right="113"/>
              <w:jc w:val="both"/>
              <w:rPr>
                <w:sz w:val="18"/>
                <w:szCs w:val="18"/>
              </w:rPr>
            </w:pPr>
            <w:r w:rsidRPr="00B60B40">
              <w:rPr>
                <w:sz w:val="18"/>
                <w:szCs w:val="18"/>
              </w:rPr>
              <w:t>Publication of finalisation information</w:t>
            </w:r>
          </w:p>
        </w:tc>
      </w:tr>
      <w:tr w:rsidR="00B40749" w:rsidRPr="00B60B40" w14:paraId="492A6DDA" w14:textId="77777777" w:rsidTr="00C9458B">
        <w:trPr>
          <w:jc w:val="center"/>
        </w:trPr>
        <w:tc>
          <w:tcPr>
            <w:tcW w:w="1985" w:type="dxa"/>
          </w:tcPr>
          <w:p w14:paraId="6699E5F1" w14:textId="77777777" w:rsidR="00B40749" w:rsidRPr="00B60B40" w:rsidRDefault="00B40749" w:rsidP="00C9458B">
            <w:pPr>
              <w:pStyle w:val="tabletext"/>
              <w:spacing w:before="40" w:after="40"/>
              <w:ind w:lef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4" w:type="dxa"/>
          </w:tcPr>
          <w:p w14:paraId="39172D1C" w14:textId="77777777" w:rsidR="00B40749" w:rsidRPr="00B60B40" w:rsidRDefault="00B40749" w:rsidP="00940F0D">
            <w:pPr>
              <w:pStyle w:val="tabletext"/>
              <w:spacing w:before="40" w:after="40"/>
              <w:ind w:left="113" w:right="113"/>
              <w:jc w:val="both"/>
              <w:rPr>
                <w:sz w:val="18"/>
                <w:szCs w:val="18"/>
              </w:rPr>
            </w:pPr>
            <w:r w:rsidRPr="00B60B40">
              <w:rPr>
                <w:sz w:val="18"/>
                <w:szCs w:val="18"/>
              </w:rPr>
              <w:t>Last day to trade</w:t>
            </w:r>
          </w:p>
        </w:tc>
      </w:tr>
      <w:tr w:rsidR="00B40749" w:rsidRPr="00B60B40" w14:paraId="4D9184A9" w14:textId="77777777" w:rsidTr="00C9458B">
        <w:trPr>
          <w:jc w:val="center"/>
        </w:trPr>
        <w:tc>
          <w:tcPr>
            <w:tcW w:w="1985" w:type="dxa"/>
          </w:tcPr>
          <w:p w14:paraId="7BC5267F" w14:textId="77777777" w:rsidR="00B40749" w:rsidRPr="00B60B40" w:rsidRDefault="00B40749" w:rsidP="00C9458B">
            <w:pPr>
              <w:pStyle w:val="tabletext"/>
              <w:spacing w:before="40" w:after="40"/>
              <w:ind w:left="113"/>
              <w:rPr>
                <w:sz w:val="18"/>
                <w:szCs w:val="18"/>
              </w:rPr>
            </w:pPr>
            <w:r w:rsidRPr="00B60B40">
              <w:rPr>
                <w:b/>
                <w:sz w:val="18"/>
                <w:szCs w:val="18"/>
              </w:rPr>
              <w:t>D – 2</w:t>
            </w:r>
            <w:r w:rsidRPr="00B60B40">
              <w:rPr>
                <w:sz w:val="18"/>
                <w:szCs w:val="18"/>
              </w:rPr>
              <w:br/>
            </w:r>
            <w:del w:id="100" w:author="Sharon Nair" w:date="2025-02-25T13:57:00Z" w16du:dateUtc="2025-02-25T11:57:00Z">
              <w:r w:rsidRPr="00B60B40" w:rsidDel="005C7F6C">
                <w:rPr>
                  <w:sz w:val="18"/>
                  <w:szCs w:val="18"/>
                </w:rPr>
                <w:delText xml:space="preserve">List </w:delText>
              </w:r>
            </w:del>
            <w:ins w:id="101" w:author="Sharon Nair" w:date="2025-02-25T13:57:00Z" w16du:dateUtc="2025-02-25T11:57:00Z">
              <w:r w:rsidRPr="00B60B40">
                <w:rPr>
                  <w:sz w:val="18"/>
                  <w:szCs w:val="18"/>
                </w:rPr>
                <w:t xml:space="preserve">Ex </w:t>
              </w:r>
            </w:ins>
            <w:r w:rsidRPr="00B60B40">
              <w:rPr>
                <w:sz w:val="18"/>
                <w:szCs w:val="18"/>
              </w:rPr>
              <w:t>date</w:t>
            </w:r>
          </w:p>
        </w:tc>
        <w:tc>
          <w:tcPr>
            <w:tcW w:w="5954" w:type="dxa"/>
          </w:tcPr>
          <w:p w14:paraId="5562E254" w14:textId="77777777" w:rsidR="00B40749" w:rsidRPr="00B60B40" w:rsidRDefault="00B40749" w:rsidP="00940F0D">
            <w:pPr>
              <w:pStyle w:val="tabletext"/>
              <w:spacing w:before="40" w:after="40"/>
              <w:ind w:left="113" w:right="113"/>
              <w:jc w:val="both"/>
              <w:rPr>
                <w:sz w:val="18"/>
                <w:szCs w:val="18"/>
              </w:rPr>
            </w:pPr>
            <w:ins w:id="102" w:author="Sharon Nair" w:date="2025-02-13T13:43:00Z" w16du:dateUtc="2025-02-13T11:43:00Z">
              <w:r w:rsidRPr="00B60B40">
                <w:rPr>
                  <w:sz w:val="18"/>
                  <w:szCs w:val="18"/>
                </w:rPr>
                <w:t xml:space="preserve">Securities start trading ex.  </w:t>
              </w:r>
            </w:ins>
            <w:r w:rsidRPr="00B60B40">
              <w:rPr>
                <w:sz w:val="18"/>
                <w:szCs w:val="18"/>
              </w:rPr>
              <w:t>Listing of new shares. Entitled to trade new shares</w:t>
            </w:r>
          </w:p>
        </w:tc>
      </w:tr>
      <w:tr w:rsidR="00B40749" w:rsidRPr="00B60B40" w14:paraId="607537F7" w14:textId="77777777" w:rsidTr="00C9458B">
        <w:trPr>
          <w:jc w:val="center"/>
          <w:ins w:id="103" w:author="Sharon Nair" w:date="2025-01-30T10:49:00Z"/>
        </w:trPr>
        <w:tc>
          <w:tcPr>
            <w:tcW w:w="1985" w:type="dxa"/>
          </w:tcPr>
          <w:p w14:paraId="629B208F" w14:textId="77777777" w:rsidR="00B40749" w:rsidRPr="00B60B40" w:rsidRDefault="00B40749" w:rsidP="00C9458B">
            <w:pPr>
              <w:pStyle w:val="tabletext"/>
              <w:spacing w:before="40" w:after="40"/>
              <w:ind w:left="113"/>
              <w:rPr>
                <w:ins w:id="104" w:author="Sharon Nair" w:date="2025-01-30T10:49:00Z" w16du:dateUtc="2025-01-30T08:49:00Z"/>
                <w:b/>
                <w:sz w:val="18"/>
                <w:szCs w:val="18"/>
              </w:rPr>
            </w:pPr>
            <w:ins w:id="105" w:author="Sharon Nair" w:date="2025-01-30T10:49:00Z" w16du:dateUtc="2025-01-30T08:49:00Z">
              <w:r w:rsidRPr="00B60B40">
                <w:rPr>
                  <w:b/>
                  <w:sz w:val="18"/>
                  <w:szCs w:val="18"/>
                </w:rPr>
                <w:t>D - 1</w:t>
              </w:r>
            </w:ins>
          </w:p>
        </w:tc>
        <w:tc>
          <w:tcPr>
            <w:tcW w:w="5954" w:type="dxa"/>
          </w:tcPr>
          <w:p w14:paraId="743CEDA1" w14:textId="77777777" w:rsidR="00B40749" w:rsidRPr="00B60B40" w:rsidRDefault="00B40749" w:rsidP="00940F0D">
            <w:pPr>
              <w:pStyle w:val="tabletext"/>
              <w:spacing w:before="40" w:after="40"/>
              <w:ind w:left="113" w:right="113"/>
              <w:jc w:val="both"/>
              <w:rPr>
                <w:ins w:id="106" w:author="Sharon Nair" w:date="2025-01-30T10:49:00Z" w16du:dateUtc="2025-01-30T08:49:00Z"/>
                <w:sz w:val="18"/>
                <w:szCs w:val="18"/>
              </w:rPr>
            </w:pPr>
            <w:ins w:id="107" w:author="Sharon Nair" w:date="2025-02-18T08:01:00Z" w16du:dateUtc="2025-02-18T06:01:00Z">
              <w:r w:rsidRPr="00B60B40">
                <w:rPr>
                  <w:sz w:val="18"/>
                  <w:szCs w:val="18"/>
                </w:rPr>
                <w:t>Cash payment in respect of fractions announced on SENS by 11h00</w:t>
              </w:r>
            </w:ins>
          </w:p>
        </w:tc>
      </w:tr>
      <w:tr w:rsidR="00B40749" w:rsidRPr="00B60B40" w14:paraId="5A916F64" w14:textId="77777777" w:rsidTr="00C9458B">
        <w:trPr>
          <w:jc w:val="center"/>
        </w:trPr>
        <w:tc>
          <w:tcPr>
            <w:tcW w:w="1985" w:type="dxa"/>
          </w:tcPr>
          <w:p w14:paraId="0BF0EFF3" w14:textId="77777777" w:rsidR="00B40749" w:rsidRPr="00B60B40" w:rsidRDefault="00B40749" w:rsidP="00C9458B">
            <w:pPr>
              <w:pStyle w:val="tabletext"/>
              <w:spacing w:before="40" w:after="40"/>
              <w:ind w:left="113"/>
              <w:rPr>
                <w:sz w:val="18"/>
                <w:szCs w:val="18"/>
              </w:rPr>
            </w:pPr>
            <w:r w:rsidRPr="00B60B40">
              <w:rPr>
                <w:b/>
                <w:sz w:val="18"/>
                <w:szCs w:val="18"/>
              </w:rPr>
              <w:t>“Friday” D + 0</w:t>
            </w:r>
            <w:r w:rsidRPr="00B60B40">
              <w:rPr>
                <w:sz w:val="18"/>
                <w:szCs w:val="18"/>
              </w:rPr>
              <w:br/>
              <w:t>Record date</w:t>
            </w:r>
          </w:p>
        </w:tc>
        <w:tc>
          <w:tcPr>
            <w:tcW w:w="5954" w:type="dxa"/>
          </w:tcPr>
          <w:p w14:paraId="3532025D" w14:textId="77777777" w:rsidR="00B40749" w:rsidRPr="00B60B40" w:rsidRDefault="00B40749" w:rsidP="00940F0D">
            <w:pPr>
              <w:pStyle w:val="tabletext"/>
              <w:spacing w:before="40" w:after="40"/>
              <w:ind w:left="113" w:right="113"/>
              <w:jc w:val="both"/>
              <w:rPr>
                <w:sz w:val="18"/>
                <w:szCs w:val="18"/>
              </w:rPr>
            </w:pPr>
            <w:r w:rsidRPr="00B60B40">
              <w:rPr>
                <w:sz w:val="18"/>
                <w:szCs w:val="18"/>
              </w:rPr>
              <w:t>Record date to determine who participates in the capitalisation issue</w:t>
            </w:r>
          </w:p>
        </w:tc>
      </w:tr>
      <w:tr w:rsidR="00B40749" w:rsidRPr="00B60B40" w14:paraId="6372FEB1" w14:textId="77777777" w:rsidTr="00C9458B">
        <w:trPr>
          <w:jc w:val="center"/>
        </w:trPr>
        <w:tc>
          <w:tcPr>
            <w:tcW w:w="1985" w:type="dxa"/>
          </w:tcPr>
          <w:p w14:paraId="186B45B8" w14:textId="77777777" w:rsidR="00B40749" w:rsidRPr="00B60B40" w:rsidRDefault="00B40749" w:rsidP="00C9458B">
            <w:pPr>
              <w:pStyle w:val="tabletext"/>
              <w:spacing w:before="40" w:after="40"/>
              <w:ind w:left="113" w:right="113"/>
              <w:rPr>
                <w:sz w:val="18"/>
                <w:szCs w:val="18"/>
              </w:rPr>
            </w:pPr>
            <w:r w:rsidRPr="00B60B40">
              <w:rPr>
                <w:b/>
                <w:sz w:val="18"/>
                <w:szCs w:val="18"/>
              </w:rPr>
              <w:t>D + 1</w:t>
            </w:r>
            <w:r w:rsidRPr="00B60B40">
              <w:rPr>
                <w:sz w:val="18"/>
                <w:szCs w:val="18"/>
              </w:rPr>
              <w:br/>
              <w:t>Pay date</w:t>
            </w:r>
          </w:p>
        </w:tc>
        <w:tc>
          <w:tcPr>
            <w:tcW w:w="5954" w:type="dxa"/>
          </w:tcPr>
          <w:p w14:paraId="665E5705" w14:textId="77777777" w:rsidR="00B40749" w:rsidRPr="00B60B40" w:rsidRDefault="00B40749" w:rsidP="00940F0D">
            <w:pPr>
              <w:pStyle w:val="tabletext"/>
              <w:spacing w:before="40" w:after="40"/>
              <w:ind w:left="113" w:right="113"/>
              <w:jc w:val="both"/>
              <w:rPr>
                <w:sz w:val="18"/>
                <w:szCs w:val="18"/>
              </w:rPr>
            </w:pPr>
            <w:r w:rsidRPr="00B60B40">
              <w:rPr>
                <w:sz w:val="18"/>
                <w:szCs w:val="18"/>
              </w:rPr>
              <w:t>Issue new securities</w:t>
            </w:r>
            <w:del w:id="108" w:author="Sharon Nair" w:date="2025-02-13T13:45:00Z" w16du:dateUtc="2025-02-13T11:45:00Z">
              <w:r w:rsidRPr="00B60B40" w:rsidDel="00CD2671">
                <w:rPr>
                  <w:sz w:val="18"/>
                  <w:szCs w:val="18"/>
                </w:rPr>
                <w:delText xml:space="preserve"> </w:delText>
              </w:r>
            </w:del>
            <w:ins w:id="109" w:author="Sharon Nair" w:date="2024-08-20T08:52:00Z" w16du:dateUtc="2024-08-20T06:52:00Z">
              <w:r w:rsidRPr="00B60B40">
                <w:rPr>
                  <w:sz w:val="18"/>
                  <w:szCs w:val="18"/>
                </w:rPr>
                <w:t xml:space="preserve"> </w:t>
              </w:r>
            </w:ins>
            <w:r w:rsidRPr="00B60B40">
              <w:rPr>
                <w:sz w:val="18"/>
                <w:szCs w:val="18"/>
              </w:rPr>
              <w:t>and effect electronic transfers/intermediaries credited</w:t>
            </w:r>
          </w:p>
          <w:p w14:paraId="4C3D36FA" w14:textId="7492E50F" w:rsidR="00B40749" w:rsidRPr="00B60B40" w:rsidRDefault="00B40749" w:rsidP="00940F0D">
            <w:pPr>
              <w:pStyle w:val="tabletext"/>
              <w:spacing w:before="40" w:after="40"/>
              <w:ind w:left="113" w:right="113"/>
              <w:jc w:val="both"/>
              <w:rPr>
                <w:sz w:val="18"/>
                <w:szCs w:val="18"/>
              </w:rPr>
            </w:pPr>
            <w:r w:rsidRPr="00B60B40">
              <w:rPr>
                <w:sz w:val="18"/>
                <w:szCs w:val="18"/>
              </w:rPr>
              <w:t>Publication of results announcement with details of securities issued to directors, prescribed officers and/or company secretary</w:t>
            </w:r>
          </w:p>
        </w:tc>
      </w:tr>
    </w:tbl>
    <w:p w14:paraId="1F510511" w14:textId="77777777" w:rsidR="009F2B86" w:rsidRDefault="00B40749" w:rsidP="003373BE">
      <w:pPr>
        <w:pStyle w:val="a-000"/>
        <w:rPr>
          <w:szCs w:val="18"/>
        </w:rPr>
      </w:pPr>
      <w:r w:rsidRPr="00B60B40">
        <w:rPr>
          <w:szCs w:val="18"/>
        </w:rPr>
        <w:tab/>
      </w:r>
    </w:p>
    <w:p w14:paraId="4DA1BF64" w14:textId="2BE642B6" w:rsidR="00B40749" w:rsidRPr="00C84C8B" w:rsidRDefault="00C84C8B" w:rsidP="00C84C8B">
      <w:pPr>
        <w:pStyle w:val="a-000"/>
        <w:ind w:left="1303" w:hanging="1303"/>
        <w:rPr>
          <w:szCs w:val="18"/>
        </w:rPr>
      </w:pPr>
      <w:r>
        <w:rPr>
          <w:szCs w:val="18"/>
        </w:rPr>
        <w:tab/>
      </w:r>
      <w:r w:rsidR="00B40749" w:rsidRPr="00B60B40">
        <w:rPr>
          <w:b/>
          <w:szCs w:val="18"/>
        </w:rPr>
        <w:t>(e)</w:t>
      </w:r>
      <w:r w:rsidR="00B40749" w:rsidRPr="00B60B40">
        <w:rPr>
          <w:b/>
          <w:szCs w:val="18"/>
        </w:rPr>
        <w:tab/>
        <w:t>Cash dividends and/or the option to reinvest (DRIP), REIT distribution, special dividends and interest payments</w:t>
      </w:r>
      <w:r w:rsidR="00B40749" w:rsidRPr="00B60B40">
        <w:rPr>
          <w:rStyle w:val="FootnoteReference"/>
          <w:rFonts w:eastAsiaTheme="majorEastAsia"/>
          <w:szCs w:val="18"/>
        </w:rPr>
        <w:footnoteReference w:customMarkFollows="1" w:id="19"/>
        <w:t> </w:t>
      </w:r>
    </w:p>
    <w:p w14:paraId="5138392B" w14:textId="0A81CA41" w:rsidR="00B40749" w:rsidRDefault="00B40749" w:rsidP="003373BE">
      <w:pPr>
        <w:pStyle w:val="a-000"/>
        <w:spacing w:after="120"/>
        <w:rPr>
          <w:szCs w:val="18"/>
        </w:rPr>
      </w:pPr>
      <w:r w:rsidRPr="00B60B40">
        <w:rPr>
          <w:b/>
          <w:szCs w:val="18"/>
        </w:rPr>
        <w:tab/>
      </w:r>
      <w:r w:rsidRPr="00B60B40">
        <w:rPr>
          <w:b/>
          <w:szCs w:val="18"/>
        </w:rPr>
        <w:tab/>
        <w:t>Definition:</w:t>
      </w:r>
      <w:r w:rsidRPr="00B60B40">
        <w:rPr>
          <w:szCs w:val="18"/>
        </w:rPr>
        <w:t xml:space="preserve"> Cash dividends and cash dividends with the option to reinvest, interest and REIT payments are payments made by an issuer to its shareholders normally out of the issuer’s current or accumulated earnings in proportion to their holdings. A special dividend is a cash payment that is separate from the typical recurring dividend cycle. An issuer needs to state whether a special dividend should be treated as capital or income payment.  SARB approval is required for a special dividend </w:t>
      </w:r>
      <w:del w:id="110" w:author="Alwyn Fouchee" w:date="2025-04-24T10:56:00Z" w16du:dateUtc="2025-04-24T08:56:00Z">
        <w:r w:rsidRPr="00B60B40" w:rsidDel="0010140F">
          <w:rPr>
            <w:szCs w:val="18"/>
          </w:rPr>
          <w:delText>pursuant to paragraph16.26 (i)</w:delText>
        </w:r>
      </w:del>
      <w:ins w:id="111" w:author="Alwyn Fouchee" w:date="2025-04-24T10:56:00Z" w16du:dateUtc="2025-04-24T08:56:00Z">
        <w:r w:rsidR="0010140F">
          <w:rPr>
            <w:szCs w:val="18"/>
          </w:rPr>
          <w:t>in t</w:t>
        </w:r>
      </w:ins>
      <w:ins w:id="112" w:author="Alwyn Fouchee" w:date="2025-04-24T10:57:00Z" w16du:dateUtc="2025-04-24T08:57:00Z">
        <w:r w:rsidR="0010140F">
          <w:rPr>
            <w:szCs w:val="18"/>
          </w:rPr>
          <w:t>erms</w:t>
        </w:r>
      </w:ins>
      <w:r w:rsidRPr="00B60B40">
        <w:rPr>
          <w:szCs w:val="18"/>
        </w:rPr>
        <w:t xml:space="preserve"> of the Listing Requirements. (DRIP = purchase of securities in the market by the intermediary on behalf </w:t>
      </w:r>
      <w:r w:rsidRPr="00B60B40">
        <w:rPr>
          <w:szCs w:val="18"/>
        </w:rPr>
        <w:lastRenderedPageBreak/>
        <w:t xml:space="preserve">of the shareholder). </w:t>
      </w:r>
    </w:p>
    <w:tbl>
      <w:tblPr>
        <w:tblStyle w:val="TableGrid"/>
        <w:tblW w:w="0" w:type="auto"/>
        <w:tblInd w:w="846" w:type="dxa"/>
        <w:tblLook w:val="04A0" w:firstRow="1" w:lastRow="0" w:firstColumn="1" w:lastColumn="0" w:noHBand="0" w:noVBand="1"/>
      </w:tblPr>
      <w:tblGrid>
        <w:gridCol w:w="8783"/>
      </w:tblGrid>
      <w:tr w:rsidR="00B42722" w14:paraId="64C41068" w14:textId="77777777" w:rsidTr="00E40522">
        <w:tc>
          <w:tcPr>
            <w:tcW w:w="8783" w:type="dxa"/>
            <w:shd w:val="clear" w:color="auto" w:fill="92D050"/>
          </w:tcPr>
          <w:p w14:paraId="3DE3BC85" w14:textId="616BF850" w:rsidR="00B42722" w:rsidRPr="00B42722" w:rsidRDefault="00B42722" w:rsidP="00B42722">
            <w:pPr>
              <w:rPr>
                <w:rFonts w:cstheme="minorHAnsi"/>
                <w:color w:val="FF0000"/>
                <w:szCs w:val="20"/>
              </w:rPr>
            </w:pPr>
            <w:r w:rsidRPr="009F536D">
              <w:rPr>
                <w:rFonts w:cstheme="minorHAnsi"/>
                <w:b/>
                <w:bCs/>
                <w:color w:val="FF0000"/>
                <w:szCs w:val="20"/>
              </w:rPr>
              <w:t>Note</w:t>
            </w:r>
            <w:r w:rsidRPr="009F536D">
              <w:rPr>
                <w:rFonts w:cstheme="minorHAnsi"/>
                <w:color w:val="FF0000"/>
                <w:szCs w:val="20"/>
              </w:rPr>
              <w:t xml:space="preserve">: </w:t>
            </w:r>
            <w:r w:rsidR="006E1290">
              <w:rPr>
                <w:rFonts w:cstheme="minorHAnsi"/>
                <w:color w:val="FF0000"/>
                <w:szCs w:val="20"/>
              </w:rPr>
              <w:t>A</w:t>
            </w:r>
            <w:r w:rsidRPr="0010140F">
              <w:rPr>
                <w:rFonts w:cstheme="minorHAnsi"/>
                <w:color w:val="FF0000"/>
                <w:szCs w:val="20"/>
              </w:rPr>
              <w:t>ll paragraph</w:t>
            </w:r>
            <w:r>
              <w:rPr>
                <w:rFonts w:cstheme="minorHAnsi"/>
                <w:color w:val="FF0000"/>
                <w:szCs w:val="20"/>
              </w:rPr>
              <w:t xml:space="preserve"> </w:t>
            </w:r>
            <w:r w:rsidRPr="0010140F">
              <w:rPr>
                <w:rFonts w:cstheme="minorHAnsi"/>
                <w:color w:val="FF0000"/>
                <w:szCs w:val="20"/>
              </w:rPr>
              <w:t>referenc</w:t>
            </w:r>
            <w:r w:rsidR="00396C1D">
              <w:rPr>
                <w:rFonts w:cstheme="minorHAnsi"/>
                <w:color w:val="FF0000"/>
                <w:szCs w:val="20"/>
              </w:rPr>
              <w:t>es</w:t>
            </w:r>
            <w:r>
              <w:rPr>
                <w:rFonts w:cstheme="minorHAnsi"/>
                <w:color w:val="FF0000"/>
                <w:szCs w:val="20"/>
              </w:rPr>
              <w:t xml:space="preserve"> to the JSE Listings Requirements have been removed due to the pending Simplification Project, which will result in wholesale changes to all section and paragraph numberings.  </w:t>
            </w:r>
            <w:r w:rsidRPr="0010140F">
              <w:rPr>
                <w:rFonts w:ascii="Verdana" w:hAnsi="Verdana"/>
                <w:color w:val="FF0000"/>
                <w:szCs w:val="18"/>
              </w:rPr>
              <w:t xml:space="preserve"> </w:t>
            </w:r>
          </w:p>
        </w:tc>
      </w:tr>
    </w:tbl>
    <w:p w14:paraId="4E43EBCD" w14:textId="79C706EF" w:rsidR="00B42722" w:rsidRPr="00B60B40" w:rsidRDefault="00B42722" w:rsidP="00B42722">
      <w:pPr>
        <w:pStyle w:val="a-000"/>
        <w:spacing w:after="120"/>
        <w:rPr>
          <w:szCs w:val="18"/>
        </w:rPr>
      </w:pP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7B60F183" w14:textId="77777777" w:rsidTr="00C9458B">
        <w:trPr>
          <w:jc w:val="center"/>
        </w:trPr>
        <w:tc>
          <w:tcPr>
            <w:tcW w:w="1985" w:type="dxa"/>
          </w:tcPr>
          <w:p w14:paraId="74F5F84A" w14:textId="77777777" w:rsidR="00B40749" w:rsidRPr="00B60B40" w:rsidRDefault="00B40749" w:rsidP="00C9458B">
            <w:pPr>
              <w:pStyle w:val="tabletext"/>
              <w:spacing w:before="40" w:after="40"/>
              <w:ind w:left="113" w:right="113"/>
              <w:jc w:val="center"/>
              <w:rPr>
                <w:b/>
                <w:sz w:val="18"/>
                <w:szCs w:val="18"/>
              </w:rPr>
            </w:pPr>
            <w:r w:rsidRPr="00B60B40">
              <w:rPr>
                <w:b/>
                <w:sz w:val="18"/>
                <w:szCs w:val="18"/>
              </w:rPr>
              <w:t>Day</w:t>
            </w:r>
          </w:p>
        </w:tc>
        <w:tc>
          <w:tcPr>
            <w:tcW w:w="5954" w:type="dxa"/>
          </w:tcPr>
          <w:p w14:paraId="1B432EA3" w14:textId="77777777" w:rsidR="00B40749" w:rsidRPr="00B60B40" w:rsidRDefault="00B40749" w:rsidP="00C9458B">
            <w:pPr>
              <w:pStyle w:val="tabletext"/>
              <w:spacing w:before="40" w:after="40"/>
              <w:ind w:left="113" w:right="113"/>
              <w:jc w:val="center"/>
              <w:rPr>
                <w:b/>
                <w:sz w:val="18"/>
                <w:szCs w:val="18"/>
              </w:rPr>
            </w:pPr>
            <w:r w:rsidRPr="00B60B40">
              <w:rPr>
                <w:b/>
                <w:sz w:val="18"/>
                <w:szCs w:val="18"/>
              </w:rPr>
              <w:t>Event</w:t>
            </w:r>
          </w:p>
        </w:tc>
      </w:tr>
      <w:tr w:rsidR="00B40749" w:rsidRPr="00B60B40" w14:paraId="4366DDA6" w14:textId="77777777" w:rsidTr="00C9458B">
        <w:trPr>
          <w:jc w:val="center"/>
        </w:trPr>
        <w:tc>
          <w:tcPr>
            <w:tcW w:w="1985" w:type="dxa"/>
          </w:tcPr>
          <w:p w14:paraId="511E27AC" w14:textId="77777777" w:rsidR="00B40749" w:rsidRPr="00B60B40" w:rsidRDefault="00B40749" w:rsidP="00C9458B">
            <w:pPr>
              <w:pStyle w:val="tabletext"/>
              <w:spacing w:before="40" w:after="40"/>
              <w:ind w:left="113"/>
              <w:rPr>
                <w:sz w:val="18"/>
                <w:szCs w:val="18"/>
              </w:rPr>
            </w:pPr>
            <w:r w:rsidRPr="00B60B40">
              <w:rPr>
                <w:b/>
                <w:sz w:val="18"/>
                <w:szCs w:val="18"/>
              </w:rPr>
              <w:t>D – 13</w:t>
            </w:r>
            <w:r w:rsidRPr="00B60B40">
              <w:rPr>
                <w:sz w:val="18"/>
                <w:szCs w:val="18"/>
              </w:rPr>
              <w:br/>
              <w:t>Declaration date</w:t>
            </w:r>
          </w:p>
        </w:tc>
        <w:tc>
          <w:tcPr>
            <w:tcW w:w="5954" w:type="dxa"/>
          </w:tcPr>
          <w:p w14:paraId="0CE4DFB5" w14:textId="77777777" w:rsidR="00B40749" w:rsidRPr="00B60B40" w:rsidRDefault="00B40749" w:rsidP="00C9458B">
            <w:pPr>
              <w:pStyle w:val="tabletext"/>
              <w:spacing w:before="40" w:after="40"/>
              <w:ind w:left="113" w:right="113"/>
              <w:rPr>
                <w:sz w:val="18"/>
                <w:szCs w:val="18"/>
              </w:rPr>
            </w:pPr>
            <w:r w:rsidRPr="00B60B40">
              <w:rPr>
                <w:sz w:val="18"/>
                <w:szCs w:val="18"/>
              </w:rPr>
              <w:t>Publication of declaration data</w:t>
            </w:r>
          </w:p>
        </w:tc>
      </w:tr>
      <w:tr w:rsidR="00B40749" w:rsidRPr="00B60B40" w14:paraId="1BB186D4" w14:textId="77777777" w:rsidTr="00C9458B">
        <w:trPr>
          <w:jc w:val="center"/>
        </w:trPr>
        <w:tc>
          <w:tcPr>
            <w:tcW w:w="1985" w:type="dxa"/>
          </w:tcPr>
          <w:p w14:paraId="5C51FA4D" w14:textId="77777777" w:rsidR="00B40749" w:rsidRPr="00B60B40" w:rsidRDefault="00B40749" w:rsidP="00C9458B">
            <w:pPr>
              <w:pStyle w:val="tabletext"/>
              <w:spacing w:before="40" w:after="40"/>
              <w:ind w:left="113"/>
              <w:rPr>
                <w:sz w:val="18"/>
                <w:szCs w:val="18"/>
              </w:rPr>
            </w:pPr>
            <w:r w:rsidRPr="00B60B40">
              <w:rPr>
                <w:b/>
                <w:sz w:val="18"/>
                <w:szCs w:val="18"/>
              </w:rPr>
              <w:t>D – 8</w:t>
            </w:r>
            <w:r w:rsidRPr="00B60B40">
              <w:rPr>
                <w:sz w:val="18"/>
                <w:szCs w:val="18"/>
              </w:rPr>
              <w:br/>
              <w:t>Finalisation date</w:t>
            </w:r>
          </w:p>
        </w:tc>
        <w:tc>
          <w:tcPr>
            <w:tcW w:w="5954" w:type="dxa"/>
          </w:tcPr>
          <w:p w14:paraId="4FFC4360" w14:textId="77777777" w:rsidR="00B40749" w:rsidRPr="00B60B40" w:rsidRDefault="00B40749" w:rsidP="003A122D">
            <w:pPr>
              <w:pStyle w:val="tabletext"/>
              <w:spacing w:before="40" w:after="40"/>
              <w:ind w:left="113" w:right="113"/>
              <w:jc w:val="both"/>
              <w:rPr>
                <w:sz w:val="18"/>
                <w:szCs w:val="18"/>
              </w:rPr>
            </w:pPr>
            <w:r w:rsidRPr="00B60B40">
              <w:rPr>
                <w:sz w:val="18"/>
                <w:szCs w:val="18"/>
              </w:rPr>
              <w:t>Publication of finalisation information</w:t>
            </w:r>
          </w:p>
        </w:tc>
      </w:tr>
      <w:tr w:rsidR="00B40749" w:rsidRPr="00B60B40" w14:paraId="389B334D" w14:textId="77777777" w:rsidTr="00C9458B">
        <w:trPr>
          <w:jc w:val="center"/>
        </w:trPr>
        <w:tc>
          <w:tcPr>
            <w:tcW w:w="1985" w:type="dxa"/>
          </w:tcPr>
          <w:p w14:paraId="048E3B66" w14:textId="77777777" w:rsidR="00B40749" w:rsidRPr="00B60B40" w:rsidRDefault="00B40749" w:rsidP="00C9458B">
            <w:pPr>
              <w:pStyle w:val="tabletext"/>
              <w:spacing w:before="40" w:after="40"/>
              <w:ind w:left="113"/>
              <w:rPr>
                <w:sz w:val="18"/>
                <w:szCs w:val="18"/>
              </w:rPr>
            </w:pPr>
            <w:r w:rsidRPr="00B60B40">
              <w:rPr>
                <w:b/>
                <w:sz w:val="18"/>
                <w:szCs w:val="18"/>
              </w:rPr>
              <w:t>D – 3</w:t>
            </w:r>
            <w:r w:rsidRPr="00B60B40">
              <w:rPr>
                <w:sz w:val="18"/>
                <w:szCs w:val="18"/>
              </w:rPr>
              <w:br/>
              <w:t>Last day to trade</w:t>
            </w:r>
          </w:p>
        </w:tc>
        <w:tc>
          <w:tcPr>
            <w:tcW w:w="5954" w:type="dxa"/>
          </w:tcPr>
          <w:p w14:paraId="5F897D5D" w14:textId="77777777" w:rsidR="00B40749" w:rsidRPr="00B60B40" w:rsidRDefault="00B40749" w:rsidP="003A122D">
            <w:pPr>
              <w:pStyle w:val="tabletext"/>
              <w:spacing w:before="40" w:after="40"/>
              <w:ind w:left="113" w:right="113"/>
              <w:jc w:val="both"/>
              <w:rPr>
                <w:sz w:val="18"/>
                <w:szCs w:val="18"/>
              </w:rPr>
            </w:pPr>
            <w:r w:rsidRPr="00B60B40">
              <w:rPr>
                <w:sz w:val="18"/>
                <w:szCs w:val="18"/>
              </w:rPr>
              <w:t>Last day to trade</w:t>
            </w:r>
          </w:p>
        </w:tc>
      </w:tr>
      <w:tr w:rsidR="00B40749" w:rsidRPr="00B60B40" w14:paraId="08510A8E" w14:textId="77777777" w:rsidTr="00C9458B">
        <w:trPr>
          <w:jc w:val="center"/>
        </w:trPr>
        <w:tc>
          <w:tcPr>
            <w:tcW w:w="1985" w:type="dxa"/>
          </w:tcPr>
          <w:p w14:paraId="350BD4A2" w14:textId="77777777" w:rsidR="00B40749" w:rsidRPr="00B60B40" w:rsidRDefault="00B40749" w:rsidP="00C9458B">
            <w:pPr>
              <w:pStyle w:val="tabletext"/>
              <w:spacing w:before="40" w:after="40"/>
              <w:ind w:left="113"/>
              <w:rPr>
                <w:sz w:val="18"/>
                <w:szCs w:val="18"/>
              </w:rPr>
            </w:pPr>
            <w:r w:rsidRPr="00B60B40">
              <w:rPr>
                <w:b/>
                <w:sz w:val="18"/>
                <w:szCs w:val="18"/>
              </w:rPr>
              <w:t>D – 2</w:t>
            </w:r>
            <w:r w:rsidRPr="00B60B40">
              <w:rPr>
                <w:sz w:val="18"/>
                <w:szCs w:val="18"/>
              </w:rPr>
              <w:br/>
            </w:r>
            <w:del w:id="113" w:author="Sharon Nair" w:date="2025-02-25T13:57:00Z" w16du:dateUtc="2025-02-25T11:57:00Z">
              <w:r w:rsidRPr="00B60B40" w:rsidDel="00E05754">
                <w:rPr>
                  <w:sz w:val="18"/>
                  <w:szCs w:val="18"/>
                </w:rPr>
                <w:delText xml:space="preserve">List </w:delText>
              </w:r>
            </w:del>
            <w:ins w:id="114" w:author="Sharon Nair" w:date="2025-02-25T13:57:00Z" w16du:dateUtc="2025-02-25T11:57:00Z">
              <w:r w:rsidRPr="00B60B40">
                <w:rPr>
                  <w:sz w:val="18"/>
                  <w:szCs w:val="18"/>
                </w:rPr>
                <w:t xml:space="preserve">Ex </w:t>
              </w:r>
            </w:ins>
            <w:r w:rsidRPr="00B60B40">
              <w:rPr>
                <w:sz w:val="18"/>
                <w:szCs w:val="18"/>
              </w:rPr>
              <w:t>date</w:t>
            </w:r>
          </w:p>
        </w:tc>
        <w:tc>
          <w:tcPr>
            <w:tcW w:w="5954" w:type="dxa"/>
          </w:tcPr>
          <w:p w14:paraId="21E92584" w14:textId="77777777" w:rsidR="00B40749" w:rsidRPr="00B60B40" w:rsidRDefault="00B40749" w:rsidP="003A122D">
            <w:pPr>
              <w:pStyle w:val="tabletext"/>
              <w:spacing w:before="40" w:after="40"/>
              <w:ind w:left="113" w:right="113"/>
              <w:jc w:val="both"/>
              <w:rPr>
                <w:sz w:val="18"/>
                <w:szCs w:val="18"/>
              </w:rPr>
            </w:pPr>
            <w:r w:rsidRPr="00B60B40">
              <w:rPr>
                <w:sz w:val="18"/>
                <w:szCs w:val="18"/>
              </w:rPr>
              <w:t xml:space="preserve">Securities start trading ex </w:t>
            </w:r>
            <w:del w:id="115" w:author="Sharon Nair" w:date="2025-03-24T16:05:00Z" w16du:dateUtc="2025-03-24T14:05:00Z">
              <w:r w:rsidRPr="00B60B40" w:rsidDel="0044177D">
                <w:rPr>
                  <w:sz w:val="18"/>
                  <w:szCs w:val="18"/>
                </w:rPr>
                <w:delText>d</w:delText>
              </w:r>
              <w:r w:rsidRPr="00B60B40" w:rsidDel="00442786">
                <w:rPr>
                  <w:sz w:val="18"/>
                  <w:szCs w:val="18"/>
                </w:rPr>
                <w:delText>ate</w:delText>
              </w:r>
            </w:del>
          </w:p>
        </w:tc>
      </w:tr>
      <w:tr w:rsidR="00B40749" w:rsidRPr="00B60B40" w14:paraId="6CF7BB42" w14:textId="77777777" w:rsidTr="00C9458B">
        <w:trPr>
          <w:jc w:val="center"/>
        </w:trPr>
        <w:tc>
          <w:tcPr>
            <w:tcW w:w="1985" w:type="dxa"/>
          </w:tcPr>
          <w:p w14:paraId="280E95A5" w14:textId="77777777" w:rsidR="00B40749" w:rsidRPr="00B60B40" w:rsidRDefault="00B40749" w:rsidP="00C9458B">
            <w:pPr>
              <w:pStyle w:val="tabletext"/>
              <w:spacing w:before="40" w:after="40"/>
              <w:ind w:left="113"/>
              <w:rPr>
                <w:sz w:val="18"/>
                <w:szCs w:val="18"/>
              </w:rPr>
            </w:pPr>
            <w:r w:rsidRPr="00B60B40">
              <w:rPr>
                <w:b/>
                <w:sz w:val="18"/>
                <w:szCs w:val="18"/>
              </w:rPr>
              <w:t>“Friday” D + 0</w:t>
            </w:r>
            <w:r w:rsidRPr="00B60B40">
              <w:rPr>
                <w:sz w:val="18"/>
                <w:szCs w:val="18"/>
              </w:rPr>
              <w:br/>
              <w:t>Record date</w:t>
            </w:r>
          </w:p>
        </w:tc>
        <w:tc>
          <w:tcPr>
            <w:tcW w:w="5954" w:type="dxa"/>
          </w:tcPr>
          <w:p w14:paraId="528FAD49" w14:textId="77777777" w:rsidR="00B40749" w:rsidRPr="00B60B40" w:rsidRDefault="00B40749" w:rsidP="003A122D">
            <w:pPr>
              <w:pStyle w:val="tabletext"/>
              <w:spacing w:before="40" w:after="40"/>
              <w:ind w:left="113" w:right="113"/>
              <w:jc w:val="both"/>
              <w:rPr>
                <w:sz w:val="18"/>
                <w:szCs w:val="18"/>
              </w:rPr>
            </w:pPr>
            <w:r w:rsidRPr="00B60B40">
              <w:rPr>
                <w:sz w:val="18"/>
                <w:szCs w:val="18"/>
              </w:rPr>
              <w:t>Record date to determine who receives the payment</w:t>
            </w:r>
          </w:p>
        </w:tc>
      </w:tr>
      <w:tr w:rsidR="00B40749" w:rsidRPr="00B60B40" w14:paraId="23705948" w14:textId="77777777" w:rsidTr="00C9458B">
        <w:trPr>
          <w:jc w:val="center"/>
        </w:trPr>
        <w:tc>
          <w:tcPr>
            <w:tcW w:w="1985" w:type="dxa"/>
          </w:tcPr>
          <w:p w14:paraId="76D7C8D6" w14:textId="77777777" w:rsidR="00B40749" w:rsidRPr="00B60B40" w:rsidRDefault="00B40749" w:rsidP="00C9458B">
            <w:pPr>
              <w:pStyle w:val="tabletext"/>
              <w:spacing w:before="40" w:after="40"/>
              <w:ind w:left="113" w:right="113"/>
              <w:rPr>
                <w:sz w:val="18"/>
                <w:szCs w:val="18"/>
              </w:rPr>
            </w:pPr>
            <w:r w:rsidRPr="00B60B40">
              <w:rPr>
                <w:b/>
                <w:sz w:val="18"/>
                <w:szCs w:val="18"/>
              </w:rPr>
              <w:t>D + 1</w:t>
            </w:r>
            <w:r w:rsidRPr="00B60B40">
              <w:rPr>
                <w:sz w:val="18"/>
                <w:szCs w:val="18"/>
              </w:rPr>
              <w:br/>
              <w:t>Pay date</w:t>
            </w:r>
          </w:p>
        </w:tc>
        <w:tc>
          <w:tcPr>
            <w:tcW w:w="5954" w:type="dxa"/>
          </w:tcPr>
          <w:p w14:paraId="4F40AF4E" w14:textId="77777777" w:rsidR="00B40749" w:rsidRPr="00B60B40" w:rsidRDefault="00B40749" w:rsidP="003A122D">
            <w:pPr>
              <w:pStyle w:val="tabletext"/>
              <w:spacing w:before="40" w:after="40"/>
              <w:ind w:left="113" w:right="113"/>
              <w:jc w:val="both"/>
              <w:rPr>
                <w:sz w:val="18"/>
                <w:szCs w:val="18"/>
              </w:rPr>
            </w:pPr>
            <w:r w:rsidRPr="00B60B40">
              <w:rPr>
                <w:sz w:val="18"/>
                <w:szCs w:val="18"/>
              </w:rPr>
              <w:t>Electronic transfer of funds CSDPs and brokers credited</w:t>
            </w:r>
          </w:p>
          <w:p w14:paraId="7F921D06" w14:textId="77777777" w:rsidR="00B40749" w:rsidRPr="00B60B40" w:rsidRDefault="00B40749" w:rsidP="003A122D">
            <w:pPr>
              <w:pStyle w:val="tabletext"/>
              <w:spacing w:before="40" w:after="40"/>
              <w:ind w:left="113" w:right="113"/>
              <w:jc w:val="both"/>
              <w:rPr>
                <w:sz w:val="18"/>
                <w:szCs w:val="18"/>
              </w:rPr>
            </w:pPr>
            <w:r w:rsidRPr="00B60B40">
              <w:rPr>
                <w:sz w:val="18"/>
                <w:szCs w:val="18"/>
              </w:rPr>
              <w:t>In relation to a DRIP, publication of results announcement with details of securities issued to directors, prescribed officers and/or company secretary.</w:t>
            </w:r>
          </w:p>
        </w:tc>
      </w:tr>
      <w:tr w:rsidR="00B40749" w:rsidRPr="00B60B40" w14:paraId="77398CB2" w14:textId="77777777" w:rsidTr="00C9458B">
        <w:trPr>
          <w:jc w:val="center"/>
        </w:trPr>
        <w:tc>
          <w:tcPr>
            <w:tcW w:w="1985" w:type="dxa"/>
          </w:tcPr>
          <w:p w14:paraId="281DDA6D" w14:textId="77777777" w:rsidR="00B40749" w:rsidRPr="00B60B40" w:rsidRDefault="00B40749" w:rsidP="00C9458B">
            <w:pPr>
              <w:pStyle w:val="tabletext"/>
              <w:spacing w:before="40" w:after="40"/>
              <w:ind w:left="113" w:right="113"/>
              <w:rPr>
                <w:b/>
                <w:sz w:val="18"/>
                <w:szCs w:val="18"/>
              </w:rPr>
            </w:pPr>
            <w:r w:rsidRPr="00B60B40">
              <w:rPr>
                <w:b/>
                <w:sz w:val="18"/>
                <w:szCs w:val="18"/>
              </w:rPr>
              <w:t>D+</w:t>
            </w:r>
          </w:p>
        </w:tc>
        <w:tc>
          <w:tcPr>
            <w:tcW w:w="5954" w:type="dxa"/>
          </w:tcPr>
          <w:p w14:paraId="1C515513" w14:textId="77777777" w:rsidR="00B40749" w:rsidRPr="00B60B40" w:rsidRDefault="00B40749" w:rsidP="003A122D">
            <w:pPr>
              <w:pStyle w:val="tabletext"/>
              <w:spacing w:before="40" w:after="40"/>
              <w:ind w:left="113" w:right="113"/>
              <w:jc w:val="both"/>
              <w:rPr>
                <w:sz w:val="18"/>
                <w:szCs w:val="18"/>
              </w:rPr>
            </w:pPr>
            <w:r w:rsidRPr="00B60B40">
              <w:rPr>
                <w:sz w:val="18"/>
                <w:szCs w:val="18"/>
              </w:rPr>
              <w:t>Closing date for DRIP elections – as determined by the company (</w:t>
            </w:r>
            <w:proofErr w:type="gramStart"/>
            <w:r w:rsidRPr="00B60B40">
              <w:rPr>
                <w:sz w:val="18"/>
                <w:szCs w:val="18"/>
              </w:rPr>
              <w:t>in the event that</w:t>
            </w:r>
            <w:proofErr w:type="gramEnd"/>
            <w:r w:rsidRPr="00B60B40">
              <w:rPr>
                <w:sz w:val="18"/>
                <w:szCs w:val="18"/>
              </w:rPr>
              <w:t xml:space="preserve"> shares are purchased in the market)</w:t>
            </w:r>
          </w:p>
        </w:tc>
      </w:tr>
    </w:tbl>
    <w:p w14:paraId="75D77DD9" w14:textId="77777777" w:rsidR="00B40749" w:rsidRPr="00B60B40" w:rsidRDefault="00B40749" w:rsidP="004C3D54">
      <w:pPr>
        <w:pStyle w:val="a-000"/>
        <w:rPr>
          <w:b/>
          <w:szCs w:val="18"/>
        </w:rPr>
      </w:pPr>
      <w:r w:rsidRPr="00B60B40">
        <w:rPr>
          <w:szCs w:val="18"/>
        </w:rPr>
        <w:t xml:space="preserve">           </w:t>
      </w:r>
      <w:r w:rsidRPr="00B60B40">
        <w:rPr>
          <w:b/>
          <w:szCs w:val="18"/>
        </w:rPr>
        <w:t>(f)</w:t>
      </w:r>
      <w:r w:rsidRPr="00B60B40">
        <w:rPr>
          <w:b/>
          <w:szCs w:val="18"/>
        </w:rPr>
        <w:tab/>
        <w:t>ETF and AMETF Distributions</w:t>
      </w:r>
      <w:r w:rsidRPr="00B60B40">
        <w:rPr>
          <w:rStyle w:val="FootnoteReference"/>
          <w:rFonts w:eastAsiaTheme="majorEastAsia"/>
          <w:szCs w:val="18"/>
        </w:rPr>
        <w:footnoteReference w:customMarkFollows="1" w:id="20"/>
        <w:t> </w:t>
      </w:r>
    </w:p>
    <w:p w14:paraId="6703F154" w14:textId="77777777" w:rsidR="00B40749" w:rsidRPr="00B60B40" w:rsidRDefault="00B40749" w:rsidP="004C3D54">
      <w:pPr>
        <w:pStyle w:val="a-000"/>
        <w:spacing w:after="120"/>
        <w:rPr>
          <w:szCs w:val="18"/>
        </w:rPr>
      </w:pPr>
      <w:r w:rsidRPr="00B60B40">
        <w:rPr>
          <w:b/>
          <w:szCs w:val="18"/>
        </w:rPr>
        <w:t xml:space="preserve">         </w:t>
      </w:r>
      <w:r w:rsidRPr="00B60B40">
        <w:rPr>
          <w:b/>
          <w:szCs w:val="18"/>
        </w:rPr>
        <w:tab/>
      </w:r>
      <w:r w:rsidRPr="00B60B40">
        <w:rPr>
          <w:b/>
          <w:szCs w:val="18"/>
        </w:rPr>
        <w:tab/>
        <w:t xml:space="preserve">ETF Definition: </w:t>
      </w:r>
      <w:r w:rsidRPr="00B60B40">
        <w:rPr>
          <w:szCs w:val="18"/>
        </w:rPr>
        <w:t>“exchange traded fund” or “ETF” means a fully funded (unleveraged) security listed on the JSE which tracks the performance of a specified security or other assets, which include, but are not limited to, indices, commodities, currencies or any other asset acceptable to the JSE.</w:t>
      </w:r>
    </w:p>
    <w:p w14:paraId="1D4E1B54" w14:textId="77777777" w:rsidR="00B40749" w:rsidRPr="00B60B40" w:rsidRDefault="00B40749" w:rsidP="004C3D54">
      <w:pPr>
        <w:pStyle w:val="a-000"/>
        <w:spacing w:after="120"/>
        <w:rPr>
          <w:ins w:id="117" w:author="Sharon Nair" w:date="2025-01-17T07:37:00Z" w16du:dateUtc="2025-01-17T05:37:00Z"/>
          <w:b/>
          <w:bCs/>
          <w:szCs w:val="18"/>
        </w:rPr>
      </w:pPr>
      <w:r w:rsidRPr="00B60B40">
        <w:rPr>
          <w:szCs w:val="18"/>
        </w:rPr>
        <w:t xml:space="preserve">         </w:t>
      </w:r>
      <w:r w:rsidRPr="00B60B40">
        <w:rPr>
          <w:szCs w:val="18"/>
        </w:rPr>
        <w:tab/>
      </w:r>
      <w:r w:rsidRPr="00B60B40">
        <w:rPr>
          <w:szCs w:val="18"/>
        </w:rPr>
        <w:tab/>
      </w:r>
      <w:r w:rsidRPr="00B60B40">
        <w:rPr>
          <w:b/>
          <w:bCs/>
          <w:szCs w:val="18"/>
        </w:rPr>
        <w:t>AMETF Definition:</w:t>
      </w:r>
      <w:r w:rsidRPr="00B60B40">
        <w:rPr>
          <w:szCs w:val="18"/>
        </w:rPr>
        <w:t xml:space="preserve"> A fully funded (unleveraged), fund listed on the JSE which offers exposure to a single portfolio of underlying assets or securities which are discretionally managed in terms of a pre-determined strategy</w:t>
      </w:r>
      <w:r w:rsidRPr="00B60B40">
        <w:rPr>
          <w:b/>
          <w:bCs/>
          <w:szCs w:val="18"/>
        </w:rPr>
        <w:t>.</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13E0977D" w14:textId="77777777" w:rsidTr="00673576">
        <w:trPr>
          <w:jc w:val="center"/>
        </w:trPr>
        <w:tc>
          <w:tcPr>
            <w:tcW w:w="1985" w:type="dxa"/>
          </w:tcPr>
          <w:p w14:paraId="587B2A00" w14:textId="77777777" w:rsidR="00B40749" w:rsidRPr="00B60B40" w:rsidRDefault="00B40749" w:rsidP="00673576">
            <w:pPr>
              <w:pStyle w:val="tabletext"/>
              <w:spacing w:before="40" w:after="40"/>
              <w:ind w:left="113" w:right="113"/>
              <w:jc w:val="center"/>
              <w:rPr>
                <w:b/>
                <w:sz w:val="18"/>
                <w:szCs w:val="18"/>
              </w:rPr>
            </w:pPr>
            <w:r w:rsidRPr="00B60B40">
              <w:rPr>
                <w:b/>
                <w:sz w:val="18"/>
                <w:szCs w:val="18"/>
              </w:rPr>
              <w:t>Day</w:t>
            </w:r>
          </w:p>
        </w:tc>
        <w:tc>
          <w:tcPr>
            <w:tcW w:w="5954" w:type="dxa"/>
          </w:tcPr>
          <w:p w14:paraId="08071C98" w14:textId="77777777" w:rsidR="00B40749" w:rsidRPr="00B60B40" w:rsidRDefault="00B40749" w:rsidP="00673576">
            <w:pPr>
              <w:pStyle w:val="tabletext"/>
              <w:spacing w:before="40" w:after="40"/>
              <w:ind w:left="113" w:right="113"/>
              <w:jc w:val="center"/>
              <w:rPr>
                <w:b/>
                <w:sz w:val="18"/>
                <w:szCs w:val="18"/>
              </w:rPr>
            </w:pPr>
            <w:r w:rsidRPr="00B60B40">
              <w:rPr>
                <w:b/>
                <w:sz w:val="18"/>
                <w:szCs w:val="18"/>
              </w:rPr>
              <w:t>Event</w:t>
            </w:r>
          </w:p>
        </w:tc>
      </w:tr>
      <w:tr w:rsidR="00B40749" w:rsidRPr="00B60B40" w14:paraId="5AFDF3EA" w14:textId="77777777" w:rsidTr="00673576">
        <w:trPr>
          <w:jc w:val="center"/>
        </w:trPr>
        <w:tc>
          <w:tcPr>
            <w:tcW w:w="1985" w:type="dxa"/>
          </w:tcPr>
          <w:p w14:paraId="2A204697" w14:textId="77777777" w:rsidR="00B40749" w:rsidRPr="00B60B40" w:rsidRDefault="00B40749" w:rsidP="00673576">
            <w:pPr>
              <w:pStyle w:val="tabletext"/>
              <w:spacing w:before="40" w:after="40"/>
              <w:ind w:left="113"/>
              <w:rPr>
                <w:sz w:val="18"/>
                <w:szCs w:val="18"/>
              </w:rPr>
            </w:pPr>
            <w:r w:rsidRPr="00B60B40">
              <w:rPr>
                <w:b/>
                <w:sz w:val="18"/>
                <w:szCs w:val="18"/>
              </w:rPr>
              <w:t>D – 6</w:t>
            </w:r>
            <w:r w:rsidRPr="00B60B40">
              <w:rPr>
                <w:sz w:val="18"/>
                <w:szCs w:val="18"/>
              </w:rPr>
              <w:br/>
              <w:t>Declaration date</w:t>
            </w:r>
          </w:p>
        </w:tc>
        <w:tc>
          <w:tcPr>
            <w:tcW w:w="5954" w:type="dxa"/>
          </w:tcPr>
          <w:p w14:paraId="3340E0D4" w14:textId="0E2B56CC" w:rsidR="00B40749" w:rsidRPr="00B60B40" w:rsidRDefault="00B40749" w:rsidP="00673576">
            <w:pPr>
              <w:pStyle w:val="tabletext"/>
              <w:spacing w:before="40" w:after="40"/>
              <w:ind w:left="113" w:right="113"/>
              <w:rPr>
                <w:sz w:val="18"/>
                <w:szCs w:val="18"/>
              </w:rPr>
            </w:pPr>
            <w:r w:rsidRPr="00B60B40">
              <w:rPr>
                <w:sz w:val="18"/>
                <w:szCs w:val="18"/>
              </w:rPr>
              <w:t>Publication of declaration data by 11</w:t>
            </w:r>
            <w:r w:rsidR="00D3314D">
              <w:rPr>
                <w:sz w:val="18"/>
                <w:szCs w:val="18"/>
              </w:rPr>
              <w:t>h</w:t>
            </w:r>
            <w:r w:rsidRPr="00B60B40">
              <w:rPr>
                <w:sz w:val="18"/>
                <w:szCs w:val="18"/>
              </w:rPr>
              <w:t>00</w:t>
            </w:r>
          </w:p>
        </w:tc>
      </w:tr>
      <w:tr w:rsidR="00B40749" w:rsidRPr="00B60B40" w14:paraId="7D399045" w14:textId="77777777" w:rsidTr="00673576">
        <w:trPr>
          <w:jc w:val="center"/>
        </w:trPr>
        <w:tc>
          <w:tcPr>
            <w:tcW w:w="1985" w:type="dxa"/>
          </w:tcPr>
          <w:p w14:paraId="5B833C1C" w14:textId="77777777" w:rsidR="00B40749" w:rsidRPr="00B60B40" w:rsidRDefault="00B40749" w:rsidP="00673576">
            <w:pPr>
              <w:pStyle w:val="tabletext"/>
              <w:spacing w:before="40" w:after="40"/>
              <w:ind w:left="113"/>
              <w:rPr>
                <w:sz w:val="18"/>
                <w:szCs w:val="18"/>
              </w:rPr>
            </w:pPr>
            <w:r w:rsidRPr="00B60B40">
              <w:rPr>
                <w:b/>
                <w:sz w:val="18"/>
                <w:szCs w:val="18"/>
              </w:rPr>
              <w:t>D – 3</w:t>
            </w:r>
            <w:r w:rsidRPr="00B60B40">
              <w:rPr>
                <w:sz w:val="18"/>
                <w:szCs w:val="18"/>
              </w:rPr>
              <w:br/>
              <w:t>Last day to trade</w:t>
            </w:r>
          </w:p>
        </w:tc>
        <w:tc>
          <w:tcPr>
            <w:tcW w:w="5954" w:type="dxa"/>
          </w:tcPr>
          <w:p w14:paraId="54A5F1C9" w14:textId="77777777" w:rsidR="00B40749" w:rsidRPr="00B60B40" w:rsidRDefault="00B40749" w:rsidP="00673576">
            <w:pPr>
              <w:pStyle w:val="tabletext"/>
              <w:spacing w:before="40" w:after="40"/>
              <w:ind w:left="113" w:right="113"/>
              <w:rPr>
                <w:sz w:val="18"/>
                <w:szCs w:val="18"/>
              </w:rPr>
            </w:pPr>
            <w:r w:rsidRPr="00B60B40">
              <w:rPr>
                <w:sz w:val="18"/>
                <w:szCs w:val="18"/>
              </w:rPr>
              <w:t>Last day to trade</w:t>
            </w:r>
          </w:p>
        </w:tc>
      </w:tr>
      <w:tr w:rsidR="00B40749" w:rsidRPr="00B60B40" w14:paraId="27A724F4" w14:textId="77777777" w:rsidTr="00673576">
        <w:trPr>
          <w:jc w:val="center"/>
        </w:trPr>
        <w:tc>
          <w:tcPr>
            <w:tcW w:w="1985" w:type="dxa"/>
          </w:tcPr>
          <w:p w14:paraId="2460A89F" w14:textId="77777777" w:rsidR="00B40749" w:rsidRPr="00B60B40" w:rsidRDefault="00B40749" w:rsidP="00673576">
            <w:pPr>
              <w:pStyle w:val="tabletext"/>
              <w:spacing w:before="40" w:after="40"/>
              <w:ind w:left="113"/>
              <w:rPr>
                <w:sz w:val="18"/>
                <w:szCs w:val="18"/>
              </w:rPr>
            </w:pPr>
            <w:r w:rsidRPr="00B60B40">
              <w:rPr>
                <w:b/>
                <w:sz w:val="18"/>
                <w:szCs w:val="18"/>
              </w:rPr>
              <w:t>D – 2</w:t>
            </w:r>
            <w:r w:rsidRPr="00B60B40">
              <w:rPr>
                <w:sz w:val="18"/>
                <w:szCs w:val="18"/>
              </w:rPr>
              <w:br/>
            </w:r>
            <w:del w:id="118" w:author="Sharon Nair" w:date="2025-02-25T13:58:00Z" w16du:dateUtc="2025-02-25T11:58:00Z">
              <w:r w:rsidRPr="00B60B40" w:rsidDel="00081FAD">
                <w:rPr>
                  <w:sz w:val="18"/>
                  <w:szCs w:val="18"/>
                </w:rPr>
                <w:delText xml:space="preserve">List </w:delText>
              </w:r>
            </w:del>
            <w:ins w:id="119" w:author="Sharon Nair" w:date="2025-02-25T13:58:00Z" w16du:dateUtc="2025-02-25T11:58:00Z">
              <w:r w:rsidRPr="00B60B40">
                <w:rPr>
                  <w:sz w:val="18"/>
                  <w:szCs w:val="18"/>
                </w:rPr>
                <w:t xml:space="preserve">Ex </w:t>
              </w:r>
            </w:ins>
            <w:r w:rsidRPr="00B60B40">
              <w:rPr>
                <w:sz w:val="18"/>
                <w:szCs w:val="18"/>
              </w:rPr>
              <w:t>date</w:t>
            </w:r>
          </w:p>
        </w:tc>
        <w:tc>
          <w:tcPr>
            <w:tcW w:w="5954" w:type="dxa"/>
          </w:tcPr>
          <w:p w14:paraId="2B31917D" w14:textId="77777777" w:rsidR="00B40749" w:rsidRPr="00B60B40" w:rsidRDefault="00B40749" w:rsidP="00673576">
            <w:pPr>
              <w:pStyle w:val="tabletext"/>
              <w:spacing w:before="40" w:after="40"/>
              <w:ind w:left="113" w:right="113"/>
              <w:rPr>
                <w:sz w:val="18"/>
                <w:szCs w:val="18"/>
              </w:rPr>
            </w:pPr>
            <w:r w:rsidRPr="00B60B40">
              <w:rPr>
                <w:sz w:val="18"/>
                <w:szCs w:val="18"/>
              </w:rPr>
              <w:t>Securities start trading ex-date</w:t>
            </w:r>
          </w:p>
        </w:tc>
      </w:tr>
      <w:tr w:rsidR="00B40749" w:rsidRPr="00B60B40" w14:paraId="59650791" w14:textId="77777777" w:rsidTr="00673576">
        <w:trPr>
          <w:jc w:val="center"/>
        </w:trPr>
        <w:tc>
          <w:tcPr>
            <w:tcW w:w="1985" w:type="dxa"/>
          </w:tcPr>
          <w:p w14:paraId="5241757D" w14:textId="77777777" w:rsidR="00B40749" w:rsidRPr="00B60B40" w:rsidRDefault="00B40749" w:rsidP="00673576">
            <w:pPr>
              <w:pStyle w:val="tabletext"/>
              <w:spacing w:before="40" w:after="40"/>
              <w:ind w:left="113"/>
              <w:rPr>
                <w:sz w:val="18"/>
                <w:szCs w:val="18"/>
              </w:rPr>
            </w:pPr>
            <w:r w:rsidRPr="00B60B40">
              <w:rPr>
                <w:b/>
                <w:sz w:val="18"/>
                <w:szCs w:val="18"/>
              </w:rPr>
              <w:t>“Friday” D + 0</w:t>
            </w:r>
            <w:r w:rsidRPr="00B60B40">
              <w:rPr>
                <w:sz w:val="18"/>
                <w:szCs w:val="18"/>
              </w:rPr>
              <w:br/>
              <w:t>Record date</w:t>
            </w:r>
          </w:p>
        </w:tc>
        <w:tc>
          <w:tcPr>
            <w:tcW w:w="5954" w:type="dxa"/>
          </w:tcPr>
          <w:p w14:paraId="344515E0" w14:textId="77777777" w:rsidR="00B40749" w:rsidRPr="00B60B40" w:rsidRDefault="00B40749" w:rsidP="00673576">
            <w:pPr>
              <w:pStyle w:val="tabletext"/>
              <w:spacing w:before="40" w:after="40"/>
              <w:ind w:left="113" w:right="113"/>
              <w:rPr>
                <w:sz w:val="18"/>
                <w:szCs w:val="18"/>
              </w:rPr>
            </w:pPr>
            <w:r w:rsidRPr="00B60B40">
              <w:rPr>
                <w:sz w:val="18"/>
                <w:szCs w:val="18"/>
              </w:rPr>
              <w:t>Record date to determine who receives the payment</w:t>
            </w:r>
          </w:p>
        </w:tc>
      </w:tr>
      <w:tr w:rsidR="00B40749" w:rsidRPr="00B60B40" w14:paraId="5F8B041A" w14:textId="77777777" w:rsidTr="00673576">
        <w:trPr>
          <w:jc w:val="center"/>
        </w:trPr>
        <w:tc>
          <w:tcPr>
            <w:tcW w:w="1985" w:type="dxa"/>
          </w:tcPr>
          <w:p w14:paraId="13E033AC" w14:textId="77777777" w:rsidR="00B40749" w:rsidRPr="00B60B40" w:rsidRDefault="00B40749" w:rsidP="00673576">
            <w:pPr>
              <w:pStyle w:val="tabletext"/>
              <w:spacing w:before="40" w:after="40"/>
              <w:ind w:left="113" w:right="113"/>
              <w:rPr>
                <w:sz w:val="18"/>
                <w:szCs w:val="18"/>
              </w:rPr>
            </w:pPr>
            <w:r w:rsidRPr="00B60B40">
              <w:rPr>
                <w:b/>
                <w:sz w:val="18"/>
                <w:szCs w:val="18"/>
              </w:rPr>
              <w:t>D + 1</w:t>
            </w:r>
            <w:r w:rsidRPr="00B60B40">
              <w:rPr>
                <w:sz w:val="18"/>
                <w:szCs w:val="18"/>
              </w:rPr>
              <w:br/>
              <w:t>Pay date</w:t>
            </w:r>
          </w:p>
        </w:tc>
        <w:tc>
          <w:tcPr>
            <w:tcW w:w="5954" w:type="dxa"/>
          </w:tcPr>
          <w:p w14:paraId="1B2B19D7" w14:textId="77777777" w:rsidR="00B40749" w:rsidRPr="00B60B40" w:rsidRDefault="00B40749" w:rsidP="004C3D54">
            <w:pPr>
              <w:pStyle w:val="tabletext"/>
              <w:spacing w:before="40" w:after="40"/>
              <w:ind w:left="113" w:right="113"/>
              <w:rPr>
                <w:sz w:val="18"/>
                <w:szCs w:val="18"/>
              </w:rPr>
            </w:pPr>
            <w:r w:rsidRPr="00B60B40">
              <w:rPr>
                <w:sz w:val="18"/>
                <w:szCs w:val="18"/>
              </w:rPr>
              <w:t>Electronic transfer of funds or intermediaries credited</w:t>
            </w:r>
          </w:p>
        </w:tc>
      </w:tr>
    </w:tbl>
    <w:p w14:paraId="73293FB8" w14:textId="77777777" w:rsidR="00B40749" w:rsidRPr="00B60B40" w:rsidRDefault="00B40749" w:rsidP="003373BE">
      <w:pPr>
        <w:pStyle w:val="a-000"/>
        <w:rPr>
          <w:ins w:id="120" w:author="Sharon Nair" w:date="2025-02-27T16:03:00Z" w16du:dateUtc="2025-02-27T14:03:00Z"/>
          <w:szCs w:val="18"/>
        </w:rPr>
      </w:pPr>
      <w:r w:rsidRPr="00B60B40">
        <w:rPr>
          <w:szCs w:val="18"/>
        </w:rPr>
        <w:t xml:space="preserve">        </w:t>
      </w:r>
    </w:p>
    <w:p w14:paraId="107E73BA" w14:textId="77777777" w:rsidR="00B40749" w:rsidRPr="00B60B40" w:rsidRDefault="00B40749" w:rsidP="006C01A9">
      <w:pPr>
        <w:pStyle w:val="a-000"/>
        <w:spacing w:after="120"/>
        <w:rPr>
          <w:ins w:id="121" w:author="Sharon Nair" w:date="2025-02-28T10:56:00Z" w16du:dateUtc="2025-02-28T08:56:00Z"/>
          <w:b/>
          <w:bCs/>
          <w:szCs w:val="18"/>
        </w:rPr>
      </w:pPr>
      <w:ins w:id="122" w:author="Sharon Nair" w:date="2025-03-26T16:55:00Z" w16du:dateUtc="2025-03-26T14:55:00Z">
        <w:r w:rsidRPr="00B60B40">
          <w:rPr>
            <w:b/>
            <w:bCs/>
            <w:szCs w:val="18"/>
          </w:rPr>
          <w:tab/>
        </w:r>
      </w:ins>
      <w:ins w:id="123" w:author="Sharon Nair" w:date="2025-02-28T10:56:00Z" w16du:dateUtc="2025-02-28T08:56:00Z">
        <w:r w:rsidRPr="00B60B40">
          <w:rPr>
            <w:b/>
            <w:bCs/>
            <w:szCs w:val="18"/>
          </w:rPr>
          <w:t>g)</w:t>
        </w:r>
        <w:r w:rsidRPr="00B60B40">
          <w:rPr>
            <w:b/>
            <w:bCs/>
            <w:szCs w:val="18"/>
          </w:rPr>
          <w:tab/>
          <w:t>Investments Products Distributions</w:t>
        </w:r>
      </w:ins>
    </w:p>
    <w:p w14:paraId="5E2A600A" w14:textId="00635A48" w:rsidR="00B40749" w:rsidRPr="00B60B40" w:rsidRDefault="00B40749" w:rsidP="006C01A9">
      <w:pPr>
        <w:pStyle w:val="a-000"/>
        <w:spacing w:after="120"/>
        <w:rPr>
          <w:ins w:id="124" w:author="Sharon Nair" w:date="2025-02-28T10:56:00Z" w16du:dateUtc="2025-02-28T08:56:00Z"/>
          <w:b/>
          <w:bCs/>
          <w:szCs w:val="18"/>
        </w:rPr>
      </w:pPr>
      <w:ins w:id="125" w:author="Sharon Nair" w:date="2025-02-28T10:56:00Z" w16du:dateUtc="2025-02-28T08:56:00Z">
        <w:r w:rsidRPr="00B60B40">
          <w:rPr>
            <w:b/>
            <w:bCs/>
            <w:szCs w:val="18"/>
          </w:rPr>
          <w:lastRenderedPageBreak/>
          <w:tab/>
        </w:r>
        <w:r w:rsidRPr="00B60B40">
          <w:rPr>
            <w:b/>
            <w:bCs/>
            <w:szCs w:val="18"/>
          </w:rPr>
          <w:tab/>
        </w:r>
      </w:ins>
      <w:ins w:id="126" w:author="Alwyn Fouchee" w:date="2025-04-24T10:47:00Z" w16du:dateUtc="2025-04-24T08:47:00Z">
        <w:r w:rsidR="003A122D">
          <w:rPr>
            <w:b/>
            <w:bCs/>
            <w:szCs w:val="18"/>
          </w:rPr>
          <w:t>D</w:t>
        </w:r>
      </w:ins>
      <w:ins w:id="127" w:author="Sharon Nair" w:date="2025-02-28T10:56:00Z" w16du:dateUtc="2025-02-28T08:56:00Z">
        <w:r w:rsidRPr="00B60B40">
          <w:rPr>
            <w:b/>
            <w:bCs/>
            <w:szCs w:val="18"/>
          </w:rPr>
          <w:t xml:space="preserve">efinition: </w:t>
        </w:r>
      </w:ins>
      <w:ins w:id="128" w:author="Alwyn Fouchee" w:date="2025-04-24T10:48:00Z" w16du:dateUtc="2025-04-24T08:48:00Z">
        <w:r w:rsidR="00350B8E">
          <w:rPr>
            <w:szCs w:val="18"/>
          </w:rPr>
          <w:t>I</w:t>
        </w:r>
      </w:ins>
      <w:ins w:id="129" w:author="Sharon Nair" w:date="2025-02-28T10:56:00Z" w16du:dateUtc="2025-02-28T08:56:00Z">
        <w:r w:rsidRPr="003A122D">
          <w:rPr>
            <w:szCs w:val="18"/>
          </w:rPr>
          <w:t>nvestment product or IP means an AMC, ETN or a structured product</w:t>
        </w:r>
      </w:ins>
    </w:p>
    <w:p w14:paraId="1AB345B0" w14:textId="47089383" w:rsidR="00B40749" w:rsidRPr="00B60B40" w:rsidDel="00350B8E" w:rsidRDefault="00B40749" w:rsidP="003373BE">
      <w:pPr>
        <w:pStyle w:val="a-000"/>
        <w:rPr>
          <w:ins w:id="130" w:author="Sharon Nair" w:date="2025-02-27T16:03:00Z" w16du:dateUtc="2025-02-27T14:03:00Z"/>
          <w:del w:id="131" w:author="Alwyn Fouchee" w:date="2025-04-24T10:48:00Z" w16du:dateUtc="2025-04-24T08:48:00Z"/>
          <w:szCs w:val="18"/>
        </w:rPr>
      </w:pP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04CF0AA2" w14:textId="77777777" w:rsidTr="008F15BB">
        <w:trPr>
          <w:jc w:val="center"/>
          <w:ins w:id="132" w:author="Sharon Nair" w:date="2025-02-27T16:03:00Z"/>
        </w:trPr>
        <w:tc>
          <w:tcPr>
            <w:tcW w:w="1985" w:type="dxa"/>
          </w:tcPr>
          <w:p w14:paraId="13176E0F" w14:textId="77777777" w:rsidR="00B40749" w:rsidRPr="00B60B40" w:rsidRDefault="00B40749" w:rsidP="008F15BB">
            <w:pPr>
              <w:pStyle w:val="tabletext"/>
              <w:spacing w:before="40" w:after="40"/>
              <w:ind w:left="113" w:right="113"/>
              <w:jc w:val="center"/>
              <w:rPr>
                <w:ins w:id="133" w:author="Sharon Nair" w:date="2025-02-27T16:03:00Z" w16du:dateUtc="2025-02-27T14:03:00Z"/>
                <w:b/>
                <w:sz w:val="18"/>
                <w:szCs w:val="18"/>
              </w:rPr>
            </w:pPr>
            <w:ins w:id="134" w:author="Sharon Nair" w:date="2025-02-27T16:03:00Z" w16du:dateUtc="2025-02-27T14:03:00Z">
              <w:r w:rsidRPr="00B60B40">
                <w:rPr>
                  <w:b/>
                  <w:sz w:val="18"/>
                  <w:szCs w:val="18"/>
                </w:rPr>
                <w:t>Day</w:t>
              </w:r>
            </w:ins>
          </w:p>
        </w:tc>
        <w:tc>
          <w:tcPr>
            <w:tcW w:w="5954" w:type="dxa"/>
          </w:tcPr>
          <w:p w14:paraId="04E5F405" w14:textId="77777777" w:rsidR="00B40749" w:rsidRPr="00B60B40" w:rsidRDefault="00B40749" w:rsidP="008F15BB">
            <w:pPr>
              <w:pStyle w:val="tabletext"/>
              <w:spacing w:before="40" w:after="40"/>
              <w:ind w:left="113" w:right="113"/>
              <w:jc w:val="center"/>
              <w:rPr>
                <w:ins w:id="135" w:author="Sharon Nair" w:date="2025-02-27T16:03:00Z" w16du:dateUtc="2025-02-27T14:03:00Z"/>
                <w:b/>
                <w:sz w:val="18"/>
                <w:szCs w:val="18"/>
              </w:rPr>
            </w:pPr>
            <w:ins w:id="136" w:author="Sharon Nair" w:date="2025-02-27T16:03:00Z" w16du:dateUtc="2025-02-27T14:03:00Z">
              <w:r w:rsidRPr="00B60B40">
                <w:rPr>
                  <w:b/>
                  <w:sz w:val="18"/>
                  <w:szCs w:val="18"/>
                </w:rPr>
                <w:t>Event</w:t>
              </w:r>
            </w:ins>
          </w:p>
        </w:tc>
      </w:tr>
      <w:tr w:rsidR="00B40749" w:rsidRPr="00B60B40" w14:paraId="41DB55CC" w14:textId="77777777" w:rsidTr="008F15BB">
        <w:trPr>
          <w:jc w:val="center"/>
          <w:ins w:id="137" w:author="Sharon Nair" w:date="2025-02-27T16:03:00Z"/>
        </w:trPr>
        <w:tc>
          <w:tcPr>
            <w:tcW w:w="1985" w:type="dxa"/>
          </w:tcPr>
          <w:p w14:paraId="15D79FC7" w14:textId="77777777" w:rsidR="00B40749" w:rsidRPr="00B60B40" w:rsidRDefault="00B40749" w:rsidP="008F15BB">
            <w:pPr>
              <w:pStyle w:val="tabletext"/>
              <w:spacing w:before="40" w:after="40"/>
              <w:ind w:left="113"/>
              <w:rPr>
                <w:ins w:id="138" w:author="Sharon Nair" w:date="2025-02-27T16:03:00Z" w16du:dateUtc="2025-02-27T14:03:00Z"/>
                <w:sz w:val="18"/>
                <w:szCs w:val="18"/>
              </w:rPr>
            </w:pPr>
            <w:ins w:id="139" w:author="Sharon Nair" w:date="2025-02-27T16:03:00Z" w16du:dateUtc="2025-02-27T14:03:00Z">
              <w:r w:rsidRPr="00B60B40">
                <w:rPr>
                  <w:b/>
                  <w:sz w:val="18"/>
                  <w:szCs w:val="18"/>
                </w:rPr>
                <w:t xml:space="preserve">D </w:t>
              </w:r>
            </w:ins>
            <w:ins w:id="140" w:author="Sharon Nair" w:date="2025-03-07T07:07:00Z" w16du:dateUtc="2025-03-07T05:07:00Z">
              <w:r w:rsidRPr="00B60B40">
                <w:rPr>
                  <w:b/>
                  <w:sz w:val="18"/>
                  <w:szCs w:val="18"/>
                </w:rPr>
                <w:t>-</w:t>
              </w:r>
            </w:ins>
            <w:ins w:id="141" w:author="Sharon Nair" w:date="2025-02-27T16:03:00Z" w16du:dateUtc="2025-02-27T14:03:00Z">
              <w:r w:rsidRPr="00B60B40">
                <w:rPr>
                  <w:sz w:val="18"/>
                  <w:szCs w:val="18"/>
                </w:rPr>
                <w:br/>
                <w:t>Declaration date</w:t>
              </w:r>
            </w:ins>
          </w:p>
        </w:tc>
        <w:tc>
          <w:tcPr>
            <w:tcW w:w="5954" w:type="dxa"/>
          </w:tcPr>
          <w:p w14:paraId="0C194E3E" w14:textId="77777777" w:rsidR="00B40749" w:rsidRPr="00B60B40" w:rsidRDefault="00B40749" w:rsidP="00350B8E">
            <w:pPr>
              <w:pStyle w:val="tabletext"/>
              <w:spacing w:before="40" w:after="40"/>
              <w:ind w:left="113" w:right="113"/>
              <w:jc w:val="both"/>
              <w:rPr>
                <w:ins w:id="142" w:author="Sharon Nair" w:date="2025-02-27T16:03:00Z" w16du:dateUtc="2025-02-27T14:03:00Z"/>
                <w:sz w:val="18"/>
                <w:szCs w:val="18"/>
              </w:rPr>
            </w:pPr>
            <w:ins w:id="143" w:author="Sharon Nair" w:date="2025-02-27T16:03:00Z" w16du:dateUtc="2025-02-27T14:03:00Z">
              <w:r w:rsidRPr="00B60B40">
                <w:rPr>
                  <w:sz w:val="18"/>
                  <w:szCs w:val="18"/>
                </w:rPr>
                <w:t xml:space="preserve">Publication of declaration data </w:t>
              </w:r>
            </w:ins>
            <w:ins w:id="144" w:author="Sharon Nair" w:date="2025-02-28T11:00:00Z" w16du:dateUtc="2025-02-28T09:00:00Z">
              <w:r w:rsidRPr="00B60B40">
                <w:rPr>
                  <w:sz w:val="18"/>
                  <w:szCs w:val="18"/>
                </w:rPr>
                <w:t xml:space="preserve">on the new listing </w:t>
              </w:r>
            </w:ins>
            <w:ins w:id="145" w:author="Sharon Nair" w:date="2025-03-26T16:55:00Z" w16du:dateUtc="2025-03-26T14:55:00Z">
              <w:r w:rsidRPr="00B60B40">
                <w:rPr>
                  <w:sz w:val="18"/>
                  <w:szCs w:val="18"/>
                </w:rPr>
                <w:t xml:space="preserve">SENS </w:t>
              </w:r>
            </w:ins>
            <w:ins w:id="146" w:author="Sharon Nair" w:date="2025-02-28T11:00:00Z" w16du:dateUtc="2025-02-28T09:00:00Z">
              <w:r w:rsidRPr="00B60B40">
                <w:rPr>
                  <w:sz w:val="18"/>
                  <w:szCs w:val="18"/>
                </w:rPr>
                <w:t>announcement</w:t>
              </w:r>
            </w:ins>
          </w:p>
        </w:tc>
      </w:tr>
      <w:tr w:rsidR="00B40749" w:rsidRPr="00B60B40" w14:paraId="043D6478" w14:textId="77777777" w:rsidTr="008F15BB">
        <w:trPr>
          <w:jc w:val="center"/>
          <w:ins w:id="147" w:author="Sharon Nair" w:date="2025-02-27T16:03:00Z"/>
        </w:trPr>
        <w:tc>
          <w:tcPr>
            <w:tcW w:w="1985" w:type="dxa"/>
          </w:tcPr>
          <w:p w14:paraId="16775292" w14:textId="77777777" w:rsidR="00B40749" w:rsidRPr="00B60B40" w:rsidRDefault="00B40749" w:rsidP="008F15BB">
            <w:pPr>
              <w:pStyle w:val="tabletext"/>
              <w:spacing w:before="40" w:after="40"/>
              <w:ind w:left="113"/>
              <w:rPr>
                <w:ins w:id="148" w:author="Sharon Nair" w:date="2025-02-27T16:03:00Z" w16du:dateUtc="2025-02-27T14:03:00Z"/>
                <w:b/>
                <w:sz w:val="18"/>
                <w:szCs w:val="18"/>
              </w:rPr>
            </w:pPr>
            <w:ins w:id="149" w:author="Sharon Nair" w:date="2025-02-27T16:03:00Z" w16du:dateUtc="2025-02-27T14:03:00Z">
              <w:r w:rsidRPr="00B60B40">
                <w:rPr>
                  <w:b/>
                  <w:sz w:val="18"/>
                  <w:szCs w:val="18"/>
                </w:rPr>
                <w:t>D - 4</w:t>
              </w:r>
            </w:ins>
          </w:p>
        </w:tc>
        <w:tc>
          <w:tcPr>
            <w:tcW w:w="5954" w:type="dxa"/>
          </w:tcPr>
          <w:p w14:paraId="7AA76E3F" w14:textId="77777777" w:rsidR="00B40749" w:rsidRPr="00B60B40" w:rsidRDefault="00B40749" w:rsidP="00350B8E">
            <w:pPr>
              <w:pStyle w:val="tabletext"/>
              <w:spacing w:before="40" w:after="40"/>
              <w:ind w:left="113" w:right="113"/>
              <w:jc w:val="both"/>
              <w:rPr>
                <w:ins w:id="150" w:author="Sharon Nair" w:date="2025-02-27T16:03:00Z" w16du:dateUtc="2025-02-27T14:03:00Z"/>
                <w:sz w:val="18"/>
                <w:szCs w:val="18"/>
              </w:rPr>
            </w:pPr>
            <w:ins w:id="151" w:author="Sharon Nair" w:date="2025-02-27T16:03:00Z" w16du:dateUtc="2025-02-27T14:03:00Z">
              <w:r w:rsidRPr="00B60B40">
                <w:rPr>
                  <w:sz w:val="18"/>
                  <w:szCs w:val="18"/>
                </w:rPr>
                <w:t>Finalisation announcement by 11h00, including rate/ratio</w:t>
              </w:r>
            </w:ins>
          </w:p>
        </w:tc>
      </w:tr>
      <w:tr w:rsidR="00B40749" w:rsidRPr="00B60B40" w14:paraId="7C703FF3" w14:textId="77777777" w:rsidTr="008F15BB">
        <w:trPr>
          <w:jc w:val="center"/>
          <w:ins w:id="152" w:author="Sharon Nair" w:date="2025-02-27T16:03:00Z"/>
        </w:trPr>
        <w:tc>
          <w:tcPr>
            <w:tcW w:w="1985" w:type="dxa"/>
          </w:tcPr>
          <w:p w14:paraId="4244138E" w14:textId="77777777" w:rsidR="00B40749" w:rsidRPr="00B60B40" w:rsidRDefault="00B40749" w:rsidP="008F15BB">
            <w:pPr>
              <w:pStyle w:val="tabletext"/>
              <w:spacing w:before="40" w:after="40"/>
              <w:ind w:left="113"/>
              <w:rPr>
                <w:ins w:id="153" w:author="Sharon Nair" w:date="2025-02-27T16:03:00Z" w16du:dateUtc="2025-02-27T14:03:00Z"/>
                <w:sz w:val="18"/>
                <w:szCs w:val="18"/>
              </w:rPr>
            </w:pPr>
            <w:ins w:id="154" w:author="Sharon Nair" w:date="2025-02-27T16:03:00Z" w16du:dateUtc="2025-02-27T14:03:00Z">
              <w:r w:rsidRPr="00B60B40">
                <w:rPr>
                  <w:b/>
                  <w:sz w:val="18"/>
                  <w:szCs w:val="18"/>
                </w:rPr>
                <w:t>D – 3</w:t>
              </w:r>
              <w:r w:rsidRPr="00B60B40">
                <w:rPr>
                  <w:sz w:val="18"/>
                  <w:szCs w:val="18"/>
                </w:rPr>
                <w:br/>
                <w:t>Last day to trade</w:t>
              </w:r>
            </w:ins>
          </w:p>
        </w:tc>
        <w:tc>
          <w:tcPr>
            <w:tcW w:w="5954" w:type="dxa"/>
          </w:tcPr>
          <w:p w14:paraId="48AEFEC2" w14:textId="77777777" w:rsidR="00B40749" w:rsidRPr="00B60B40" w:rsidRDefault="00B40749" w:rsidP="00350B8E">
            <w:pPr>
              <w:pStyle w:val="tabletext"/>
              <w:spacing w:before="40" w:after="40"/>
              <w:ind w:left="113" w:right="113"/>
              <w:jc w:val="both"/>
              <w:rPr>
                <w:ins w:id="155" w:author="Sharon Nair" w:date="2025-02-27T16:03:00Z" w16du:dateUtc="2025-02-27T14:03:00Z"/>
                <w:sz w:val="18"/>
                <w:szCs w:val="18"/>
              </w:rPr>
            </w:pPr>
            <w:ins w:id="156" w:author="Sharon Nair" w:date="2025-02-27T16:03:00Z" w16du:dateUtc="2025-02-27T14:03:00Z">
              <w:r w:rsidRPr="00B60B40">
                <w:rPr>
                  <w:sz w:val="18"/>
                  <w:szCs w:val="18"/>
                </w:rPr>
                <w:t>Last day to trade</w:t>
              </w:r>
            </w:ins>
          </w:p>
        </w:tc>
      </w:tr>
      <w:tr w:rsidR="00B40749" w:rsidRPr="00B60B40" w14:paraId="08B1842A" w14:textId="77777777" w:rsidTr="008F15BB">
        <w:trPr>
          <w:jc w:val="center"/>
          <w:ins w:id="157" w:author="Sharon Nair" w:date="2025-02-27T16:03:00Z"/>
        </w:trPr>
        <w:tc>
          <w:tcPr>
            <w:tcW w:w="1985" w:type="dxa"/>
          </w:tcPr>
          <w:p w14:paraId="7952478F" w14:textId="77777777" w:rsidR="00B40749" w:rsidRPr="00B60B40" w:rsidRDefault="00B40749" w:rsidP="008F15BB">
            <w:pPr>
              <w:pStyle w:val="tabletext"/>
              <w:spacing w:before="40" w:after="40"/>
              <w:ind w:left="113"/>
              <w:rPr>
                <w:ins w:id="158" w:author="Sharon Nair" w:date="2025-02-27T16:03:00Z" w16du:dateUtc="2025-02-27T14:03:00Z"/>
                <w:sz w:val="18"/>
                <w:szCs w:val="18"/>
              </w:rPr>
            </w:pPr>
            <w:ins w:id="159" w:author="Sharon Nair" w:date="2025-02-27T16:03:00Z" w16du:dateUtc="2025-02-27T14:03:00Z">
              <w:r w:rsidRPr="00B60B40">
                <w:rPr>
                  <w:b/>
                  <w:sz w:val="18"/>
                  <w:szCs w:val="18"/>
                </w:rPr>
                <w:t>D – 2</w:t>
              </w:r>
              <w:r w:rsidRPr="00B60B40">
                <w:rPr>
                  <w:sz w:val="18"/>
                  <w:szCs w:val="18"/>
                </w:rPr>
                <w:br/>
                <w:t>Ex date</w:t>
              </w:r>
            </w:ins>
          </w:p>
        </w:tc>
        <w:tc>
          <w:tcPr>
            <w:tcW w:w="5954" w:type="dxa"/>
          </w:tcPr>
          <w:p w14:paraId="64902392" w14:textId="77777777" w:rsidR="00B40749" w:rsidRPr="00B60B40" w:rsidRDefault="00B40749" w:rsidP="00350B8E">
            <w:pPr>
              <w:pStyle w:val="tabletext"/>
              <w:spacing w:before="40" w:after="40"/>
              <w:ind w:left="113" w:right="113"/>
              <w:jc w:val="both"/>
              <w:rPr>
                <w:ins w:id="160" w:author="Sharon Nair" w:date="2025-02-27T16:03:00Z" w16du:dateUtc="2025-02-27T14:03:00Z"/>
                <w:sz w:val="18"/>
                <w:szCs w:val="18"/>
              </w:rPr>
            </w:pPr>
            <w:ins w:id="161" w:author="Sharon Nair" w:date="2025-02-27T16:03:00Z" w16du:dateUtc="2025-02-27T14:03:00Z">
              <w:r w:rsidRPr="00B60B40">
                <w:rPr>
                  <w:sz w:val="18"/>
                  <w:szCs w:val="18"/>
                </w:rPr>
                <w:t>Securities start trading ex-date (Suspension date where applicable)</w:t>
              </w:r>
            </w:ins>
          </w:p>
        </w:tc>
      </w:tr>
      <w:tr w:rsidR="00B40749" w:rsidRPr="00B60B40" w14:paraId="2FCBAE79" w14:textId="77777777" w:rsidTr="008F15BB">
        <w:trPr>
          <w:jc w:val="center"/>
          <w:ins w:id="162" w:author="Sharon Nair" w:date="2025-02-27T16:03:00Z"/>
        </w:trPr>
        <w:tc>
          <w:tcPr>
            <w:tcW w:w="1985" w:type="dxa"/>
          </w:tcPr>
          <w:p w14:paraId="1D27F6DB" w14:textId="77777777" w:rsidR="00B40749" w:rsidRPr="00B60B40" w:rsidRDefault="00B40749" w:rsidP="008F15BB">
            <w:pPr>
              <w:pStyle w:val="tabletext"/>
              <w:spacing w:before="40" w:after="40"/>
              <w:ind w:left="113"/>
              <w:rPr>
                <w:ins w:id="163" w:author="Sharon Nair" w:date="2025-02-27T16:03:00Z" w16du:dateUtc="2025-02-27T14:03:00Z"/>
                <w:b/>
                <w:sz w:val="18"/>
                <w:szCs w:val="18"/>
              </w:rPr>
            </w:pPr>
            <w:ins w:id="164" w:author="Sharon Nair" w:date="2025-02-27T16:03:00Z" w16du:dateUtc="2025-02-27T14:03:00Z">
              <w:r w:rsidRPr="00B60B40">
                <w:rPr>
                  <w:b/>
                  <w:sz w:val="18"/>
                  <w:szCs w:val="18"/>
                </w:rPr>
                <w:t>D-1</w:t>
              </w:r>
            </w:ins>
          </w:p>
        </w:tc>
        <w:tc>
          <w:tcPr>
            <w:tcW w:w="5954" w:type="dxa"/>
          </w:tcPr>
          <w:p w14:paraId="213600DC" w14:textId="77777777" w:rsidR="00B40749" w:rsidRPr="00B60B40" w:rsidRDefault="00B40749" w:rsidP="00350B8E">
            <w:pPr>
              <w:pStyle w:val="tabletext"/>
              <w:spacing w:before="40" w:after="40"/>
              <w:ind w:left="113" w:right="113"/>
              <w:jc w:val="both"/>
              <w:rPr>
                <w:ins w:id="165" w:author="Sharon Nair" w:date="2025-02-27T16:03:00Z" w16du:dateUtc="2025-02-27T14:03:00Z"/>
                <w:sz w:val="18"/>
                <w:szCs w:val="18"/>
              </w:rPr>
            </w:pPr>
            <w:ins w:id="166" w:author="Sharon Nair" w:date="2025-02-27T16:03:00Z" w16du:dateUtc="2025-02-27T14:03:00Z">
              <w:r w:rsidRPr="00B60B40">
                <w:rPr>
                  <w:sz w:val="18"/>
                  <w:szCs w:val="18"/>
                </w:rPr>
                <w:t>Cash payment in respect of fractions announced on SENS by 11h00 (where applicable)</w:t>
              </w:r>
            </w:ins>
          </w:p>
        </w:tc>
      </w:tr>
      <w:tr w:rsidR="00B40749" w:rsidRPr="00B60B40" w14:paraId="5713C519" w14:textId="77777777" w:rsidTr="008F15BB">
        <w:trPr>
          <w:jc w:val="center"/>
          <w:ins w:id="167" w:author="Sharon Nair" w:date="2025-02-27T16:03:00Z"/>
        </w:trPr>
        <w:tc>
          <w:tcPr>
            <w:tcW w:w="1985" w:type="dxa"/>
          </w:tcPr>
          <w:p w14:paraId="33F1146D" w14:textId="731D0D0D" w:rsidR="00B40749" w:rsidRPr="00B60B40" w:rsidRDefault="00B40749" w:rsidP="008F15BB">
            <w:pPr>
              <w:pStyle w:val="tabletext"/>
              <w:spacing w:before="40" w:after="40"/>
              <w:ind w:left="113"/>
              <w:rPr>
                <w:ins w:id="168" w:author="Sharon Nair" w:date="2025-02-27T16:03:00Z" w16du:dateUtc="2025-02-27T14:03:00Z"/>
                <w:sz w:val="18"/>
                <w:szCs w:val="18"/>
              </w:rPr>
            </w:pPr>
            <w:ins w:id="169" w:author="Sharon Nair" w:date="2025-02-27T16:03:00Z" w16du:dateUtc="2025-02-27T14:03:00Z">
              <w:r w:rsidRPr="00B60B40">
                <w:rPr>
                  <w:b/>
                  <w:sz w:val="18"/>
                  <w:szCs w:val="18"/>
                </w:rPr>
                <w:t>D + 0</w:t>
              </w:r>
              <w:r w:rsidRPr="00B60B40">
                <w:rPr>
                  <w:sz w:val="18"/>
                  <w:szCs w:val="18"/>
                </w:rPr>
                <w:br/>
                <w:t>Record date</w:t>
              </w:r>
            </w:ins>
          </w:p>
        </w:tc>
        <w:tc>
          <w:tcPr>
            <w:tcW w:w="5954" w:type="dxa"/>
          </w:tcPr>
          <w:p w14:paraId="42A9637A" w14:textId="77777777" w:rsidR="00B40749" w:rsidRPr="00B60B40" w:rsidRDefault="00B40749" w:rsidP="00350B8E">
            <w:pPr>
              <w:pStyle w:val="tabletext"/>
              <w:spacing w:before="40" w:after="40"/>
              <w:ind w:left="113" w:right="113"/>
              <w:jc w:val="both"/>
              <w:rPr>
                <w:ins w:id="170" w:author="Sharon Nair" w:date="2025-02-27T16:03:00Z" w16du:dateUtc="2025-02-27T14:03:00Z"/>
                <w:sz w:val="18"/>
                <w:szCs w:val="18"/>
              </w:rPr>
            </w:pPr>
            <w:ins w:id="171" w:author="Sharon Nair" w:date="2025-02-27T16:03:00Z" w16du:dateUtc="2025-02-27T14:03:00Z">
              <w:r w:rsidRPr="00B60B40">
                <w:rPr>
                  <w:sz w:val="18"/>
                  <w:szCs w:val="18"/>
                </w:rPr>
                <w:t>Record date to determine who receives the payment</w:t>
              </w:r>
            </w:ins>
          </w:p>
          <w:p w14:paraId="775A1CE7" w14:textId="77777777" w:rsidR="00B40749" w:rsidRPr="00B60B40" w:rsidRDefault="00B40749" w:rsidP="00350B8E">
            <w:pPr>
              <w:pStyle w:val="tabletext"/>
              <w:spacing w:before="40" w:after="40"/>
              <w:ind w:left="113" w:right="113"/>
              <w:jc w:val="both"/>
              <w:rPr>
                <w:ins w:id="172" w:author="Sharon Nair" w:date="2025-02-27T16:03:00Z" w16du:dateUtc="2025-02-27T14:03:00Z"/>
                <w:sz w:val="18"/>
                <w:szCs w:val="18"/>
              </w:rPr>
            </w:pPr>
          </w:p>
        </w:tc>
      </w:tr>
      <w:tr w:rsidR="00B40749" w:rsidRPr="00B60B40" w14:paraId="2E0C689F" w14:textId="77777777" w:rsidTr="008F15BB">
        <w:trPr>
          <w:jc w:val="center"/>
          <w:ins w:id="173" w:author="Sharon Nair" w:date="2025-02-27T16:03:00Z"/>
        </w:trPr>
        <w:tc>
          <w:tcPr>
            <w:tcW w:w="1985" w:type="dxa"/>
          </w:tcPr>
          <w:p w14:paraId="2C7D419A" w14:textId="77777777" w:rsidR="00B40749" w:rsidRPr="00B60B40" w:rsidRDefault="00B40749" w:rsidP="008F15BB">
            <w:pPr>
              <w:pStyle w:val="tabletext"/>
              <w:spacing w:before="40" w:after="40"/>
              <w:ind w:left="113" w:right="113"/>
              <w:rPr>
                <w:ins w:id="174" w:author="Sharon Nair" w:date="2025-02-27T16:03:00Z" w16du:dateUtc="2025-02-27T14:03:00Z"/>
                <w:sz w:val="18"/>
                <w:szCs w:val="18"/>
              </w:rPr>
            </w:pPr>
            <w:ins w:id="175" w:author="Sharon Nair" w:date="2025-02-27T16:03:00Z" w16du:dateUtc="2025-02-27T14:03:00Z">
              <w:r w:rsidRPr="00B60B40">
                <w:rPr>
                  <w:b/>
                  <w:sz w:val="18"/>
                  <w:szCs w:val="18"/>
                </w:rPr>
                <w:t>D + 1</w:t>
              </w:r>
              <w:r w:rsidRPr="00B60B40">
                <w:rPr>
                  <w:sz w:val="18"/>
                  <w:szCs w:val="18"/>
                </w:rPr>
                <w:br/>
                <w:t>Pay/Issue date</w:t>
              </w:r>
            </w:ins>
          </w:p>
        </w:tc>
        <w:tc>
          <w:tcPr>
            <w:tcW w:w="5954" w:type="dxa"/>
          </w:tcPr>
          <w:p w14:paraId="5C4A6B8A" w14:textId="77777777" w:rsidR="00B40749" w:rsidRPr="00B60B40" w:rsidRDefault="00B40749" w:rsidP="00350B8E">
            <w:pPr>
              <w:pStyle w:val="tabletext"/>
              <w:spacing w:before="40" w:after="40"/>
              <w:ind w:left="113" w:right="113"/>
              <w:jc w:val="both"/>
              <w:rPr>
                <w:ins w:id="176" w:author="Sharon Nair" w:date="2025-02-27T16:03:00Z" w16du:dateUtc="2025-02-27T14:03:00Z"/>
                <w:sz w:val="18"/>
                <w:szCs w:val="18"/>
              </w:rPr>
            </w:pPr>
            <w:ins w:id="177" w:author="Sharon Nair" w:date="2025-02-27T16:03:00Z" w16du:dateUtc="2025-02-27T14:03:00Z">
              <w:r w:rsidRPr="00B60B40">
                <w:rPr>
                  <w:sz w:val="18"/>
                  <w:szCs w:val="18"/>
                </w:rPr>
                <w:t>Electronic transfer of funds or intermediaries credited</w:t>
              </w:r>
            </w:ins>
          </w:p>
        </w:tc>
      </w:tr>
      <w:tr w:rsidR="00B40749" w:rsidRPr="00B60B40" w14:paraId="7B551119" w14:textId="77777777" w:rsidTr="008F15BB">
        <w:trPr>
          <w:jc w:val="center"/>
          <w:ins w:id="178" w:author="Sharon Nair" w:date="2025-02-27T16:03:00Z"/>
        </w:trPr>
        <w:tc>
          <w:tcPr>
            <w:tcW w:w="1985" w:type="dxa"/>
          </w:tcPr>
          <w:p w14:paraId="2D166D49" w14:textId="77777777" w:rsidR="00B40749" w:rsidRPr="00B60B40" w:rsidRDefault="00B40749" w:rsidP="008F15BB">
            <w:pPr>
              <w:pStyle w:val="tabletext"/>
              <w:spacing w:before="40" w:after="40"/>
              <w:ind w:left="113" w:right="113"/>
              <w:rPr>
                <w:ins w:id="179" w:author="Sharon Nair" w:date="2025-02-27T16:03:00Z" w16du:dateUtc="2025-02-27T14:03:00Z"/>
                <w:b/>
                <w:sz w:val="18"/>
                <w:szCs w:val="18"/>
              </w:rPr>
            </w:pPr>
            <w:ins w:id="180" w:author="Sharon Nair" w:date="2025-02-27T16:03:00Z" w16du:dateUtc="2025-02-27T14:03:00Z">
              <w:r w:rsidRPr="00B60B40">
                <w:rPr>
                  <w:b/>
                  <w:sz w:val="18"/>
                  <w:szCs w:val="18"/>
                </w:rPr>
                <w:t>D + 2</w:t>
              </w:r>
            </w:ins>
          </w:p>
          <w:p w14:paraId="506B54F9" w14:textId="77777777" w:rsidR="00B40749" w:rsidRPr="00B60B40" w:rsidRDefault="00B40749" w:rsidP="008F15BB">
            <w:pPr>
              <w:pStyle w:val="tabletext"/>
              <w:spacing w:before="40" w:after="40"/>
              <w:ind w:left="113" w:right="113"/>
              <w:rPr>
                <w:ins w:id="181" w:author="Sharon Nair" w:date="2025-02-27T16:03:00Z" w16du:dateUtc="2025-02-27T14:03:00Z"/>
                <w:b/>
                <w:sz w:val="18"/>
                <w:szCs w:val="18"/>
              </w:rPr>
            </w:pPr>
            <w:ins w:id="182" w:author="Sharon Nair" w:date="2025-02-27T16:03:00Z" w16du:dateUtc="2025-02-27T14:03:00Z">
              <w:r w:rsidRPr="00B60B40">
                <w:rPr>
                  <w:b/>
                  <w:sz w:val="18"/>
                  <w:szCs w:val="18"/>
                </w:rPr>
                <w:t xml:space="preserve">Termination </w:t>
              </w:r>
            </w:ins>
          </w:p>
        </w:tc>
        <w:tc>
          <w:tcPr>
            <w:tcW w:w="5954" w:type="dxa"/>
          </w:tcPr>
          <w:p w14:paraId="40A7AAED" w14:textId="6A8E6973" w:rsidR="00B40749" w:rsidRPr="00B60B40" w:rsidRDefault="00B40749" w:rsidP="00350B8E">
            <w:pPr>
              <w:pStyle w:val="tabletext"/>
              <w:spacing w:before="40" w:after="40"/>
              <w:ind w:left="113" w:right="113"/>
              <w:jc w:val="both"/>
              <w:rPr>
                <w:ins w:id="183" w:author="Sharon Nair" w:date="2025-02-27T16:03:00Z" w16du:dateUtc="2025-02-27T14:03:00Z"/>
                <w:sz w:val="18"/>
                <w:szCs w:val="18"/>
              </w:rPr>
            </w:pPr>
            <w:ins w:id="184" w:author="Sharon Nair" w:date="2025-02-27T16:03:00Z" w16du:dateUtc="2025-02-27T14:03:00Z">
              <w:r w:rsidRPr="00B60B40">
                <w:rPr>
                  <w:sz w:val="18"/>
                  <w:szCs w:val="18"/>
                </w:rPr>
                <w:t xml:space="preserve">Termination of </w:t>
              </w:r>
            </w:ins>
            <w:ins w:id="185" w:author="Alwyn Fouchee" w:date="2025-04-24T10:12:00Z" w16du:dateUtc="2025-04-24T08:12:00Z">
              <w:r w:rsidR="00D062DA" w:rsidRPr="00B60B40">
                <w:rPr>
                  <w:sz w:val="18"/>
                  <w:szCs w:val="18"/>
                </w:rPr>
                <w:t>s</w:t>
              </w:r>
              <w:r w:rsidR="00D062DA">
                <w:rPr>
                  <w:sz w:val="18"/>
                  <w:szCs w:val="18"/>
                </w:rPr>
                <w:t>ecurities</w:t>
              </w:r>
            </w:ins>
            <w:ins w:id="186" w:author="Sharon Nair" w:date="2025-02-27T16:03:00Z" w16du:dateUtc="2025-02-27T14:03:00Z">
              <w:r w:rsidRPr="00B60B40">
                <w:rPr>
                  <w:sz w:val="18"/>
                  <w:szCs w:val="18"/>
                </w:rPr>
                <w:t xml:space="preserve"> on JSE trading system at the commencement of business (where applicable)</w:t>
              </w:r>
            </w:ins>
          </w:p>
        </w:tc>
      </w:tr>
    </w:tbl>
    <w:p w14:paraId="097DE578" w14:textId="77777777" w:rsidR="00B40749" w:rsidRDefault="00B40749" w:rsidP="003373BE">
      <w:pPr>
        <w:pStyle w:val="a-000"/>
        <w:rPr>
          <w:szCs w:val="18"/>
        </w:rPr>
      </w:pPr>
    </w:p>
    <w:tbl>
      <w:tblPr>
        <w:tblStyle w:val="TableGrid"/>
        <w:tblW w:w="0" w:type="auto"/>
        <w:tblInd w:w="846" w:type="dxa"/>
        <w:tblLook w:val="04A0" w:firstRow="1" w:lastRow="0" w:firstColumn="1" w:lastColumn="0" w:noHBand="0" w:noVBand="1"/>
      </w:tblPr>
      <w:tblGrid>
        <w:gridCol w:w="8783"/>
      </w:tblGrid>
      <w:tr w:rsidR="00153968" w14:paraId="28522472" w14:textId="77777777" w:rsidTr="0054575A">
        <w:tc>
          <w:tcPr>
            <w:tcW w:w="8783" w:type="dxa"/>
            <w:shd w:val="clear" w:color="auto" w:fill="92D050"/>
          </w:tcPr>
          <w:p w14:paraId="63E32AE4" w14:textId="77777777" w:rsidR="00EE7434" w:rsidRDefault="00153968" w:rsidP="00153968">
            <w:pPr>
              <w:rPr>
                <w:rFonts w:cstheme="minorHAnsi"/>
                <w:color w:val="FF0000"/>
                <w:szCs w:val="20"/>
              </w:rPr>
            </w:pPr>
            <w:r w:rsidRPr="009F536D">
              <w:rPr>
                <w:rFonts w:cstheme="minorHAnsi"/>
                <w:b/>
                <w:bCs/>
                <w:color w:val="FF0000"/>
                <w:szCs w:val="20"/>
              </w:rPr>
              <w:t>Note</w:t>
            </w:r>
            <w:r w:rsidRPr="009F536D">
              <w:rPr>
                <w:rFonts w:cstheme="minorHAnsi"/>
                <w:color w:val="FF0000"/>
                <w:szCs w:val="20"/>
              </w:rPr>
              <w:t xml:space="preserve">: </w:t>
            </w:r>
          </w:p>
          <w:p w14:paraId="41ECD27D" w14:textId="1F3EC67E" w:rsidR="00153968" w:rsidRDefault="00153968" w:rsidP="00EE7434">
            <w:pPr>
              <w:pStyle w:val="ListParagraph"/>
              <w:numPr>
                <w:ilvl w:val="0"/>
                <w:numId w:val="29"/>
              </w:numPr>
              <w:rPr>
                <w:color w:val="FF0000"/>
                <w:szCs w:val="20"/>
              </w:rPr>
            </w:pPr>
            <w:r w:rsidRPr="00EE7434">
              <w:rPr>
                <w:rFonts w:cstheme="minorHAnsi"/>
                <w:color w:val="FF0000"/>
                <w:szCs w:val="20"/>
              </w:rPr>
              <w:t>New timetable added to deal with</w:t>
            </w:r>
            <w:r w:rsidRPr="00EE7434">
              <w:rPr>
                <w:color w:val="FF0000"/>
                <w:szCs w:val="20"/>
              </w:rPr>
              <w:t xml:space="preserve"> Investment Product</w:t>
            </w:r>
            <w:r w:rsidR="00EE7434" w:rsidRPr="00EE7434">
              <w:rPr>
                <w:color w:val="FF0000"/>
                <w:szCs w:val="20"/>
              </w:rPr>
              <w:t>s</w:t>
            </w:r>
            <w:r w:rsidRPr="00EE7434">
              <w:rPr>
                <w:color w:val="FF0000"/>
                <w:szCs w:val="20"/>
              </w:rPr>
              <w:t xml:space="preserve"> Distributions</w:t>
            </w:r>
            <w:r w:rsidR="00E448E3">
              <w:rPr>
                <w:color w:val="FF0000"/>
                <w:szCs w:val="20"/>
              </w:rPr>
              <w:t>.</w:t>
            </w:r>
            <w:r w:rsidRPr="00EE7434">
              <w:rPr>
                <w:color w:val="FF0000"/>
                <w:szCs w:val="20"/>
              </w:rPr>
              <w:t xml:space="preserve"> </w:t>
            </w:r>
          </w:p>
          <w:p w14:paraId="58D87D92" w14:textId="72075B19" w:rsidR="00EE7434" w:rsidRPr="00EE7434" w:rsidRDefault="00E448E3" w:rsidP="00EE7434">
            <w:pPr>
              <w:pStyle w:val="ListParagraph"/>
              <w:numPr>
                <w:ilvl w:val="0"/>
                <w:numId w:val="29"/>
              </w:numPr>
              <w:rPr>
                <w:color w:val="FF0000"/>
                <w:szCs w:val="20"/>
              </w:rPr>
            </w:pPr>
            <w:r>
              <w:rPr>
                <w:color w:val="FF0000"/>
                <w:szCs w:val="20"/>
              </w:rPr>
              <w:t>Timetable alphabetical sequencing amended accordingly.</w:t>
            </w:r>
          </w:p>
          <w:p w14:paraId="773ADD8B" w14:textId="57F85ABC" w:rsidR="00EE7434" w:rsidRPr="00153968" w:rsidRDefault="00EE7434" w:rsidP="00153968">
            <w:pPr>
              <w:rPr>
                <w:rFonts w:cstheme="minorHAnsi"/>
                <w:color w:val="FF0000"/>
                <w:szCs w:val="20"/>
              </w:rPr>
            </w:pPr>
          </w:p>
        </w:tc>
      </w:tr>
    </w:tbl>
    <w:p w14:paraId="7E5E34D7" w14:textId="77777777" w:rsidR="00153968" w:rsidRPr="00B60B40" w:rsidRDefault="00153968" w:rsidP="003373BE">
      <w:pPr>
        <w:pStyle w:val="a-000"/>
        <w:rPr>
          <w:ins w:id="187" w:author="Sharon Nair" w:date="2025-02-27T16:03:00Z" w16du:dateUtc="2025-02-27T14:03:00Z"/>
          <w:szCs w:val="18"/>
        </w:rPr>
      </w:pPr>
    </w:p>
    <w:p w14:paraId="3DD8E9F6" w14:textId="77777777" w:rsidR="00B40749" w:rsidRPr="00B60B40" w:rsidRDefault="00B40749" w:rsidP="003373BE">
      <w:pPr>
        <w:pStyle w:val="a-000"/>
        <w:rPr>
          <w:szCs w:val="18"/>
        </w:rPr>
      </w:pPr>
      <w:ins w:id="188" w:author="Sharon Nair" w:date="2024-08-21T13:38:00Z" w16du:dateUtc="2024-08-21T11:38:00Z">
        <w:r w:rsidRPr="00B60B40">
          <w:rPr>
            <w:szCs w:val="18"/>
          </w:rPr>
          <w:tab/>
        </w:r>
      </w:ins>
      <w:r w:rsidRPr="00B60B40">
        <w:rPr>
          <w:szCs w:val="18"/>
        </w:rPr>
        <w:t xml:space="preserve"> (</w:t>
      </w:r>
      <w:del w:id="189" w:author="Sharon Nair" w:date="2025-03-13T15:53:00Z" w16du:dateUtc="2025-03-13T13:53:00Z">
        <w:r w:rsidRPr="00B60B40" w:rsidDel="00997BEC">
          <w:rPr>
            <w:szCs w:val="18"/>
          </w:rPr>
          <w:delText>g</w:delText>
        </w:r>
      </w:del>
      <w:ins w:id="190" w:author="Sharon Nair" w:date="2025-03-13T15:53:00Z" w16du:dateUtc="2025-03-13T13:53:00Z">
        <w:r w:rsidRPr="00B60B40">
          <w:rPr>
            <w:szCs w:val="18"/>
          </w:rPr>
          <w:t>h</w:t>
        </w:r>
      </w:ins>
      <w:r w:rsidRPr="00B60B40">
        <w:rPr>
          <w:szCs w:val="18"/>
        </w:rPr>
        <w:t>)</w:t>
      </w:r>
      <w:r w:rsidRPr="00B60B40">
        <w:rPr>
          <w:szCs w:val="18"/>
        </w:rPr>
        <w:tab/>
      </w:r>
      <w:r w:rsidRPr="00B60B40">
        <w:rPr>
          <w:b/>
          <w:szCs w:val="18"/>
        </w:rPr>
        <w:t>Consolidation</w:t>
      </w:r>
      <w:r w:rsidRPr="00B60B40">
        <w:rPr>
          <w:rStyle w:val="FootnoteReference"/>
          <w:rFonts w:eastAsiaTheme="majorEastAsia"/>
          <w:szCs w:val="18"/>
        </w:rPr>
        <w:footnoteReference w:customMarkFollows="1" w:id="21"/>
        <w:t> </w:t>
      </w:r>
    </w:p>
    <w:p w14:paraId="45945324" w14:textId="77777777" w:rsidR="00B40749" w:rsidRPr="00B60B40" w:rsidRDefault="00B40749" w:rsidP="003373BE">
      <w:pPr>
        <w:pStyle w:val="a-000"/>
        <w:spacing w:after="120"/>
        <w:rPr>
          <w:szCs w:val="18"/>
        </w:rPr>
      </w:pPr>
      <w:r w:rsidRPr="00B60B40">
        <w:rPr>
          <w:szCs w:val="18"/>
        </w:rPr>
        <w:tab/>
      </w:r>
      <w:r w:rsidRPr="00B60B40">
        <w:rPr>
          <w:szCs w:val="18"/>
        </w:rPr>
        <w:tab/>
      </w:r>
      <w:r w:rsidRPr="00B60B40">
        <w:rPr>
          <w:b/>
          <w:szCs w:val="18"/>
        </w:rPr>
        <w:t>Definition:</w:t>
      </w:r>
      <w:r w:rsidRPr="00B60B40">
        <w:rPr>
          <w:szCs w:val="18"/>
        </w:rPr>
        <w:t xml:space="preserve"> Consolidation results in a reduction in the number of securities issued with a corresponding increase in the par value (where applicable), such that the value of the issued capital remains the same.</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06B9881B" w14:textId="77777777" w:rsidTr="00C9458B">
        <w:trPr>
          <w:jc w:val="center"/>
        </w:trPr>
        <w:tc>
          <w:tcPr>
            <w:tcW w:w="1985" w:type="dxa"/>
          </w:tcPr>
          <w:p w14:paraId="66465E92"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4" w:type="dxa"/>
          </w:tcPr>
          <w:p w14:paraId="34A706B8"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78F546BB" w14:textId="77777777" w:rsidTr="00C9458B">
        <w:trPr>
          <w:jc w:val="center"/>
        </w:trPr>
        <w:tc>
          <w:tcPr>
            <w:tcW w:w="1985" w:type="dxa"/>
          </w:tcPr>
          <w:p w14:paraId="16A71D52" w14:textId="77777777" w:rsidR="00B40749" w:rsidRPr="00B60B40" w:rsidRDefault="00B40749" w:rsidP="00C9458B">
            <w:pPr>
              <w:pStyle w:val="tabletext"/>
              <w:spacing w:before="40" w:after="40"/>
              <w:ind w:lef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4" w:type="dxa"/>
          </w:tcPr>
          <w:p w14:paraId="241C9E65" w14:textId="77777777" w:rsidR="00B40749" w:rsidRPr="00B60B40" w:rsidRDefault="00B40749" w:rsidP="00350B8E">
            <w:pPr>
              <w:pStyle w:val="tabletext"/>
              <w:spacing w:before="40" w:after="40"/>
              <w:ind w:left="113" w:right="113"/>
              <w:jc w:val="both"/>
              <w:rPr>
                <w:sz w:val="18"/>
                <w:szCs w:val="18"/>
              </w:rPr>
            </w:pPr>
            <w:r w:rsidRPr="00B60B40">
              <w:rPr>
                <w:sz w:val="18"/>
                <w:szCs w:val="18"/>
              </w:rPr>
              <w:t>Publication of declaration data</w:t>
            </w:r>
          </w:p>
        </w:tc>
      </w:tr>
      <w:tr w:rsidR="00B40749" w:rsidRPr="00B60B40" w14:paraId="36750CFA" w14:textId="77777777" w:rsidTr="00C9458B">
        <w:trPr>
          <w:jc w:val="center"/>
        </w:trPr>
        <w:tc>
          <w:tcPr>
            <w:tcW w:w="1985" w:type="dxa"/>
          </w:tcPr>
          <w:p w14:paraId="74A75D0E" w14:textId="77777777" w:rsidR="00B40749" w:rsidRPr="00B60B40" w:rsidRDefault="00B40749" w:rsidP="00C9458B">
            <w:pPr>
              <w:pStyle w:val="tabletext"/>
              <w:spacing w:before="40" w:after="40"/>
              <w:ind w:left="113"/>
              <w:rPr>
                <w:sz w:val="18"/>
                <w:szCs w:val="18"/>
              </w:rPr>
            </w:pPr>
            <w:r w:rsidRPr="00B60B40">
              <w:rPr>
                <w:b/>
                <w:sz w:val="18"/>
                <w:szCs w:val="18"/>
              </w:rPr>
              <w:t>D – 8</w:t>
            </w:r>
            <w:r w:rsidRPr="00B60B40">
              <w:rPr>
                <w:b/>
                <w:sz w:val="18"/>
                <w:szCs w:val="18"/>
              </w:rPr>
              <w:br/>
            </w:r>
            <w:r w:rsidRPr="00B60B40">
              <w:rPr>
                <w:sz w:val="18"/>
                <w:szCs w:val="18"/>
              </w:rPr>
              <w:t>Finalisation date</w:t>
            </w:r>
          </w:p>
        </w:tc>
        <w:tc>
          <w:tcPr>
            <w:tcW w:w="5954" w:type="dxa"/>
          </w:tcPr>
          <w:p w14:paraId="53A9DC4B" w14:textId="77777777" w:rsidR="00B40749" w:rsidRPr="00B60B40" w:rsidRDefault="00B40749" w:rsidP="00350B8E">
            <w:pPr>
              <w:pStyle w:val="tabletext"/>
              <w:spacing w:before="40" w:after="40"/>
              <w:ind w:left="113" w:right="113"/>
              <w:jc w:val="both"/>
              <w:rPr>
                <w:sz w:val="18"/>
                <w:szCs w:val="18"/>
              </w:rPr>
            </w:pPr>
            <w:r w:rsidRPr="00B60B40">
              <w:rPr>
                <w:sz w:val="18"/>
                <w:szCs w:val="18"/>
              </w:rPr>
              <w:t>Publication of finalisation information</w:t>
            </w:r>
            <w:ins w:id="191" w:author="Sharon Nair" w:date="2025-03-26T17:00:00Z" w16du:dateUtc="2025-03-26T15:00:00Z">
              <w:r w:rsidRPr="00B60B40">
                <w:rPr>
                  <w:sz w:val="18"/>
                  <w:szCs w:val="18"/>
                </w:rPr>
                <w:t>, by 11h00</w:t>
              </w:r>
            </w:ins>
          </w:p>
        </w:tc>
      </w:tr>
      <w:tr w:rsidR="00B40749" w:rsidRPr="00B60B40" w14:paraId="175AD5CC" w14:textId="77777777" w:rsidTr="00C9458B">
        <w:trPr>
          <w:jc w:val="center"/>
        </w:trPr>
        <w:tc>
          <w:tcPr>
            <w:tcW w:w="1985" w:type="dxa"/>
          </w:tcPr>
          <w:p w14:paraId="437FA398" w14:textId="77777777" w:rsidR="00B40749" w:rsidRPr="00B60B40" w:rsidRDefault="00B40749" w:rsidP="00C9458B">
            <w:pPr>
              <w:pStyle w:val="tabletext"/>
              <w:spacing w:before="40" w:after="40"/>
              <w:ind w:lef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4" w:type="dxa"/>
          </w:tcPr>
          <w:p w14:paraId="12B3D0B8" w14:textId="77777777" w:rsidR="00B40749" w:rsidRPr="00B60B40" w:rsidRDefault="00B40749" w:rsidP="00350B8E">
            <w:pPr>
              <w:pStyle w:val="tabletext"/>
              <w:spacing w:before="40" w:after="40"/>
              <w:ind w:left="113" w:right="113"/>
              <w:jc w:val="both"/>
              <w:rPr>
                <w:sz w:val="18"/>
                <w:szCs w:val="18"/>
              </w:rPr>
            </w:pPr>
            <w:r w:rsidRPr="00B60B40">
              <w:rPr>
                <w:sz w:val="18"/>
                <w:szCs w:val="18"/>
              </w:rPr>
              <w:t>Last day to trade</w:t>
            </w:r>
          </w:p>
        </w:tc>
      </w:tr>
      <w:tr w:rsidR="00B40749" w:rsidRPr="00B60B40" w14:paraId="28E349C9" w14:textId="77777777" w:rsidTr="00C9458B">
        <w:trPr>
          <w:jc w:val="center"/>
        </w:trPr>
        <w:tc>
          <w:tcPr>
            <w:tcW w:w="1985" w:type="dxa"/>
          </w:tcPr>
          <w:p w14:paraId="12C8BA5F" w14:textId="436DF5D7" w:rsidR="00B40749" w:rsidRPr="00B60B40" w:rsidRDefault="00B40749" w:rsidP="00C9458B">
            <w:pPr>
              <w:pStyle w:val="tabletext"/>
              <w:spacing w:before="40" w:after="40"/>
              <w:ind w:left="113"/>
              <w:rPr>
                <w:sz w:val="18"/>
                <w:szCs w:val="18"/>
              </w:rPr>
            </w:pPr>
            <w:r w:rsidRPr="00B60B40">
              <w:rPr>
                <w:b/>
                <w:sz w:val="18"/>
                <w:szCs w:val="18"/>
              </w:rPr>
              <w:t>D – 2</w:t>
            </w:r>
            <w:r w:rsidRPr="00B60B40">
              <w:rPr>
                <w:b/>
                <w:sz w:val="18"/>
                <w:szCs w:val="18"/>
              </w:rPr>
              <w:br/>
            </w:r>
            <w:del w:id="192" w:author="Alwyn Fouchee" w:date="2025-04-24T11:04:00Z" w16du:dateUtc="2025-04-24T09:04:00Z">
              <w:r w:rsidRPr="00B60B40" w:rsidDel="00452B28">
                <w:rPr>
                  <w:sz w:val="18"/>
                  <w:szCs w:val="18"/>
                </w:rPr>
                <w:delText>List</w:delText>
              </w:r>
            </w:del>
            <w:ins w:id="193" w:author="Sharon Nair" w:date="2025-02-18T09:54:00Z" w16du:dateUtc="2025-02-18T07:54:00Z">
              <w:r w:rsidRPr="00B60B40">
                <w:rPr>
                  <w:sz w:val="18"/>
                  <w:szCs w:val="18"/>
                </w:rPr>
                <w:t>Ex-</w:t>
              </w:r>
            </w:ins>
            <w:r w:rsidRPr="00B60B40">
              <w:rPr>
                <w:sz w:val="18"/>
                <w:szCs w:val="18"/>
              </w:rPr>
              <w:t>date</w:t>
            </w:r>
          </w:p>
        </w:tc>
        <w:tc>
          <w:tcPr>
            <w:tcW w:w="5954" w:type="dxa"/>
          </w:tcPr>
          <w:p w14:paraId="39A27806" w14:textId="77777777" w:rsidR="00B40749" w:rsidRPr="00B60B40" w:rsidRDefault="00B40749" w:rsidP="00350B8E">
            <w:pPr>
              <w:pStyle w:val="tabletext"/>
              <w:spacing w:before="40" w:after="40"/>
              <w:ind w:left="113" w:right="113"/>
              <w:jc w:val="both"/>
              <w:rPr>
                <w:sz w:val="18"/>
                <w:szCs w:val="18"/>
              </w:rPr>
            </w:pPr>
            <w:r w:rsidRPr="00B60B40">
              <w:rPr>
                <w:sz w:val="18"/>
                <w:szCs w:val="18"/>
              </w:rPr>
              <w:t xml:space="preserve">New capital structure listed. Entitled to trade new securities and state new ISIN (old capital structure removed) </w:t>
            </w:r>
          </w:p>
        </w:tc>
      </w:tr>
      <w:tr w:rsidR="00B40749" w:rsidRPr="00B60B40" w14:paraId="14DD552D" w14:textId="77777777" w:rsidTr="00C9458B">
        <w:trPr>
          <w:jc w:val="center"/>
          <w:ins w:id="194" w:author="Sharon Nair" w:date="2025-01-28T16:47:00Z"/>
        </w:trPr>
        <w:tc>
          <w:tcPr>
            <w:tcW w:w="1985" w:type="dxa"/>
          </w:tcPr>
          <w:p w14:paraId="32926210" w14:textId="77777777" w:rsidR="00B40749" w:rsidRPr="00B60B40" w:rsidRDefault="00B40749" w:rsidP="00C9458B">
            <w:pPr>
              <w:pStyle w:val="tabletext"/>
              <w:spacing w:before="40" w:after="40"/>
              <w:ind w:left="113"/>
              <w:rPr>
                <w:ins w:id="195" w:author="Sharon Nair" w:date="2025-01-28T16:47:00Z" w16du:dateUtc="2025-01-28T14:47:00Z"/>
                <w:b/>
                <w:sz w:val="18"/>
                <w:szCs w:val="18"/>
              </w:rPr>
            </w:pPr>
            <w:ins w:id="196" w:author="Sharon Nair" w:date="2025-01-28T16:47:00Z" w16du:dateUtc="2025-01-28T14:47:00Z">
              <w:r w:rsidRPr="00B60B40">
                <w:rPr>
                  <w:b/>
                  <w:sz w:val="18"/>
                  <w:szCs w:val="18"/>
                </w:rPr>
                <w:t>D - 1</w:t>
              </w:r>
            </w:ins>
          </w:p>
        </w:tc>
        <w:tc>
          <w:tcPr>
            <w:tcW w:w="5954" w:type="dxa"/>
          </w:tcPr>
          <w:p w14:paraId="34C8C293" w14:textId="77777777" w:rsidR="00B40749" w:rsidRPr="00B60B40" w:rsidRDefault="00B40749" w:rsidP="00350B8E">
            <w:pPr>
              <w:pStyle w:val="tabletext"/>
              <w:spacing w:before="40" w:after="40"/>
              <w:ind w:left="113" w:right="113"/>
              <w:jc w:val="both"/>
              <w:rPr>
                <w:ins w:id="197" w:author="Sharon Nair" w:date="2025-01-28T16:47:00Z" w16du:dateUtc="2025-01-28T14:47:00Z"/>
                <w:sz w:val="18"/>
                <w:szCs w:val="18"/>
              </w:rPr>
            </w:pPr>
            <w:ins w:id="198" w:author="Sharon Nair" w:date="2025-02-18T08:07:00Z" w16du:dateUtc="2025-02-18T06:07:00Z">
              <w:r w:rsidRPr="00B60B40">
                <w:rPr>
                  <w:sz w:val="18"/>
                  <w:szCs w:val="18"/>
                </w:rPr>
                <w:t>Cash payment in respect of fractions announced on SENS by 11h00</w:t>
              </w:r>
            </w:ins>
          </w:p>
        </w:tc>
      </w:tr>
      <w:tr w:rsidR="00B40749" w:rsidRPr="00B60B40" w14:paraId="3EBD1363" w14:textId="77777777" w:rsidTr="00C9458B">
        <w:trPr>
          <w:jc w:val="center"/>
        </w:trPr>
        <w:tc>
          <w:tcPr>
            <w:tcW w:w="1985" w:type="dxa"/>
          </w:tcPr>
          <w:p w14:paraId="0A1955AD" w14:textId="77777777" w:rsidR="00B40749" w:rsidRPr="00B60B40" w:rsidRDefault="00B40749" w:rsidP="00C9458B">
            <w:pPr>
              <w:pStyle w:val="tabletext"/>
              <w:spacing w:before="40" w:after="40"/>
              <w:ind w:lef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4" w:type="dxa"/>
          </w:tcPr>
          <w:p w14:paraId="08F8756A" w14:textId="77777777" w:rsidR="00B40749" w:rsidRPr="00B60B40" w:rsidRDefault="00B40749" w:rsidP="00350B8E">
            <w:pPr>
              <w:pStyle w:val="tabletext"/>
              <w:spacing w:before="40" w:after="40"/>
              <w:ind w:left="113" w:right="113"/>
              <w:jc w:val="both"/>
              <w:rPr>
                <w:sz w:val="18"/>
                <w:szCs w:val="18"/>
              </w:rPr>
            </w:pPr>
            <w:r w:rsidRPr="00B60B40">
              <w:rPr>
                <w:sz w:val="18"/>
                <w:szCs w:val="18"/>
              </w:rPr>
              <w:t>Record date</w:t>
            </w:r>
          </w:p>
        </w:tc>
      </w:tr>
      <w:tr w:rsidR="00B40749" w:rsidRPr="00B60B40" w14:paraId="6D3884DD" w14:textId="77777777" w:rsidTr="00C9458B">
        <w:trPr>
          <w:jc w:val="center"/>
        </w:trPr>
        <w:tc>
          <w:tcPr>
            <w:tcW w:w="1985" w:type="dxa"/>
          </w:tcPr>
          <w:p w14:paraId="769D996C" w14:textId="77777777" w:rsidR="00B40749" w:rsidRPr="00B60B40" w:rsidRDefault="00B40749" w:rsidP="00C9458B">
            <w:pPr>
              <w:pStyle w:val="tabletext"/>
              <w:spacing w:before="40" w:after="40"/>
              <w:ind w:left="113"/>
              <w:rPr>
                <w:sz w:val="18"/>
                <w:szCs w:val="18"/>
              </w:rPr>
            </w:pPr>
            <w:r w:rsidRPr="00B60B40">
              <w:rPr>
                <w:b/>
                <w:sz w:val="18"/>
                <w:szCs w:val="18"/>
              </w:rPr>
              <w:t>D + 1</w:t>
            </w:r>
            <w:r w:rsidRPr="00B60B40">
              <w:rPr>
                <w:b/>
                <w:sz w:val="18"/>
                <w:szCs w:val="18"/>
              </w:rPr>
              <w:br/>
            </w:r>
            <w:del w:id="199" w:author="Sharon Nair" w:date="2025-02-28T11:16:00Z" w16du:dateUtc="2025-02-28T09:16:00Z">
              <w:r w:rsidRPr="00B60B40" w:rsidDel="00154F23">
                <w:rPr>
                  <w:sz w:val="18"/>
                  <w:szCs w:val="18"/>
                </w:rPr>
                <w:lastRenderedPageBreak/>
                <w:delText xml:space="preserve">Pay </w:delText>
              </w:r>
            </w:del>
            <w:ins w:id="200" w:author="Sharon Nair" w:date="2025-02-28T11:16:00Z" w16du:dateUtc="2025-02-28T09:16:00Z">
              <w:r w:rsidRPr="00B60B40">
                <w:rPr>
                  <w:sz w:val="18"/>
                  <w:szCs w:val="18"/>
                </w:rPr>
                <w:t xml:space="preserve">Issue </w:t>
              </w:r>
            </w:ins>
            <w:r w:rsidRPr="00B60B40">
              <w:rPr>
                <w:sz w:val="18"/>
                <w:szCs w:val="18"/>
              </w:rPr>
              <w:t>date</w:t>
            </w:r>
          </w:p>
        </w:tc>
        <w:tc>
          <w:tcPr>
            <w:tcW w:w="5954" w:type="dxa"/>
          </w:tcPr>
          <w:p w14:paraId="1713C9FC" w14:textId="3BEE51F5" w:rsidR="00B40749" w:rsidRPr="00B60B40" w:rsidRDefault="00B40749" w:rsidP="00350B8E">
            <w:pPr>
              <w:pStyle w:val="tabletext"/>
              <w:spacing w:before="40" w:after="40"/>
              <w:ind w:left="113" w:right="113"/>
              <w:jc w:val="both"/>
              <w:rPr>
                <w:sz w:val="18"/>
                <w:szCs w:val="18"/>
              </w:rPr>
            </w:pPr>
            <w:del w:id="201" w:author="Sharon Nair" w:date="2025-01-14T14:04:00Z" w16du:dateUtc="2025-01-14T12:04:00Z">
              <w:r w:rsidRPr="00B60B40" w:rsidDel="00476580">
                <w:rPr>
                  <w:sz w:val="18"/>
                  <w:szCs w:val="18"/>
                </w:rPr>
                <w:lastRenderedPageBreak/>
                <w:delText xml:space="preserve">New securities issued </w:delText>
              </w:r>
            </w:del>
            <w:ins w:id="202" w:author="Sharon Nair" w:date="2025-02-13T13:47:00Z" w16du:dateUtc="2025-02-13T11:47:00Z">
              <w:r w:rsidRPr="00B60B40">
                <w:rPr>
                  <w:sz w:val="18"/>
                  <w:szCs w:val="18"/>
                </w:rPr>
                <w:t>In</w:t>
              </w:r>
            </w:ins>
            <w:ins w:id="203" w:author="Sharon Nair" w:date="2025-02-13T13:48:00Z" w16du:dateUtc="2025-02-13T11:48:00Z">
              <w:r w:rsidRPr="00B60B40">
                <w:rPr>
                  <w:sz w:val="18"/>
                  <w:szCs w:val="18"/>
                </w:rPr>
                <w:t>termediaries</w:t>
              </w:r>
            </w:ins>
            <w:ins w:id="204" w:author="Sharon Nair" w:date="2025-01-14T14:04:00Z" w16du:dateUtc="2025-01-14T12:04:00Z">
              <w:r w:rsidRPr="00B60B40">
                <w:rPr>
                  <w:sz w:val="18"/>
                  <w:szCs w:val="18"/>
                </w:rPr>
                <w:t xml:space="preserve"> accounts credited with </w:t>
              </w:r>
              <w:r w:rsidRPr="00B60B40">
                <w:rPr>
                  <w:sz w:val="18"/>
                  <w:szCs w:val="18"/>
                </w:rPr>
                <w:lastRenderedPageBreak/>
                <w:t xml:space="preserve">new </w:t>
              </w:r>
            </w:ins>
            <w:ins w:id="205" w:author="Alwyn Fouchee" w:date="2025-04-24T10:20:00Z" w16du:dateUtc="2025-04-24T08:20:00Z">
              <w:r w:rsidR="005321E6">
                <w:rPr>
                  <w:sz w:val="18"/>
                  <w:szCs w:val="18"/>
                </w:rPr>
                <w:t>securities</w:t>
              </w:r>
            </w:ins>
            <w:ins w:id="206" w:author="Sharon Nair" w:date="2025-01-14T14:04:00Z" w16du:dateUtc="2025-01-14T12:04:00Z">
              <w:del w:id="207" w:author="Alwyn Fouchee" w:date="2025-04-24T10:19:00Z" w16du:dateUtc="2025-04-24T08:19:00Z">
                <w:r w:rsidRPr="00B60B40" w:rsidDel="005321E6">
                  <w:rPr>
                    <w:sz w:val="18"/>
                    <w:szCs w:val="18"/>
                  </w:rPr>
                  <w:delText xml:space="preserve"> </w:delText>
                </w:r>
              </w:del>
            </w:ins>
          </w:p>
        </w:tc>
      </w:tr>
    </w:tbl>
    <w:p w14:paraId="2C4DF498" w14:textId="1D9D92CA" w:rsidR="00B40749" w:rsidRPr="00B60B40" w:rsidRDefault="00B40749" w:rsidP="003373BE">
      <w:pPr>
        <w:pStyle w:val="a-000"/>
        <w:rPr>
          <w:szCs w:val="18"/>
        </w:rPr>
      </w:pPr>
      <w:r w:rsidRPr="00B60B40">
        <w:rPr>
          <w:szCs w:val="18"/>
        </w:rPr>
        <w:lastRenderedPageBreak/>
        <w:t xml:space="preserve">         </w:t>
      </w:r>
      <w:r w:rsidR="00BC3112">
        <w:rPr>
          <w:szCs w:val="18"/>
        </w:rPr>
        <w:tab/>
      </w:r>
      <w:r w:rsidRPr="00B60B40">
        <w:rPr>
          <w:szCs w:val="18"/>
        </w:rPr>
        <w:t>(</w:t>
      </w:r>
      <w:del w:id="208" w:author="Sharon Nair" w:date="2025-03-13T15:53:00Z" w16du:dateUtc="2025-03-13T13:53:00Z">
        <w:r w:rsidRPr="00B60B40" w:rsidDel="00997BEC">
          <w:rPr>
            <w:szCs w:val="18"/>
          </w:rPr>
          <w:delText>h</w:delText>
        </w:r>
      </w:del>
      <w:ins w:id="209" w:author="Sharon Nair" w:date="2025-03-13T15:53:00Z" w16du:dateUtc="2025-03-13T13:53:00Z">
        <w:r w:rsidRPr="00B60B40">
          <w:rPr>
            <w:szCs w:val="18"/>
          </w:rPr>
          <w:t>i</w:t>
        </w:r>
      </w:ins>
      <w:r w:rsidRPr="00B60B40">
        <w:rPr>
          <w:szCs w:val="18"/>
        </w:rPr>
        <w:t>)</w:t>
      </w:r>
      <w:r w:rsidRPr="00B60B40">
        <w:rPr>
          <w:szCs w:val="18"/>
        </w:rPr>
        <w:tab/>
      </w:r>
      <w:r w:rsidRPr="00B60B40">
        <w:rPr>
          <w:b/>
          <w:szCs w:val="18"/>
        </w:rPr>
        <w:t>Conversion – automatic – full</w:t>
      </w:r>
    </w:p>
    <w:p w14:paraId="45AD2AAF" w14:textId="77777777" w:rsidR="00B40749" w:rsidRPr="00B60B40" w:rsidRDefault="00B40749" w:rsidP="003373BE">
      <w:pPr>
        <w:pStyle w:val="a-000"/>
        <w:spacing w:after="120"/>
        <w:rPr>
          <w:szCs w:val="18"/>
        </w:rPr>
      </w:pPr>
      <w:r w:rsidRPr="00B60B40">
        <w:rPr>
          <w:szCs w:val="18"/>
        </w:rPr>
        <w:t xml:space="preserve">          </w:t>
      </w:r>
      <w:r w:rsidRPr="00B60B40">
        <w:rPr>
          <w:szCs w:val="18"/>
        </w:rPr>
        <w:tab/>
      </w:r>
      <w:r w:rsidRPr="00B60B40">
        <w:rPr>
          <w:szCs w:val="18"/>
        </w:rPr>
        <w:tab/>
      </w:r>
      <w:r w:rsidRPr="00B60B40">
        <w:rPr>
          <w:b/>
          <w:szCs w:val="18"/>
        </w:rPr>
        <w:t>Definition:</w:t>
      </w:r>
      <w:r w:rsidRPr="00B60B40">
        <w:rPr>
          <w:szCs w:val="18"/>
        </w:rPr>
        <w:t xml:space="preserve"> Holders of securities receive new securities in place of </w:t>
      </w:r>
      <w:proofErr w:type="gramStart"/>
      <w:r w:rsidRPr="00B60B40">
        <w:rPr>
          <w:szCs w:val="18"/>
        </w:rPr>
        <w:t>all of</w:t>
      </w:r>
      <w:proofErr w:type="gramEnd"/>
      <w:r w:rsidRPr="00B60B40">
        <w:rPr>
          <w:szCs w:val="18"/>
        </w:rPr>
        <w:t xml:space="preserve"> the old securities. There are no elections. All affected securities are converted. Conversion may be triggered as per security proposal e.g. time lapse, dividend ceiling etc.</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26F20585" w14:textId="77777777" w:rsidTr="00C9458B">
        <w:trPr>
          <w:jc w:val="center"/>
        </w:trPr>
        <w:tc>
          <w:tcPr>
            <w:tcW w:w="1985" w:type="dxa"/>
          </w:tcPr>
          <w:p w14:paraId="1F4B4FA5" w14:textId="77777777" w:rsidR="00B40749" w:rsidRPr="00B60B40" w:rsidRDefault="00B40749" w:rsidP="00C9458B">
            <w:pPr>
              <w:pStyle w:val="tabletext"/>
              <w:spacing w:before="40" w:after="40"/>
              <w:ind w:left="113"/>
              <w:jc w:val="center"/>
              <w:rPr>
                <w:sz w:val="18"/>
                <w:szCs w:val="18"/>
              </w:rPr>
            </w:pPr>
            <w:r w:rsidRPr="00B60B40">
              <w:rPr>
                <w:b/>
                <w:sz w:val="18"/>
                <w:szCs w:val="18"/>
              </w:rPr>
              <w:t>Day</w:t>
            </w:r>
          </w:p>
        </w:tc>
        <w:tc>
          <w:tcPr>
            <w:tcW w:w="5954" w:type="dxa"/>
          </w:tcPr>
          <w:p w14:paraId="273B3F24"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5A1DC057" w14:textId="77777777" w:rsidTr="00C9458B">
        <w:trPr>
          <w:jc w:val="center"/>
        </w:trPr>
        <w:tc>
          <w:tcPr>
            <w:tcW w:w="1985" w:type="dxa"/>
          </w:tcPr>
          <w:p w14:paraId="2DCA970F" w14:textId="77777777" w:rsidR="00B40749" w:rsidRPr="00B60B40" w:rsidRDefault="00B40749" w:rsidP="00C9458B">
            <w:pPr>
              <w:pStyle w:val="tabletext"/>
              <w:spacing w:before="40" w:after="40"/>
              <w:ind w:lef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4" w:type="dxa"/>
          </w:tcPr>
          <w:p w14:paraId="5011E8D3" w14:textId="77777777" w:rsidR="00B40749" w:rsidRPr="00B60B40" w:rsidRDefault="00B40749" w:rsidP="00350B8E">
            <w:pPr>
              <w:pStyle w:val="tabletext"/>
              <w:spacing w:before="40" w:after="40"/>
              <w:ind w:left="113" w:right="113"/>
              <w:jc w:val="both"/>
              <w:rPr>
                <w:sz w:val="18"/>
                <w:szCs w:val="18"/>
              </w:rPr>
            </w:pPr>
            <w:r w:rsidRPr="00B60B40">
              <w:rPr>
                <w:sz w:val="18"/>
                <w:szCs w:val="18"/>
              </w:rPr>
              <w:t>Publication of declaration data</w:t>
            </w:r>
          </w:p>
        </w:tc>
      </w:tr>
      <w:tr w:rsidR="00B40749" w:rsidRPr="00B60B40" w14:paraId="6065CDA7" w14:textId="77777777" w:rsidTr="00C9458B">
        <w:trPr>
          <w:jc w:val="center"/>
        </w:trPr>
        <w:tc>
          <w:tcPr>
            <w:tcW w:w="1985" w:type="dxa"/>
          </w:tcPr>
          <w:p w14:paraId="4268B3B4" w14:textId="77777777" w:rsidR="00B40749" w:rsidRPr="00B60B40" w:rsidRDefault="00B40749" w:rsidP="00C9458B">
            <w:pPr>
              <w:pStyle w:val="tabletext"/>
              <w:spacing w:before="40" w:after="40"/>
              <w:ind w:left="113"/>
              <w:rPr>
                <w:sz w:val="18"/>
                <w:szCs w:val="18"/>
              </w:rPr>
            </w:pPr>
            <w:r w:rsidRPr="00B60B40">
              <w:rPr>
                <w:b/>
                <w:sz w:val="18"/>
                <w:szCs w:val="18"/>
              </w:rPr>
              <w:t>D – 8</w:t>
            </w:r>
            <w:r w:rsidRPr="00B60B40">
              <w:rPr>
                <w:b/>
                <w:sz w:val="18"/>
                <w:szCs w:val="18"/>
              </w:rPr>
              <w:br/>
            </w:r>
            <w:r w:rsidRPr="00B60B40">
              <w:rPr>
                <w:sz w:val="18"/>
                <w:szCs w:val="18"/>
              </w:rPr>
              <w:t>Finalisation date</w:t>
            </w:r>
          </w:p>
        </w:tc>
        <w:tc>
          <w:tcPr>
            <w:tcW w:w="5954" w:type="dxa"/>
          </w:tcPr>
          <w:p w14:paraId="45C2E206" w14:textId="77777777" w:rsidR="00B40749" w:rsidRPr="00B60B40" w:rsidRDefault="00B40749" w:rsidP="00350B8E">
            <w:pPr>
              <w:pStyle w:val="tabletext"/>
              <w:spacing w:before="40" w:after="40"/>
              <w:ind w:left="113" w:right="113"/>
              <w:jc w:val="both"/>
              <w:rPr>
                <w:sz w:val="18"/>
                <w:szCs w:val="18"/>
              </w:rPr>
            </w:pPr>
            <w:r w:rsidRPr="00B60B40">
              <w:rPr>
                <w:sz w:val="18"/>
                <w:szCs w:val="18"/>
              </w:rPr>
              <w:t>Publication of finalisation information</w:t>
            </w:r>
            <w:ins w:id="210" w:author="Sharon Nair" w:date="2025-03-24T16:35:00Z" w16du:dateUtc="2025-03-24T14:35:00Z">
              <w:r w:rsidRPr="00B60B40">
                <w:rPr>
                  <w:sz w:val="18"/>
                  <w:szCs w:val="18"/>
                </w:rPr>
                <w:t>, by 11h00</w:t>
              </w:r>
            </w:ins>
          </w:p>
        </w:tc>
      </w:tr>
      <w:tr w:rsidR="00B40749" w:rsidRPr="00B60B40" w14:paraId="186DB43E" w14:textId="77777777" w:rsidTr="00C9458B">
        <w:trPr>
          <w:jc w:val="center"/>
        </w:trPr>
        <w:tc>
          <w:tcPr>
            <w:tcW w:w="1985" w:type="dxa"/>
          </w:tcPr>
          <w:p w14:paraId="3C8F78D4" w14:textId="77777777" w:rsidR="00B40749" w:rsidRPr="00B60B40" w:rsidRDefault="00B40749" w:rsidP="00C9458B">
            <w:pPr>
              <w:pStyle w:val="tabletext"/>
              <w:spacing w:before="40" w:after="40"/>
              <w:ind w:lef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4" w:type="dxa"/>
          </w:tcPr>
          <w:p w14:paraId="671B2BD7" w14:textId="77777777" w:rsidR="00B40749" w:rsidRPr="00B60B40" w:rsidRDefault="00B40749" w:rsidP="00350B8E">
            <w:pPr>
              <w:pStyle w:val="tabletext"/>
              <w:spacing w:before="40" w:after="40"/>
              <w:ind w:left="113" w:right="113"/>
              <w:jc w:val="both"/>
              <w:rPr>
                <w:sz w:val="18"/>
                <w:szCs w:val="18"/>
              </w:rPr>
            </w:pPr>
            <w:r w:rsidRPr="00B60B40">
              <w:rPr>
                <w:sz w:val="18"/>
                <w:szCs w:val="18"/>
              </w:rPr>
              <w:t xml:space="preserve">Last day to trade </w:t>
            </w:r>
            <w:del w:id="211" w:author="Sharon Nair" w:date="2025-03-06T15:34:00Z" w16du:dateUtc="2025-03-06T13:34:00Z">
              <w:r w:rsidRPr="00B60B40" w:rsidDel="0042763F">
                <w:rPr>
                  <w:sz w:val="18"/>
                  <w:szCs w:val="18"/>
                </w:rPr>
                <w:delText xml:space="preserve">mother </w:delText>
              </w:r>
            </w:del>
            <w:ins w:id="212" w:author="Sharon Nair" w:date="2025-03-06T15:34:00Z" w16du:dateUtc="2025-03-06T13:34:00Z">
              <w:r w:rsidRPr="00B60B40">
                <w:rPr>
                  <w:sz w:val="18"/>
                  <w:szCs w:val="18"/>
                </w:rPr>
                <w:t xml:space="preserve">source </w:t>
              </w:r>
            </w:ins>
            <w:r w:rsidRPr="00B60B40">
              <w:rPr>
                <w:sz w:val="18"/>
                <w:szCs w:val="18"/>
              </w:rPr>
              <w:t>share</w:t>
            </w:r>
          </w:p>
        </w:tc>
      </w:tr>
      <w:tr w:rsidR="00B40749" w:rsidRPr="00B60B40" w14:paraId="1EF82682" w14:textId="77777777" w:rsidTr="00C9458B">
        <w:trPr>
          <w:jc w:val="center"/>
        </w:trPr>
        <w:tc>
          <w:tcPr>
            <w:tcW w:w="1985" w:type="dxa"/>
          </w:tcPr>
          <w:p w14:paraId="43A87FE5" w14:textId="77777777" w:rsidR="00B40749" w:rsidRPr="00B60B40" w:rsidRDefault="00B40749" w:rsidP="00C9458B">
            <w:pPr>
              <w:pStyle w:val="tabletext"/>
              <w:spacing w:before="40" w:after="40"/>
              <w:ind w:left="113"/>
              <w:rPr>
                <w:sz w:val="18"/>
                <w:szCs w:val="18"/>
              </w:rPr>
            </w:pPr>
            <w:r w:rsidRPr="00B60B40">
              <w:rPr>
                <w:b/>
                <w:sz w:val="18"/>
                <w:szCs w:val="18"/>
              </w:rPr>
              <w:t>D – 2</w:t>
            </w:r>
            <w:r w:rsidRPr="00B60B40">
              <w:rPr>
                <w:b/>
                <w:sz w:val="18"/>
                <w:szCs w:val="18"/>
              </w:rPr>
              <w:br/>
            </w:r>
            <w:del w:id="213" w:author="Sharon Nair" w:date="2025-02-18T08:12:00Z" w16du:dateUtc="2025-02-18T06:12:00Z">
              <w:r w:rsidRPr="00B60B40" w:rsidDel="00684A8E">
                <w:rPr>
                  <w:sz w:val="18"/>
                  <w:szCs w:val="18"/>
                </w:rPr>
                <w:delText xml:space="preserve">List </w:delText>
              </w:r>
            </w:del>
            <w:ins w:id="214" w:author="Sharon Nair" w:date="2025-02-18T08:12:00Z" w16du:dateUtc="2025-02-18T06:12:00Z">
              <w:r w:rsidRPr="00B60B40">
                <w:rPr>
                  <w:sz w:val="18"/>
                  <w:szCs w:val="18"/>
                </w:rPr>
                <w:t xml:space="preserve">Ex </w:t>
              </w:r>
            </w:ins>
            <w:r w:rsidRPr="00B60B40">
              <w:rPr>
                <w:sz w:val="18"/>
                <w:szCs w:val="18"/>
              </w:rPr>
              <w:t>date</w:t>
            </w:r>
          </w:p>
        </w:tc>
        <w:tc>
          <w:tcPr>
            <w:tcW w:w="5954" w:type="dxa"/>
          </w:tcPr>
          <w:p w14:paraId="323F5812" w14:textId="77777777" w:rsidR="00B40749" w:rsidRPr="00B60B40" w:rsidDel="00E90FA2" w:rsidRDefault="00B40749" w:rsidP="00350B8E">
            <w:pPr>
              <w:pStyle w:val="tabletext"/>
              <w:spacing w:before="40" w:after="40"/>
              <w:ind w:left="113" w:right="113"/>
              <w:jc w:val="both"/>
              <w:rPr>
                <w:del w:id="215" w:author="Sharon Nair" w:date="2025-01-14T14:05:00Z" w16du:dateUtc="2025-01-14T12:05:00Z"/>
                <w:sz w:val="18"/>
                <w:szCs w:val="18"/>
              </w:rPr>
            </w:pPr>
            <w:r w:rsidRPr="00B60B40">
              <w:rPr>
                <w:sz w:val="18"/>
                <w:szCs w:val="18"/>
              </w:rPr>
              <w:t xml:space="preserve">List and trade new shares </w:t>
            </w:r>
            <w:del w:id="216" w:author="Sharon Nair" w:date="2025-01-30T11:16:00Z" w16du:dateUtc="2025-01-30T09:16:00Z">
              <w:r w:rsidRPr="00B60B40" w:rsidDel="00955E80">
                <w:rPr>
                  <w:sz w:val="18"/>
                  <w:szCs w:val="18"/>
                </w:rPr>
                <w:delText>and state new ISIN</w:delText>
              </w:r>
            </w:del>
            <w:ins w:id="217" w:author="Sharon Nair" w:date="2025-02-13T13:54:00Z" w16du:dateUtc="2025-02-13T11:54:00Z">
              <w:r w:rsidRPr="00B60B40">
                <w:rPr>
                  <w:sz w:val="18"/>
                  <w:szCs w:val="18"/>
                </w:rPr>
                <w:t>in</w:t>
              </w:r>
            </w:ins>
            <w:ins w:id="218" w:author="Sharon Nair" w:date="2025-01-30T11:16:00Z" w16du:dateUtc="2025-01-30T09:16:00Z">
              <w:r w:rsidRPr="00B60B40">
                <w:rPr>
                  <w:sz w:val="18"/>
                  <w:szCs w:val="18"/>
                </w:rPr>
                <w:t xml:space="preserve"> the resultant</w:t>
              </w:r>
            </w:ins>
            <w:ins w:id="219" w:author="Sharon Nair" w:date="2025-02-13T13:50:00Z" w16du:dateUtc="2025-02-13T11:50:00Z">
              <w:r w:rsidRPr="00B60B40">
                <w:rPr>
                  <w:sz w:val="18"/>
                  <w:szCs w:val="18"/>
                </w:rPr>
                <w:t xml:space="preserve"> instrument</w:t>
              </w:r>
            </w:ins>
            <w:r w:rsidRPr="00B60B40">
              <w:rPr>
                <w:sz w:val="18"/>
                <w:szCs w:val="18"/>
              </w:rPr>
              <w:t xml:space="preserve">, </w:t>
            </w:r>
            <w:del w:id="220" w:author="Sharon Nair" w:date="2025-01-30T11:16:00Z" w16du:dateUtc="2025-01-30T09:16:00Z">
              <w:r w:rsidRPr="00B60B40" w:rsidDel="00902D12">
                <w:rPr>
                  <w:sz w:val="18"/>
                  <w:szCs w:val="18"/>
                </w:rPr>
                <w:delText xml:space="preserve">if applicable. </w:delText>
              </w:r>
            </w:del>
            <w:r w:rsidRPr="00B60B40">
              <w:rPr>
                <w:sz w:val="18"/>
                <w:szCs w:val="18"/>
              </w:rPr>
              <w:t xml:space="preserve">Suspension of </w:t>
            </w:r>
            <w:del w:id="221" w:author="Sharon Nair" w:date="2025-03-17T14:09:00Z" w16du:dateUtc="2025-03-17T12:09:00Z">
              <w:r w:rsidRPr="00B60B40" w:rsidDel="009249E5">
                <w:rPr>
                  <w:sz w:val="18"/>
                  <w:szCs w:val="18"/>
                </w:rPr>
                <w:delText xml:space="preserve">mother </w:delText>
              </w:r>
            </w:del>
            <w:ins w:id="222" w:author="Sharon Nair" w:date="2025-03-17T14:09:00Z" w16du:dateUtc="2025-03-17T12:09:00Z">
              <w:r w:rsidRPr="00B60B40">
                <w:rPr>
                  <w:sz w:val="18"/>
                  <w:szCs w:val="18"/>
                </w:rPr>
                <w:t xml:space="preserve">source </w:t>
              </w:r>
            </w:ins>
            <w:r w:rsidRPr="00B60B40">
              <w:rPr>
                <w:sz w:val="18"/>
                <w:szCs w:val="18"/>
              </w:rPr>
              <w:t xml:space="preserve">shares on </w:t>
            </w:r>
            <w:ins w:id="223" w:author="Sharon Nair" w:date="2025-03-17T14:09:00Z" w16du:dateUtc="2025-03-17T12:09:00Z">
              <w:r w:rsidRPr="00B60B40">
                <w:rPr>
                  <w:sz w:val="18"/>
                  <w:szCs w:val="18"/>
                </w:rPr>
                <w:t xml:space="preserve">the </w:t>
              </w:r>
            </w:ins>
            <w:r w:rsidRPr="00B60B40">
              <w:rPr>
                <w:sz w:val="18"/>
                <w:szCs w:val="18"/>
              </w:rPr>
              <w:t>JSE trading system</w:t>
            </w:r>
            <w:del w:id="224" w:author="Sharon Nair" w:date="2025-01-14T14:05:00Z" w16du:dateUtc="2025-01-14T12:05:00Z">
              <w:r w:rsidRPr="00B60B40" w:rsidDel="00E90FA2">
                <w:rPr>
                  <w:sz w:val="18"/>
                  <w:szCs w:val="18"/>
                </w:rPr>
                <w:delText>/partial withdrawal of mother share</w:delText>
              </w:r>
            </w:del>
          </w:p>
          <w:p w14:paraId="43228940" w14:textId="77777777" w:rsidR="00B40749" w:rsidRPr="00B60B40" w:rsidRDefault="00B40749" w:rsidP="00350B8E">
            <w:pPr>
              <w:pStyle w:val="tabletext"/>
              <w:spacing w:before="40" w:after="40"/>
              <w:ind w:left="113" w:right="113"/>
              <w:jc w:val="both"/>
              <w:rPr>
                <w:sz w:val="18"/>
                <w:szCs w:val="18"/>
              </w:rPr>
            </w:pPr>
          </w:p>
        </w:tc>
      </w:tr>
      <w:tr w:rsidR="00B40749" w:rsidRPr="00B60B40" w14:paraId="563C17DF" w14:textId="77777777" w:rsidTr="00C9458B">
        <w:trPr>
          <w:jc w:val="center"/>
          <w:ins w:id="225" w:author="Sharon Nair" w:date="2025-01-30T10:48:00Z"/>
        </w:trPr>
        <w:tc>
          <w:tcPr>
            <w:tcW w:w="1985" w:type="dxa"/>
          </w:tcPr>
          <w:p w14:paraId="30E9FCEE" w14:textId="77777777" w:rsidR="00B40749" w:rsidRPr="00B60B40" w:rsidRDefault="00B40749" w:rsidP="00C9458B">
            <w:pPr>
              <w:pStyle w:val="tabletext"/>
              <w:spacing w:before="40" w:after="40"/>
              <w:ind w:left="113"/>
              <w:rPr>
                <w:ins w:id="226" w:author="Sharon Nair" w:date="2025-01-30T10:48:00Z" w16du:dateUtc="2025-01-30T08:48:00Z"/>
                <w:b/>
                <w:sz w:val="18"/>
                <w:szCs w:val="18"/>
              </w:rPr>
            </w:pPr>
            <w:ins w:id="227" w:author="Sharon Nair" w:date="2025-01-30T11:11:00Z" w16du:dateUtc="2025-01-30T09:11:00Z">
              <w:r w:rsidRPr="00B60B40">
                <w:rPr>
                  <w:b/>
                  <w:sz w:val="18"/>
                  <w:szCs w:val="18"/>
                </w:rPr>
                <w:t>D - 1</w:t>
              </w:r>
            </w:ins>
          </w:p>
        </w:tc>
        <w:tc>
          <w:tcPr>
            <w:tcW w:w="5954" w:type="dxa"/>
          </w:tcPr>
          <w:p w14:paraId="1B98F6AD" w14:textId="77777777" w:rsidR="00B40749" w:rsidRPr="00B60B40" w:rsidRDefault="00B40749" w:rsidP="00350B8E">
            <w:pPr>
              <w:pStyle w:val="tabletext"/>
              <w:spacing w:before="40" w:after="40"/>
              <w:ind w:left="113" w:right="113"/>
              <w:jc w:val="both"/>
              <w:rPr>
                <w:ins w:id="228" w:author="Sharon Nair" w:date="2025-01-30T10:48:00Z" w16du:dateUtc="2025-01-30T08:48:00Z"/>
                <w:sz w:val="18"/>
                <w:szCs w:val="18"/>
              </w:rPr>
            </w:pPr>
            <w:ins w:id="229" w:author="Sharon Nair" w:date="2025-02-18T08:12:00Z" w16du:dateUtc="2025-02-18T06:12:00Z">
              <w:r w:rsidRPr="00B60B40">
                <w:rPr>
                  <w:sz w:val="18"/>
                  <w:szCs w:val="18"/>
                </w:rPr>
                <w:t>Cash payment in respect of fractions announced on SENS by 11h00</w:t>
              </w:r>
            </w:ins>
          </w:p>
        </w:tc>
      </w:tr>
      <w:tr w:rsidR="00B40749" w:rsidRPr="00B60B40" w14:paraId="4B19E05D" w14:textId="77777777" w:rsidTr="00C9458B">
        <w:trPr>
          <w:jc w:val="center"/>
        </w:trPr>
        <w:tc>
          <w:tcPr>
            <w:tcW w:w="1985" w:type="dxa"/>
          </w:tcPr>
          <w:p w14:paraId="5A6CBBB9" w14:textId="77777777" w:rsidR="00B40749" w:rsidRPr="00B60B40" w:rsidRDefault="00B40749" w:rsidP="00C9458B">
            <w:pPr>
              <w:pStyle w:val="tabletext"/>
              <w:spacing w:before="40" w:after="40"/>
              <w:ind w:lef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4" w:type="dxa"/>
          </w:tcPr>
          <w:p w14:paraId="186A8FC3" w14:textId="77777777" w:rsidR="00B40749" w:rsidRPr="00B60B40" w:rsidRDefault="00B40749" w:rsidP="00350B8E">
            <w:pPr>
              <w:pStyle w:val="tabletext"/>
              <w:spacing w:before="40" w:after="40"/>
              <w:ind w:left="113" w:right="113"/>
              <w:jc w:val="both"/>
              <w:rPr>
                <w:sz w:val="18"/>
                <w:szCs w:val="18"/>
              </w:rPr>
            </w:pPr>
            <w:r w:rsidRPr="00B60B40">
              <w:rPr>
                <w:sz w:val="18"/>
                <w:szCs w:val="18"/>
              </w:rPr>
              <w:t>Record date</w:t>
            </w:r>
          </w:p>
        </w:tc>
      </w:tr>
      <w:tr w:rsidR="00B40749" w:rsidRPr="00B60B40" w14:paraId="0E154306" w14:textId="77777777" w:rsidTr="00C9458B">
        <w:trPr>
          <w:jc w:val="center"/>
        </w:trPr>
        <w:tc>
          <w:tcPr>
            <w:tcW w:w="1985" w:type="dxa"/>
          </w:tcPr>
          <w:p w14:paraId="3AC1364A" w14:textId="77777777" w:rsidR="00B40749" w:rsidRPr="00B60B40" w:rsidRDefault="00B40749" w:rsidP="00C9458B">
            <w:pPr>
              <w:pStyle w:val="tabletext"/>
              <w:spacing w:before="40" w:after="40"/>
              <w:ind w:left="113"/>
              <w:rPr>
                <w:sz w:val="18"/>
                <w:szCs w:val="18"/>
              </w:rPr>
            </w:pPr>
            <w:r w:rsidRPr="00B60B40">
              <w:rPr>
                <w:b/>
                <w:sz w:val="18"/>
                <w:szCs w:val="18"/>
              </w:rPr>
              <w:t>D + 1</w:t>
            </w:r>
            <w:r w:rsidRPr="00B60B40">
              <w:rPr>
                <w:b/>
                <w:sz w:val="18"/>
                <w:szCs w:val="18"/>
              </w:rPr>
              <w:br/>
            </w:r>
            <w:r w:rsidRPr="00B60B40">
              <w:rPr>
                <w:sz w:val="18"/>
                <w:szCs w:val="18"/>
              </w:rPr>
              <w:t>Pay date</w:t>
            </w:r>
          </w:p>
        </w:tc>
        <w:tc>
          <w:tcPr>
            <w:tcW w:w="5954" w:type="dxa"/>
          </w:tcPr>
          <w:p w14:paraId="214C7AF1" w14:textId="77777777" w:rsidR="00B40749" w:rsidRPr="00B60B40" w:rsidRDefault="00B40749" w:rsidP="00350B8E">
            <w:pPr>
              <w:pStyle w:val="tabletext"/>
              <w:spacing w:before="40" w:after="40"/>
              <w:ind w:left="113" w:right="113"/>
              <w:jc w:val="both"/>
              <w:rPr>
                <w:sz w:val="18"/>
                <w:szCs w:val="18"/>
              </w:rPr>
            </w:pPr>
            <w:r w:rsidRPr="00B60B40">
              <w:rPr>
                <w:sz w:val="18"/>
                <w:szCs w:val="18"/>
              </w:rPr>
              <w:t xml:space="preserve">Issue of new securities and removal of all or part of </w:t>
            </w:r>
            <w:del w:id="230" w:author="Sharon Nair" w:date="2025-03-24T16:27:00Z" w16du:dateUtc="2025-03-24T14:27:00Z">
              <w:r w:rsidRPr="00B60B40" w:rsidDel="00E81314">
                <w:rPr>
                  <w:sz w:val="18"/>
                  <w:szCs w:val="18"/>
                </w:rPr>
                <w:delText xml:space="preserve">mother </w:delText>
              </w:r>
            </w:del>
            <w:ins w:id="231" w:author="Sharon Nair" w:date="2025-03-24T16:27:00Z" w16du:dateUtc="2025-03-24T14:27:00Z">
              <w:r w:rsidRPr="00B60B40">
                <w:rPr>
                  <w:sz w:val="18"/>
                  <w:szCs w:val="18"/>
                </w:rPr>
                <w:t xml:space="preserve">source </w:t>
              </w:r>
            </w:ins>
            <w:r w:rsidRPr="00B60B40">
              <w:rPr>
                <w:sz w:val="18"/>
                <w:szCs w:val="18"/>
              </w:rPr>
              <w:t>shares</w:t>
            </w:r>
          </w:p>
        </w:tc>
      </w:tr>
      <w:tr w:rsidR="00B40749" w:rsidRPr="00B60B40" w14:paraId="53032951" w14:textId="77777777" w:rsidTr="00C9458B">
        <w:trPr>
          <w:jc w:val="center"/>
          <w:ins w:id="232" w:author="Sharon Nair" w:date="2024-08-20T08:53:00Z"/>
        </w:trPr>
        <w:tc>
          <w:tcPr>
            <w:tcW w:w="1985" w:type="dxa"/>
          </w:tcPr>
          <w:p w14:paraId="60B8FDFE" w14:textId="77777777" w:rsidR="00B40749" w:rsidRPr="00B60B40" w:rsidRDefault="00B40749" w:rsidP="00C9458B">
            <w:pPr>
              <w:pStyle w:val="tabletext"/>
              <w:spacing w:before="40" w:after="40"/>
              <w:ind w:left="113"/>
              <w:rPr>
                <w:ins w:id="233" w:author="Sharon Nair" w:date="2024-08-20T08:53:00Z" w16du:dateUtc="2024-08-20T06:53:00Z"/>
                <w:b/>
                <w:sz w:val="18"/>
                <w:szCs w:val="18"/>
              </w:rPr>
            </w:pPr>
            <w:ins w:id="234" w:author="Sharon Nair" w:date="2024-08-20T08:53:00Z" w16du:dateUtc="2024-08-20T06:53:00Z">
              <w:r w:rsidRPr="00B60B40">
                <w:rPr>
                  <w:b/>
                  <w:sz w:val="18"/>
                  <w:szCs w:val="18"/>
                </w:rPr>
                <w:t>D + 2</w:t>
              </w:r>
            </w:ins>
          </w:p>
        </w:tc>
        <w:tc>
          <w:tcPr>
            <w:tcW w:w="5954" w:type="dxa"/>
          </w:tcPr>
          <w:p w14:paraId="33F4D7AF" w14:textId="676EF1C3" w:rsidR="00B40749" w:rsidRPr="00B60B40" w:rsidRDefault="00B40749" w:rsidP="00350B8E">
            <w:pPr>
              <w:pStyle w:val="tabletext"/>
              <w:spacing w:before="40" w:after="40"/>
              <w:ind w:left="113" w:right="113"/>
              <w:jc w:val="both"/>
              <w:rPr>
                <w:ins w:id="235" w:author="Sharon Nair" w:date="2024-08-20T08:53:00Z" w16du:dateUtc="2024-08-20T06:53:00Z"/>
                <w:sz w:val="18"/>
                <w:szCs w:val="18"/>
              </w:rPr>
            </w:pPr>
            <w:ins w:id="236" w:author="Sharon Nair" w:date="2024-08-20T08:54:00Z" w16du:dateUtc="2024-08-20T06:54:00Z">
              <w:r w:rsidRPr="00B60B40">
                <w:rPr>
                  <w:sz w:val="18"/>
                  <w:szCs w:val="18"/>
                </w:rPr>
                <w:t xml:space="preserve">Termination of </w:t>
              </w:r>
            </w:ins>
            <w:ins w:id="237" w:author="Alwyn Fouchee" w:date="2025-04-24T10:12:00Z" w16du:dateUtc="2025-04-24T08:12:00Z">
              <w:r w:rsidR="00D062DA" w:rsidRPr="00B60B40">
                <w:rPr>
                  <w:sz w:val="18"/>
                  <w:szCs w:val="18"/>
                </w:rPr>
                <w:t>s</w:t>
              </w:r>
              <w:r w:rsidR="00D062DA">
                <w:rPr>
                  <w:sz w:val="18"/>
                  <w:szCs w:val="18"/>
                </w:rPr>
                <w:t>ecurities</w:t>
              </w:r>
              <w:r w:rsidR="00D062DA" w:rsidRPr="00B60B40">
                <w:rPr>
                  <w:sz w:val="18"/>
                  <w:szCs w:val="18"/>
                </w:rPr>
                <w:t xml:space="preserve"> </w:t>
              </w:r>
            </w:ins>
            <w:ins w:id="238" w:author="Sharon Nair" w:date="2024-08-20T08:54:00Z" w16du:dateUtc="2024-08-20T06:54:00Z">
              <w:r w:rsidRPr="00B60B40">
                <w:rPr>
                  <w:sz w:val="18"/>
                  <w:szCs w:val="18"/>
                </w:rPr>
                <w:t xml:space="preserve">on JSE trading system at </w:t>
              </w:r>
            </w:ins>
            <w:ins w:id="239" w:author="Sharon Nair" w:date="2025-01-28T16:26:00Z" w16du:dateUtc="2025-01-28T14:26:00Z">
              <w:r w:rsidRPr="00B60B40">
                <w:rPr>
                  <w:sz w:val="18"/>
                  <w:szCs w:val="18"/>
                </w:rPr>
                <w:t xml:space="preserve">the </w:t>
              </w:r>
            </w:ins>
            <w:ins w:id="240" w:author="Sharon Nair" w:date="2024-08-20T08:54:00Z" w16du:dateUtc="2024-08-20T06:54:00Z">
              <w:r w:rsidRPr="00B60B40">
                <w:rPr>
                  <w:sz w:val="18"/>
                  <w:szCs w:val="18"/>
                </w:rPr>
                <w:t>commencement of business</w:t>
              </w:r>
            </w:ins>
          </w:p>
        </w:tc>
      </w:tr>
    </w:tbl>
    <w:p w14:paraId="3B54F2F9" w14:textId="77777777" w:rsidR="00B40749" w:rsidRPr="00B60B40" w:rsidRDefault="00B40749" w:rsidP="003373BE">
      <w:pPr>
        <w:pStyle w:val="a-000"/>
        <w:spacing w:after="120"/>
        <w:rPr>
          <w:szCs w:val="18"/>
        </w:rPr>
      </w:pPr>
      <w:r w:rsidRPr="00B60B40">
        <w:rPr>
          <w:szCs w:val="18"/>
        </w:rPr>
        <w:t xml:space="preserve">          (</w:t>
      </w:r>
      <w:del w:id="241" w:author="Sharon Nair" w:date="2025-03-13T15:53:00Z" w16du:dateUtc="2025-03-13T13:53:00Z">
        <w:r w:rsidRPr="00B60B40" w:rsidDel="00997BEC">
          <w:rPr>
            <w:szCs w:val="18"/>
          </w:rPr>
          <w:delText>i</w:delText>
        </w:r>
      </w:del>
      <w:ins w:id="242" w:author="Sharon Nair" w:date="2025-03-13T15:53:00Z" w16du:dateUtc="2025-03-13T13:53:00Z">
        <w:r w:rsidRPr="00B60B40">
          <w:rPr>
            <w:szCs w:val="18"/>
          </w:rPr>
          <w:t>j</w:t>
        </w:r>
      </w:ins>
      <w:r w:rsidRPr="00B60B40">
        <w:rPr>
          <w:szCs w:val="18"/>
        </w:rPr>
        <w:t>)</w:t>
      </w:r>
      <w:r w:rsidRPr="00B60B40">
        <w:rPr>
          <w:szCs w:val="18"/>
        </w:rPr>
        <w:tab/>
        <w:t xml:space="preserve"> Conversion - </w:t>
      </w:r>
      <w:r w:rsidRPr="00B60B40">
        <w:rPr>
          <w:b/>
          <w:szCs w:val="18"/>
        </w:rPr>
        <w:t>automatic – partial</w:t>
      </w:r>
      <w:r w:rsidRPr="00B60B40">
        <w:rPr>
          <w:rStyle w:val="FootnoteReference"/>
          <w:rFonts w:eastAsiaTheme="majorEastAsia"/>
          <w:szCs w:val="18"/>
        </w:rPr>
        <w:footnoteReference w:customMarkFollows="1" w:id="22"/>
        <w:t> </w:t>
      </w:r>
    </w:p>
    <w:p w14:paraId="44FA1F89" w14:textId="77777777" w:rsidR="00B40749" w:rsidRPr="00B60B40" w:rsidRDefault="00B40749" w:rsidP="003373BE">
      <w:pPr>
        <w:pStyle w:val="a-000"/>
        <w:spacing w:after="120"/>
        <w:rPr>
          <w:b/>
          <w:szCs w:val="18"/>
        </w:rPr>
      </w:pPr>
      <w:r w:rsidRPr="00B60B40">
        <w:rPr>
          <w:szCs w:val="18"/>
        </w:rPr>
        <w:tab/>
      </w:r>
      <w:r w:rsidRPr="00B60B40">
        <w:rPr>
          <w:szCs w:val="18"/>
        </w:rPr>
        <w:tab/>
      </w:r>
      <w:r w:rsidRPr="00B60B40">
        <w:rPr>
          <w:b/>
          <w:bCs/>
          <w:szCs w:val="18"/>
        </w:rPr>
        <w:t>Definition</w:t>
      </w:r>
      <w:r w:rsidRPr="00B60B40">
        <w:rPr>
          <w:szCs w:val="18"/>
        </w:rPr>
        <w:t>: Holders of securities receive new securities in place of part of the old securities. There are no elections. All affected securities are converted. Conversion may be triggered as per security proposal e.g. time lapse, dividend ceiling etc.</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4845FF80" w14:textId="77777777" w:rsidTr="00C9458B">
        <w:trPr>
          <w:jc w:val="center"/>
        </w:trPr>
        <w:tc>
          <w:tcPr>
            <w:tcW w:w="1985" w:type="dxa"/>
          </w:tcPr>
          <w:p w14:paraId="4A98A5E2"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4" w:type="dxa"/>
          </w:tcPr>
          <w:p w14:paraId="5D20A425"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52615AD6" w14:textId="77777777" w:rsidTr="00C9458B">
        <w:trPr>
          <w:jc w:val="center"/>
        </w:trPr>
        <w:tc>
          <w:tcPr>
            <w:tcW w:w="1985" w:type="dxa"/>
          </w:tcPr>
          <w:p w14:paraId="4067A618" w14:textId="77777777" w:rsidR="00B40749" w:rsidRPr="00B60B40" w:rsidRDefault="00B40749" w:rsidP="00C9458B">
            <w:pPr>
              <w:pStyle w:val="tabletext"/>
              <w:spacing w:before="40" w:after="40"/>
              <w:ind w:lef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4" w:type="dxa"/>
          </w:tcPr>
          <w:p w14:paraId="635BC354" w14:textId="77777777" w:rsidR="00B40749" w:rsidRPr="00B60B40" w:rsidRDefault="00B40749" w:rsidP="00350B8E">
            <w:pPr>
              <w:pStyle w:val="tabletext"/>
              <w:spacing w:before="40" w:after="40"/>
              <w:ind w:left="113" w:right="113"/>
              <w:jc w:val="both"/>
              <w:rPr>
                <w:sz w:val="18"/>
                <w:szCs w:val="18"/>
              </w:rPr>
            </w:pPr>
            <w:r w:rsidRPr="00B60B40">
              <w:rPr>
                <w:sz w:val="18"/>
                <w:szCs w:val="18"/>
              </w:rPr>
              <w:t>Publication of declaration data</w:t>
            </w:r>
          </w:p>
        </w:tc>
      </w:tr>
      <w:tr w:rsidR="00B40749" w:rsidRPr="00B60B40" w14:paraId="5F552D2C" w14:textId="77777777" w:rsidTr="00C9458B">
        <w:trPr>
          <w:jc w:val="center"/>
        </w:trPr>
        <w:tc>
          <w:tcPr>
            <w:tcW w:w="1985" w:type="dxa"/>
          </w:tcPr>
          <w:p w14:paraId="7BE69E1A" w14:textId="77777777" w:rsidR="00B40749" w:rsidRPr="00B60B40" w:rsidRDefault="00B40749" w:rsidP="00C9458B">
            <w:pPr>
              <w:pStyle w:val="tabletext"/>
              <w:spacing w:before="40" w:after="40"/>
              <w:ind w:left="113"/>
              <w:rPr>
                <w:sz w:val="18"/>
                <w:szCs w:val="18"/>
              </w:rPr>
            </w:pPr>
            <w:r w:rsidRPr="00B60B40">
              <w:rPr>
                <w:b/>
                <w:sz w:val="18"/>
                <w:szCs w:val="18"/>
              </w:rPr>
              <w:t>D – 8</w:t>
            </w:r>
            <w:r w:rsidRPr="00B60B40">
              <w:rPr>
                <w:b/>
                <w:sz w:val="18"/>
                <w:szCs w:val="18"/>
              </w:rPr>
              <w:br/>
            </w:r>
            <w:r w:rsidRPr="00B60B40">
              <w:rPr>
                <w:sz w:val="18"/>
                <w:szCs w:val="18"/>
              </w:rPr>
              <w:t>Finalisation date</w:t>
            </w:r>
          </w:p>
        </w:tc>
        <w:tc>
          <w:tcPr>
            <w:tcW w:w="5954" w:type="dxa"/>
          </w:tcPr>
          <w:p w14:paraId="594C4DE5" w14:textId="77777777" w:rsidR="00B40749" w:rsidRPr="00B60B40" w:rsidRDefault="00B40749" w:rsidP="00350B8E">
            <w:pPr>
              <w:pStyle w:val="tabletext"/>
              <w:spacing w:before="40" w:after="40"/>
              <w:ind w:left="113" w:right="113"/>
              <w:jc w:val="both"/>
              <w:rPr>
                <w:sz w:val="18"/>
                <w:szCs w:val="18"/>
              </w:rPr>
            </w:pPr>
            <w:r w:rsidRPr="00B60B40">
              <w:rPr>
                <w:sz w:val="18"/>
                <w:szCs w:val="18"/>
              </w:rPr>
              <w:t>Publication of finalisation information</w:t>
            </w:r>
            <w:ins w:id="243" w:author="Sharon Nair" w:date="2025-03-06T11:29:00Z" w16du:dateUtc="2025-03-06T09:29:00Z">
              <w:r w:rsidRPr="00B60B40">
                <w:rPr>
                  <w:sz w:val="18"/>
                  <w:szCs w:val="18"/>
                </w:rPr>
                <w:t>, by 11h00</w:t>
              </w:r>
            </w:ins>
          </w:p>
        </w:tc>
      </w:tr>
      <w:tr w:rsidR="00B40749" w:rsidRPr="00B60B40" w14:paraId="5BF3687E" w14:textId="77777777" w:rsidTr="00C9458B">
        <w:trPr>
          <w:jc w:val="center"/>
        </w:trPr>
        <w:tc>
          <w:tcPr>
            <w:tcW w:w="1985" w:type="dxa"/>
          </w:tcPr>
          <w:p w14:paraId="61B2C8CC" w14:textId="77777777" w:rsidR="00B40749" w:rsidRPr="00B60B40" w:rsidRDefault="00B40749" w:rsidP="00C9458B">
            <w:pPr>
              <w:pStyle w:val="tabletext"/>
              <w:spacing w:before="40" w:after="40"/>
              <w:ind w:lef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4" w:type="dxa"/>
          </w:tcPr>
          <w:p w14:paraId="22CE35D1" w14:textId="77777777" w:rsidR="00B40749" w:rsidRPr="00B60B40" w:rsidRDefault="00B40749" w:rsidP="00350B8E">
            <w:pPr>
              <w:pStyle w:val="tabletext"/>
              <w:spacing w:before="40" w:after="40"/>
              <w:ind w:left="113" w:right="113"/>
              <w:jc w:val="both"/>
              <w:rPr>
                <w:sz w:val="18"/>
                <w:szCs w:val="18"/>
              </w:rPr>
            </w:pPr>
            <w:r w:rsidRPr="00B60B40">
              <w:rPr>
                <w:sz w:val="18"/>
                <w:szCs w:val="18"/>
              </w:rPr>
              <w:t>Last day to trade</w:t>
            </w:r>
          </w:p>
        </w:tc>
      </w:tr>
      <w:tr w:rsidR="00B40749" w:rsidRPr="00B60B40" w14:paraId="68759FDE" w14:textId="77777777" w:rsidTr="00C9458B">
        <w:trPr>
          <w:jc w:val="center"/>
        </w:trPr>
        <w:tc>
          <w:tcPr>
            <w:tcW w:w="1985" w:type="dxa"/>
          </w:tcPr>
          <w:p w14:paraId="23FC9440" w14:textId="77777777" w:rsidR="00B40749" w:rsidRPr="00B60B40" w:rsidRDefault="00B40749" w:rsidP="00C9458B">
            <w:pPr>
              <w:pStyle w:val="tabletext"/>
              <w:spacing w:before="40" w:after="40"/>
              <w:ind w:left="113"/>
              <w:rPr>
                <w:sz w:val="18"/>
                <w:szCs w:val="18"/>
              </w:rPr>
            </w:pPr>
            <w:r w:rsidRPr="00B60B40">
              <w:rPr>
                <w:b/>
                <w:sz w:val="18"/>
                <w:szCs w:val="18"/>
              </w:rPr>
              <w:t>D – 2</w:t>
            </w:r>
            <w:r w:rsidRPr="00B60B40">
              <w:rPr>
                <w:b/>
                <w:sz w:val="18"/>
                <w:szCs w:val="18"/>
              </w:rPr>
              <w:br/>
            </w:r>
            <w:del w:id="244" w:author="Alwyn Fouchee" w:date="2025-04-24T11:05:00Z" w16du:dateUtc="2025-04-24T09:05:00Z">
              <w:r w:rsidRPr="00B60B40" w:rsidDel="00452B28">
                <w:rPr>
                  <w:sz w:val="18"/>
                  <w:szCs w:val="18"/>
                </w:rPr>
                <w:delText>List</w:delText>
              </w:r>
            </w:del>
            <w:ins w:id="245" w:author="Sharon Nair" w:date="2025-03-05T10:41:00Z" w16du:dateUtc="2025-03-05T08:41:00Z">
              <w:del w:id="246" w:author="Alwyn Fouchee" w:date="2025-04-24T11:05:00Z" w16du:dateUtc="2025-04-24T09:05:00Z">
                <w:r w:rsidRPr="00B60B40" w:rsidDel="00452B28">
                  <w:rPr>
                    <w:sz w:val="18"/>
                    <w:szCs w:val="18"/>
                  </w:rPr>
                  <w:delText>/</w:delText>
                </w:r>
              </w:del>
            </w:ins>
            <w:del w:id="247" w:author="Alwyn Fouchee" w:date="2025-04-24T11:05:00Z" w16du:dateUtc="2025-04-24T09:05:00Z">
              <w:r w:rsidRPr="00B60B40" w:rsidDel="00452B28">
                <w:rPr>
                  <w:sz w:val="18"/>
                  <w:szCs w:val="18"/>
                </w:rPr>
                <w:delText xml:space="preserve"> </w:delText>
              </w:r>
            </w:del>
            <w:ins w:id="248" w:author="Sharon Nair" w:date="2025-02-18T09:56:00Z" w16du:dateUtc="2025-02-18T07:56:00Z">
              <w:r w:rsidRPr="00B60B40">
                <w:rPr>
                  <w:sz w:val="18"/>
                  <w:szCs w:val="18"/>
                </w:rPr>
                <w:t>Ex-</w:t>
              </w:r>
            </w:ins>
            <w:r w:rsidRPr="00B60B40">
              <w:rPr>
                <w:sz w:val="18"/>
                <w:szCs w:val="18"/>
              </w:rPr>
              <w:t>date</w:t>
            </w:r>
          </w:p>
        </w:tc>
        <w:tc>
          <w:tcPr>
            <w:tcW w:w="5954" w:type="dxa"/>
          </w:tcPr>
          <w:p w14:paraId="2BD01300" w14:textId="77777777" w:rsidR="00B40749" w:rsidRPr="00B60B40" w:rsidRDefault="00B40749" w:rsidP="00350B8E">
            <w:pPr>
              <w:pStyle w:val="tabletext"/>
              <w:spacing w:before="40" w:after="40"/>
              <w:ind w:left="113" w:right="113"/>
              <w:jc w:val="both"/>
              <w:rPr>
                <w:sz w:val="18"/>
                <w:szCs w:val="18"/>
              </w:rPr>
            </w:pPr>
            <w:del w:id="249" w:author="Sharon Nair" w:date="2025-02-13T14:00:00Z" w16du:dateUtc="2025-02-13T12:00:00Z">
              <w:r w:rsidRPr="00B60B40" w:rsidDel="004929A4">
                <w:rPr>
                  <w:sz w:val="18"/>
                  <w:szCs w:val="18"/>
                </w:rPr>
                <w:delText>If new shares do not exist, new shares are listed</w:delText>
              </w:r>
            </w:del>
            <w:r w:rsidRPr="00B60B40">
              <w:rPr>
                <w:sz w:val="18"/>
                <w:szCs w:val="18"/>
              </w:rPr>
              <w:t xml:space="preserve">. Maximum number of shares listed </w:t>
            </w:r>
            <w:del w:id="250" w:author="Sharon Nair" w:date="2025-01-30T11:14:00Z" w16du:dateUtc="2025-01-30T09:14:00Z">
              <w:r w:rsidRPr="00B60B40" w:rsidDel="00D707B8">
                <w:rPr>
                  <w:sz w:val="18"/>
                  <w:szCs w:val="18"/>
                </w:rPr>
                <w:delText>at this date</w:delText>
              </w:r>
            </w:del>
            <w:ins w:id="251" w:author="Sharon Nair" w:date="2025-03-26T17:07:00Z" w16du:dateUtc="2025-03-26T15:07:00Z">
              <w:r w:rsidRPr="00B60B40">
                <w:rPr>
                  <w:sz w:val="18"/>
                  <w:szCs w:val="18"/>
                </w:rPr>
                <w:t>on</w:t>
              </w:r>
            </w:ins>
            <w:ins w:id="252" w:author="Sharon Nair" w:date="2025-01-30T11:14:00Z" w16du:dateUtc="2025-01-30T09:14:00Z">
              <w:r w:rsidRPr="00B60B40">
                <w:rPr>
                  <w:sz w:val="18"/>
                  <w:szCs w:val="18"/>
                </w:rPr>
                <w:t xml:space="preserve"> the resultant</w:t>
              </w:r>
            </w:ins>
            <w:ins w:id="253" w:author="Sharon Nair" w:date="2025-03-26T17:07:00Z" w16du:dateUtc="2025-03-26T15:07:00Z">
              <w:r w:rsidRPr="00B60B40">
                <w:rPr>
                  <w:sz w:val="18"/>
                  <w:szCs w:val="18"/>
                </w:rPr>
                <w:t xml:space="preserve"> share</w:t>
              </w:r>
            </w:ins>
          </w:p>
        </w:tc>
      </w:tr>
      <w:tr w:rsidR="00B40749" w:rsidRPr="00B60B40" w14:paraId="392D1E95" w14:textId="77777777" w:rsidTr="00C9458B">
        <w:trPr>
          <w:jc w:val="center"/>
          <w:ins w:id="254" w:author="Sharon Nair" w:date="2025-02-13T13:52:00Z"/>
        </w:trPr>
        <w:tc>
          <w:tcPr>
            <w:tcW w:w="1985" w:type="dxa"/>
          </w:tcPr>
          <w:p w14:paraId="038302AF" w14:textId="77777777" w:rsidR="00B40749" w:rsidRPr="00B60B40" w:rsidRDefault="00B40749" w:rsidP="00C9458B">
            <w:pPr>
              <w:pStyle w:val="tabletext"/>
              <w:spacing w:before="40" w:after="40"/>
              <w:ind w:left="113"/>
              <w:rPr>
                <w:ins w:id="255" w:author="Sharon Nair" w:date="2025-02-13T13:52:00Z" w16du:dateUtc="2025-02-13T11:52:00Z"/>
                <w:b/>
                <w:sz w:val="18"/>
                <w:szCs w:val="18"/>
              </w:rPr>
            </w:pPr>
            <w:ins w:id="256" w:author="Sharon Nair" w:date="2025-02-18T08:47:00Z" w16du:dateUtc="2025-02-18T06:47:00Z">
              <w:r w:rsidRPr="00B60B40">
                <w:rPr>
                  <w:b/>
                  <w:sz w:val="18"/>
                  <w:szCs w:val="18"/>
                </w:rPr>
                <w:t>D-1</w:t>
              </w:r>
            </w:ins>
          </w:p>
        </w:tc>
        <w:tc>
          <w:tcPr>
            <w:tcW w:w="5954" w:type="dxa"/>
          </w:tcPr>
          <w:p w14:paraId="540AB0CA" w14:textId="77777777" w:rsidR="00B40749" w:rsidRPr="00B60B40" w:rsidRDefault="00B40749" w:rsidP="00350B8E">
            <w:pPr>
              <w:pStyle w:val="tabletext"/>
              <w:spacing w:before="40" w:after="40"/>
              <w:ind w:left="113" w:right="113"/>
              <w:jc w:val="both"/>
              <w:rPr>
                <w:ins w:id="257" w:author="Sharon Nair" w:date="2025-02-13T13:52:00Z" w16du:dateUtc="2025-02-13T11:52:00Z"/>
                <w:sz w:val="18"/>
                <w:szCs w:val="18"/>
              </w:rPr>
            </w:pPr>
            <w:ins w:id="258" w:author="Sharon Nair" w:date="2025-02-18T08:48:00Z" w16du:dateUtc="2025-02-18T06:48:00Z">
              <w:r w:rsidRPr="00B60B40">
                <w:rPr>
                  <w:sz w:val="18"/>
                  <w:szCs w:val="18"/>
                </w:rPr>
                <w:t>Cash payment in respect of fractions announced on SENS by 11h00</w:t>
              </w:r>
            </w:ins>
          </w:p>
        </w:tc>
      </w:tr>
      <w:tr w:rsidR="00B40749" w:rsidRPr="00B60B40" w14:paraId="040A4949" w14:textId="77777777" w:rsidTr="00C9458B">
        <w:trPr>
          <w:jc w:val="center"/>
        </w:trPr>
        <w:tc>
          <w:tcPr>
            <w:tcW w:w="1985" w:type="dxa"/>
          </w:tcPr>
          <w:p w14:paraId="12FB14DF" w14:textId="77777777" w:rsidR="00B40749" w:rsidRPr="00B60B40" w:rsidRDefault="00B40749" w:rsidP="00C9458B">
            <w:pPr>
              <w:pStyle w:val="tabletext"/>
              <w:spacing w:before="40" w:after="40"/>
              <w:ind w:lef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4" w:type="dxa"/>
          </w:tcPr>
          <w:p w14:paraId="455C6137" w14:textId="77777777" w:rsidR="00B40749" w:rsidRPr="00B60B40" w:rsidRDefault="00B40749" w:rsidP="00350B8E">
            <w:pPr>
              <w:pStyle w:val="tabletext"/>
              <w:spacing w:before="40" w:after="40"/>
              <w:ind w:left="113" w:right="113"/>
              <w:jc w:val="both"/>
              <w:rPr>
                <w:sz w:val="18"/>
                <w:szCs w:val="18"/>
              </w:rPr>
            </w:pPr>
            <w:r w:rsidRPr="00B60B40">
              <w:rPr>
                <w:sz w:val="18"/>
                <w:szCs w:val="18"/>
              </w:rPr>
              <w:t>Record date</w:t>
            </w:r>
          </w:p>
        </w:tc>
      </w:tr>
      <w:tr w:rsidR="00B40749" w:rsidRPr="00B60B40" w14:paraId="41D2B47A" w14:textId="77777777" w:rsidTr="00C9458B">
        <w:trPr>
          <w:jc w:val="center"/>
        </w:trPr>
        <w:tc>
          <w:tcPr>
            <w:tcW w:w="1985" w:type="dxa"/>
          </w:tcPr>
          <w:p w14:paraId="19AA21E1" w14:textId="77777777" w:rsidR="00B40749" w:rsidRPr="00B60B40" w:rsidRDefault="00B40749" w:rsidP="00C9458B">
            <w:pPr>
              <w:pStyle w:val="tabletext"/>
              <w:spacing w:before="40" w:after="40"/>
              <w:ind w:left="113"/>
              <w:rPr>
                <w:sz w:val="18"/>
                <w:szCs w:val="18"/>
              </w:rPr>
            </w:pPr>
            <w:r w:rsidRPr="00B60B40">
              <w:rPr>
                <w:b/>
                <w:sz w:val="18"/>
                <w:szCs w:val="18"/>
              </w:rPr>
              <w:t>D + 1</w:t>
            </w:r>
            <w:r w:rsidRPr="00B60B40">
              <w:rPr>
                <w:b/>
                <w:sz w:val="18"/>
                <w:szCs w:val="18"/>
              </w:rPr>
              <w:br/>
            </w:r>
            <w:ins w:id="259" w:author="Sharon Nair" w:date="2025-03-05T10:41:00Z" w16du:dateUtc="2025-03-05T08:41:00Z">
              <w:r w:rsidRPr="00B60B40">
                <w:rPr>
                  <w:sz w:val="18"/>
                  <w:szCs w:val="18"/>
                </w:rPr>
                <w:t>Issue/</w:t>
              </w:r>
            </w:ins>
            <w:r w:rsidRPr="00B60B40">
              <w:rPr>
                <w:sz w:val="18"/>
                <w:szCs w:val="18"/>
              </w:rPr>
              <w:t>Pay date</w:t>
            </w:r>
          </w:p>
        </w:tc>
        <w:tc>
          <w:tcPr>
            <w:tcW w:w="5954" w:type="dxa"/>
          </w:tcPr>
          <w:p w14:paraId="2EE27C99" w14:textId="77777777" w:rsidR="00B40749" w:rsidRPr="00B60B40" w:rsidRDefault="00B40749" w:rsidP="00350B8E">
            <w:pPr>
              <w:pStyle w:val="tabletext"/>
              <w:spacing w:before="40" w:after="40"/>
              <w:ind w:left="113" w:right="113"/>
              <w:jc w:val="both"/>
              <w:rPr>
                <w:sz w:val="18"/>
                <w:szCs w:val="18"/>
              </w:rPr>
            </w:pPr>
            <w:del w:id="260" w:author="Sharon Nair" w:date="2025-03-24T16:54:00Z" w16du:dateUtc="2025-03-24T14:54:00Z">
              <w:r w:rsidRPr="00B60B40" w:rsidDel="00A61E3E">
                <w:rPr>
                  <w:sz w:val="18"/>
                  <w:szCs w:val="18"/>
                </w:rPr>
                <w:delText>Issue new securities</w:delText>
              </w:r>
            </w:del>
            <w:ins w:id="261" w:author="Sharon Nair" w:date="2025-03-24T16:54:00Z" w16du:dateUtc="2025-03-24T14:54:00Z">
              <w:r w:rsidRPr="00B60B40">
                <w:rPr>
                  <w:sz w:val="18"/>
                  <w:szCs w:val="18"/>
                </w:rPr>
                <w:t>Intermediaries accounts credited with securities</w:t>
              </w:r>
            </w:ins>
            <w:r w:rsidRPr="00B60B40">
              <w:rPr>
                <w:sz w:val="18"/>
                <w:szCs w:val="18"/>
              </w:rPr>
              <w:t>/cash payment</w:t>
            </w:r>
          </w:p>
        </w:tc>
      </w:tr>
      <w:tr w:rsidR="00B40749" w:rsidRPr="00B60B40" w14:paraId="545E58F7" w14:textId="77777777" w:rsidTr="00350B8E">
        <w:trPr>
          <w:trHeight w:val="38"/>
          <w:jc w:val="center"/>
        </w:trPr>
        <w:tc>
          <w:tcPr>
            <w:tcW w:w="1985" w:type="dxa"/>
          </w:tcPr>
          <w:p w14:paraId="4B627D51" w14:textId="77777777" w:rsidR="00B40749" w:rsidRPr="00B60B40" w:rsidRDefault="00B40749" w:rsidP="00C9458B">
            <w:pPr>
              <w:pStyle w:val="tabletext"/>
              <w:spacing w:before="40" w:after="40"/>
              <w:ind w:left="113"/>
              <w:rPr>
                <w:sz w:val="18"/>
                <w:szCs w:val="18"/>
              </w:rPr>
            </w:pPr>
            <w:r w:rsidRPr="00B60B40">
              <w:rPr>
                <w:b/>
                <w:sz w:val="18"/>
                <w:szCs w:val="18"/>
              </w:rPr>
              <w:lastRenderedPageBreak/>
              <w:t>D + 2</w:t>
            </w:r>
          </w:p>
        </w:tc>
        <w:tc>
          <w:tcPr>
            <w:tcW w:w="5954" w:type="dxa"/>
          </w:tcPr>
          <w:p w14:paraId="1C6E73D4" w14:textId="77777777" w:rsidR="00B40749" w:rsidRPr="00B60B40" w:rsidRDefault="00B40749" w:rsidP="00350B8E">
            <w:pPr>
              <w:pStyle w:val="tabletext"/>
              <w:spacing w:before="40" w:after="40"/>
              <w:ind w:left="113" w:right="113"/>
              <w:jc w:val="both"/>
              <w:rPr>
                <w:sz w:val="18"/>
                <w:szCs w:val="18"/>
              </w:rPr>
            </w:pPr>
            <w:r w:rsidRPr="00B60B40">
              <w:rPr>
                <w:sz w:val="18"/>
                <w:szCs w:val="18"/>
              </w:rPr>
              <w:t>Adjustment of number of shares listed</w:t>
            </w:r>
          </w:p>
        </w:tc>
      </w:tr>
    </w:tbl>
    <w:p w14:paraId="4287EA7A" w14:textId="77777777" w:rsidR="00B40749" w:rsidRPr="00B60B40" w:rsidRDefault="00B40749" w:rsidP="003373BE">
      <w:pPr>
        <w:pStyle w:val="a-000"/>
        <w:rPr>
          <w:szCs w:val="18"/>
        </w:rPr>
      </w:pPr>
      <w:r w:rsidRPr="00B60B40">
        <w:rPr>
          <w:szCs w:val="18"/>
        </w:rPr>
        <w:t xml:space="preserve">            (</w:t>
      </w:r>
      <w:del w:id="262" w:author="Sharon Nair" w:date="2025-03-13T15:53:00Z" w16du:dateUtc="2025-03-13T13:53:00Z">
        <w:r w:rsidRPr="00B60B40" w:rsidDel="00997BEC">
          <w:rPr>
            <w:szCs w:val="18"/>
          </w:rPr>
          <w:delText>j</w:delText>
        </w:r>
      </w:del>
      <w:ins w:id="263" w:author="Sharon Nair" w:date="2025-03-13T15:53:00Z" w16du:dateUtc="2025-03-13T13:53:00Z">
        <w:r w:rsidRPr="00B60B40">
          <w:rPr>
            <w:szCs w:val="18"/>
          </w:rPr>
          <w:t>k</w:t>
        </w:r>
      </w:ins>
      <w:r w:rsidRPr="00B60B40">
        <w:rPr>
          <w:szCs w:val="18"/>
        </w:rPr>
        <w:t>)</w:t>
      </w:r>
      <w:r w:rsidRPr="00B60B40">
        <w:rPr>
          <w:szCs w:val="18"/>
        </w:rPr>
        <w:tab/>
      </w:r>
      <w:r w:rsidRPr="00B60B40">
        <w:rPr>
          <w:b/>
          <w:szCs w:val="18"/>
        </w:rPr>
        <w:t>Liquidation – advance/final/interim</w:t>
      </w:r>
      <w:r w:rsidRPr="00B60B40">
        <w:rPr>
          <w:rStyle w:val="FootnoteReference"/>
          <w:rFonts w:eastAsiaTheme="majorEastAsia"/>
          <w:szCs w:val="18"/>
        </w:rPr>
        <w:footnoteReference w:customMarkFollows="1" w:id="23"/>
        <w:t> </w:t>
      </w:r>
    </w:p>
    <w:p w14:paraId="733B0FA0" w14:textId="77777777" w:rsidR="00B40749" w:rsidRPr="00B60B40" w:rsidRDefault="00B40749" w:rsidP="003373BE">
      <w:pPr>
        <w:pStyle w:val="a-000"/>
        <w:spacing w:after="120"/>
        <w:rPr>
          <w:szCs w:val="18"/>
        </w:rPr>
      </w:pPr>
      <w:r w:rsidRPr="00B60B40">
        <w:rPr>
          <w:szCs w:val="18"/>
        </w:rPr>
        <w:t xml:space="preserve">                          </w:t>
      </w:r>
      <w:r w:rsidRPr="00B60B40">
        <w:rPr>
          <w:b/>
          <w:szCs w:val="18"/>
        </w:rPr>
        <w:t>Definition:</w:t>
      </w:r>
      <w:r w:rsidRPr="00B60B40">
        <w:rPr>
          <w:szCs w:val="18"/>
        </w:rPr>
        <w:t xml:space="preserve"> Payment of cash to holders of securities on a winding up of the company and subsequent removal of listing. Liquidation payment(s) can be made in stages (interim and final). </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7CB220D7" w14:textId="77777777" w:rsidTr="00C9458B">
        <w:trPr>
          <w:jc w:val="center"/>
        </w:trPr>
        <w:tc>
          <w:tcPr>
            <w:tcW w:w="1985" w:type="dxa"/>
          </w:tcPr>
          <w:p w14:paraId="3BD36E01"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4" w:type="dxa"/>
          </w:tcPr>
          <w:p w14:paraId="392FE006"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331515CD" w14:textId="77777777" w:rsidTr="00C9458B">
        <w:trPr>
          <w:jc w:val="center"/>
        </w:trPr>
        <w:tc>
          <w:tcPr>
            <w:tcW w:w="1985" w:type="dxa"/>
          </w:tcPr>
          <w:p w14:paraId="58A2D011" w14:textId="77777777" w:rsidR="00B40749" w:rsidRPr="00B60B40" w:rsidRDefault="00B40749" w:rsidP="00C9458B">
            <w:pPr>
              <w:pStyle w:val="tabletext"/>
              <w:spacing w:before="40" w:after="40"/>
              <w:ind w:lef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4" w:type="dxa"/>
          </w:tcPr>
          <w:p w14:paraId="7914EEAB" w14:textId="77777777" w:rsidR="00B40749" w:rsidRPr="00B60B40" w:rsidRDefault="00B40749" w:rsidP="00350B8E">
            <w:pPr>
              <w:pStyle w:val="tabletext"/>
              <w:spacing w:before="40" w:after="40"/>
              <w:ind w:left="113" w:right="113"/>
              <w:jc w:val="both"/>
              <w:rPr>
                <w:sz w:val="18"/>
                <w:szCs w:val="18"/>
              </w:rPr>
            </w:pPr>
            <w:r w:rsidRPr="00B60B40">
              <w:rPr>
                <w:sz w:val="18"/>
                <w:szCs w:val="18"/>
              </w:rPr>
              <w:t>Publication of declaration data</w:t>
            </w:r>
          </w:p>
        </w:tc>
      </w:tr>
      <w:tr w:rsidR="00B40749" w:rsidRPr="00B60B40" w14:paraId="025A51CE" w14:textId="77777777" w:rsidTr="00C9458B">
        <w:trPr>
          <w:jc w:val="center"/>
        </w:trPr>
        <w:tc>
          <w:tcPr>
            <w:tcW w:w="1985" w:type="dxa"/>
          </w:tcPr>
          <w:p w14:paraId="4AF220BB" w14:textId="77777777" w:rsidR="00B40749" w:rsidRPr="00B60B40" w:rsidRDefault="00B40749" w:rsidP="00C9458B">
            <w:pPr>
              <w:pStyle w:val="tabletext"/>
              <w:spacing w:before="40" w:after="40"/>
              <w:ind w:left="113"/>
              <w:rPr>
                <w:sz w:val="18"/>
                <w:szCs w:val="18"/>
              </w:rPr>
            </w:pPr>
            <w:r w:rsidRPr="00B60B40">
              <w:rPr>
                <w:b/>
                <w:sz w:val="18"/>
                <w:szCs w:val="18"/>
              </w:rPr>
              <w:t>D – 8</w:t>
            </w:r>
            <w:r w:rsidRPr="00B60B40">
              <w:rPr>
                <w:b/>
                <w:sz w:val="18"/>
                <w:szCs w:val="18"/>
              </w:rPr>
              <w:br/>
            </w:r>
            <w:r w:rsidRPr="00B60B40">
              <w:rPr>
                <w:sz w:val="18"/>
                <w:szCs w:val="18"/>
              </w:rPr>
              <w:t>Finalisation date</w:t>
            </w:r>
          </w:p>
        </w:tc>
        <w:tc>
          <w:tcPr>
            <w:tcW w:w="5954" w:type="dxa"/>
          </w:tcPr>
          <w:p w14:paraId="45DE75CF" w14:textId="77777777" w:rsidR="00B40749" w:rsidRPr="00B60B40" w:rsidRDefault="00B40749" w:rsidP="00350B8E">
            <w:pPr>
              <w:pStyle w:val="tabletext"/>
              <w:spacing w:before="40" w:after="40"/>
              <w:ind w:left="113" w:right="113"/>
              <w:jc w:val="both"/>
              <w:rPr>
                <w:sz w:val="18"/>
                <w:szCs w:val="18"/>
              </w:rPr>
            </w:pPr>
            <w:r w:rsidRPr="00B60B40">
              <w:rPr>
                <w:sz w:val="18"/>
                <w:szCs w:val="18"/>
              </w:rPr>
              <w:t>Publication of finalisation information</w:t>
            </w:r>
            <w:ins w:id="264" w:author="Sharon Nair" w:date="2025-03-26T17:11:00Z" w16du:dateUtc="2025-03-26T15:11:00Z">
              <w:r w:rsidRPr="00B60B40">
                <w:rPr>
                  <w:sz w:val="18"/>
                  <w:szCs w:val="18"/>
                </w:rPr>
                <w:t>, by 11h00</w:t>
              </w:r>
            </w:ins>
          </w:p>
        </w:tc>
      </w:tr>
      <w:tr w:rsidR="00B40749" w:rsidRPr="00B60B40" w14:paraId="2A937C46" w14:textId="77777777" w:rsidTr="00C9458B">
        <w:trPr>
          <w:jc w:val="center"/>
        </w:trPr>
        <w:tc>
          <w:tcPr>
            <w:tcW w:w="1985" w:type="dxa"/>
          </w:tcPr>
          <w:p w14:paraId="5E0109E0" w14:textId="77777777" w:rsidR="00B40749" w:rsidRPr="00B60B40" w:rsidRDefault="00B40749" w:rsidP="00C9458B">
            <w:pPr>
              <w:pStyle w:val="tabletext"/>
              <w:spacing w:before="40" w:after="40"/>
              <w:ind w:lef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4" w:type="dxa"/>
          </w:tcPr>
          <w:p w14:paraId="68E4BF80" w14:textId="77777777" w:rsidR="00B40749" w:rsidRPr="00B60B40" w:rsidRDefault="00B40749" w:rsidP="00350B8E">
            <w:pPr>
              <w:pStyle w:val="tabletext"/>
              <w:spacing w:before="40" w:after="40"/>
              <w:ind w:left="113" w:right="113"/>
              <w:jc w:val="both"/>
              <w:rPr>
                <w:sz w:val="18"/>
                <w:szCs w:val="18"/>
              </w:rPr>
            </w:pPr>
            <w:r w:rsidRPr="00B60B40">
              <w:rPr>
                <w:sz w:val="18"/>
                <w:szCs w:val="18"/>
              </w:rPr>
              <w:t>Last day to trade to be eligible to receive the liquidation payment(s) prior to the suspension of the securities</w:t>
            </w:r>
          </w:p>
        </w:tc>
      </w:tr>
      <w:tr w:rsidR="00B40749" w:rsidRPr="00B60B40" w14:paraId="4B3FF2FD" w14:textId="77777777" w:rsidTr="00C9458B">
        <w:trPr>
          <w:jc w:val="center"/>
        </w:trPr>
        <w:tc>
          <w:tcPr>
            <w:tcW w:w="1985" w:type="dxa"/>
          </w:tcPr>
          <w:p w14:paraId="77135D0C" w14:textId="77777777" w:rsidR="00B40749" w:rsidRPr="00B60B40" w:rsidRDefault="00B40749" w:rsidP="00C9458B">
            <w:pPr>
              <w:pStyle w:val="tabletext"/>
              <w:spacing w:before="40" w:after="40"/>
              <w:ind w:left="113"/>
              <w:rPr>
                <w:ins w:id="265" w:author="Sharon Nair" w:date="2025-02-13T14:01:00Z" w16du:dateUtc="2025-02-13T12:01:00Z"/>
                <w:b/>
                <w:sz w:val="18"/>
                <w:szCs w:val="18"/>
              </w:rPr>
            </w:pPr>
            <w:r w:rsidRPr="00B60B40">
              <w:rPr>
                <w:b/>
                <w:sz w:val="18"/>
                <w:szCs w:val="18"/>
              </w:rPr>
              <w:t>D – 2</w:t>
            </w:r>
          </w:p>
          <w:p w14:paraId="3CE58A79" w14:textId="77777777" w:rsidR="00B40749" w:rsidRPr="00035A40" w:rsidRDefault="00B40749" w:rsidP="00C9458B">
            <w:pPr>
              <w:pStyle w:val="tabletext"/>
              <w:spacing w:before="40" w:after="40"/>
              <w:ind w:left="113"/>
              <w:rPr>
                <w:bCs/>
                <w:sz w:val="18"/>
                <w:szCs w:val="18"/>
              </w:rPr>
            </w:pPr>
            <w:ins w:id="266" w:author="Sharon Nair" w:date="2025-02-13T14:01:00Z" w16du:dateUtc="2025-02-13T12:01:00Z">
              <w:r w:rsidRPr="00035A40">
                <w:rPr>
                  <w:bCs/>
                  <w:sz w:val="18"/>
                  <w:szCs w:val="18"/>
                </w:rPr>
                <w:t>Ex-date</w:t>
              </w:r>
            </w:ins>
          </w:p>
        </w:tc>
        <w:tc>
          <w:tcPr>
            <w:tcW w:w="5954" w:type="dxa"/>
          </w:tcPr>
          <w:p w14:paraId="4CFE1A33" w14:textId="77777777" w:rsidR="00B40749" w:rsidRPr="00B60B40" w:rsidRDefault="00B40749" w:rsidP="00350B8E">
            <w:pPr>
              <w:pStyle w:val="tabletext"/>
              <w:spacing w:before="40" w:after="40"/>
              <w:ind w:left="113" w:right="113"/>
              <w:jc w:val="both"/>
              <w:rPr>
                <w:sz w:val="18"/>
                <w:szCs w:val="18"/>
              </w:rPr>
            </w:pPr>
            <w:del w:id="267" w:author="Sharon Nair" w:date="2025-02-13T14:01:00Z" w16du:dateUtc="2025-02-13T12:01:00Z">
              <w:r w:rsidRPr="00B60B40" w:rsidDel="008A3225">
                <w:rPr>
                  <w:sz w:val="18"/>
                  <w:szCs w:val="18"/>
                </w:rPr>
                <w:delText xml:space="preserve">Mother </w:delText>
              </w:r>
            </w:del>
            <w:del w:id="268" w:author="Sharon Nair" w:date="2025-03-06T11:29:00Z" w16du:dateUtc="2025-03-06T09:29:00Z">
              <w:r w:rsidRPr="00B60B40" w:rsidDel="00444E1A">
                <w:rPr>
                  <w:sz w:val="18"/>
                  <w:szCs w:val="18"/>
                </w:rPr>
                <w:delText>share suspended</w:delText>
              </w:r>
            </w:del>
            <w:ins w:id="269" w:author="Sharon Nair" w:date="2025-03-06T11:29:00Z" w16du:dateUtc="2025-03-06T09:29:00Z">
              <w:r w:rsidRPr="00B60B40">
                <w:rPr>
                  <w:sz w:val="18"/>
                  <w:szCs w:val="18"/>
                </w:rPr>
                <w:t>Suspension of shares on the JSE trading system</w:t>
              </w:r>
            </w:ins>
          </w:p>
        </w:tc>
      </w:tr>
      <w:tr w:rsidR="00B40749" w:rsidRPr="00B60B40" w14:paraId="3B1F5489" w14:textId="77777777" w:rsidTr="00C9458B">
        <w:trPr>
          <w:jc w:val="center"/>
        </w:trPr>
        <w:tc>
          <w:tcPr>
            <w:tcW w:w="1985" w:type="dxa"/>
          </w:tcPr>
          <w:p w14:paraId="6F59B34B" w14:textId="77777777" w:rsidR="00B40749" w:rsidRPr="00B60B40" w:rsidRDefault="00B40749" w:rsidP="00C9458B">
            <w:pPr>
              <w:pStyle w:val="tabletext"/>
              <w:spacing w:before="40" w:after="40"/>
              <w:ind w:lef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4" w:type="dxa"/>
          </w:tcPr>
          <w:p w14:paraId="5F4026DA" w14:textId="77777777" w:rsidR="00B40749" w:rsidRPr="00B60B40" w:rsidRDefault="00B40749" w:rsidP="00350B8E">
            <w:pPr>
              <w:pStyle w:val="tabletext"/>
              <w:spacing w:before="40" w:after="40"/>
              <w:ind w:left="113" w:right="113"/>
              <w:jc w:val="both"/>
              <w:rPr>
                <w:sz w:val="18"/>
                <w:szCs w:val="18"/>
              </w:rPr>
            </w:pPr>
            <w:r w:rsidRPr="00B60B40">
              <w:rPr>
                <w:sz w:val="18"/>
                <w:szCs w:val="18"/>
              </w:rPr>
              <w:t>Record date</w:t>
            </w:r>
          </w:p>
        </w:tc>
      </w:tr>
      <w:tr w:rsidR="00B40749" w:rsidRPr="00B60B40" w14:paraId="150A26D6" w14:textId="77777777" w:rsidTr="00C9458B">
        <w:trPr>
          <w:jc w:val="center"/>
        </w:trPr>
        <w:tc>
          <w:tcPr>
            <w:tcW w:w="1985" w:type="dxa"/>
          </w:tcPr>
          <w:p w14:paraId="3BFACF5B" w14:textId="77777777" w:rsidR="00B40749" w:rsidRPr="00B60B40" w:rsidRDefault="00B40749" w:rsidP="00C9458B">
            <w:pPr>
              <w:pStyle w:val="tabletext"/>
              <w:spacing w:before="40" w:after="40"/>
              <w:ind w:left="113"/>
              <w:rPr>
                <w:sz w:val="18"/>
                <w:szCs w:val="18"/>
              </w:rPr>
            </w:pPr>
            <w:r w:rsidRPr="00B60B40">
              <w:rPr>
                <w:b/>
                <w:sz w:val="18"/>
                <w:szCs w:val="18"/>
              </w:rPr>
              <w:t>D + 1</w:t>
            </w:r>
            <w:r w:rsidRPr="00B60B40">
              <w:rPr>
                <w:b/>
                <w:sz w:val="18"/>
                <w:szCs w:val="18"/>
              </w:rPr>
              <w:br/>
            </w:r>
            <w:r w:rsidRPr="00B60B40">
              <w:rPr>
                <w:sz w:val="18"/>
                <w:szCs w:val="18"/>
              </w:rPr>
              <w:t>Pay date</w:t>
            </w:r>
          </w:p>
        </w:tc>
        <w:tc>
          <w:tcPr>
            <w:tcW w:w="5954" w:type="dxa"/>
          </w:tcPr>
          <w:p w14:paraId="1FF1A9C1" w14:textId="77777777" w:rsidR="00B40749" w:rsidRPr="00B60B40" w:rsidRDefault="00B40749" w:rsidP="00350B8E">
            <w:pPr>
              <w:pStyle w:val="tabletext"/>
              <w:spacing w:before="40" w:after="40"/>
              <w:ind w:left="113" w:right="113"/>
              <w:jc w:val="both"/>
              <w:rPr>
                <w:sz w:val="18"/>
                <w:szCs w:val="18"/>
              </w:rPr>
            </w:pPr>
            <w:r w:rsidRPr="00B60B40">
              <w:rPr>
                <w:sz w:val="18"/>
                <w:szCs w:val="18"/>
              </w:rPr>
              <w:t>Intermediaries credited</w:t>
            </w:r>
          </w:p>
        </w:tc>
      </w:tr>
      <w:tr w:rsidR="00B40749" w:rsidRPr="00B60B40" w14:paraId="52A57736" w14:textId="77777777" w:rsidTr="00C9458B">
        <w:trPr>
          <w:jc w:val="center"/>
        </w:trPr>
        <w:tc>
          <w:tcPr>
            <w:tcW w:w="1985" w:type="dxa"/>
          </w:tcPr>
          <w:p w14:paraId="41808B6D" w14:textId="77777777" w:rsidR="00B40749" w:rsidRPr="00B60B40" w:rsidRDefault="00B40749" w:rsidP="00C9458B">
            <w:pPr>
              <w:pStyle w:val="tabletext"/>
              <w:spacing w:before="40" w:after="40"/>
              <w:ind w:left="113"/>
              <w:rPr>
                <w:sz w:val="18"/>
                <w:szCs w:val="18"/>
              </w:rPr>
            </w:pPr>
            <w:r w:rsidRPr="00B60B40">
              <w:rPr>
                <w:b/>
                <w:sz w:val="18"/>
                <w:szCs w:val="18"/>
              </w:rPr>
              <w:t>D + 2</w:t>
            </w:r>
          </w:p>
        </w:tc>
        <w:tc>
          <w:tcPr>
            <w:tcW w:w="5954" w:type="dxa"/>
          </w:tcPr>
          <w:p w14:paraId="7B71AA76" w14:textId="025370A0" w:rsidR="00B40749" w:rsidRPr="00B60B40" w:rsidRDefault="00B40749" w:rsidP="00350B8E">
            <w:pPr>
              <w:pStyle w:val="tabletext"/>
              <w:spacing w:before="40" w:after="40"/>
              <w:ind w:left="113" w:right="113"/>
              <w:jc w:val="both"/>
              <w:rPr>
                <w:sz w:val="18"/>
                <w:szCs w:val="18"/>
              </w:rPr>
            </w:pPr>
            <w:del w:id="270" w:author="Sharon Nair" w:date="2025-03-06T11:30:00Z" w16du:dateUtc="2025-03-06T09:30:00Z">
              <w:r w:rsidRPr="00B60B40" w:rsidDel="00983D6F">
                <w:rPr>
                  <w:sz w:val="18"/>
                  <w:szCs w:val="18"/>
                </w:rPr>
                <w:delText>Removal of listing of mother share</w:delText>
              </w:r>
            </w:del>
            <w:ins w:id="271" w:author="Sharon Nair" w:date="2025-03-06T11:30:00Z" w16du:dateUtc="2025-03-06T09:30:00Z">
              <w:r w:rsidRPr="00B60B40">
                <w:rPr>
                  <w:sz w:val="18"/>
                  <w:szCs w:val="18"/>
                </w:rPr>
                <w:t xml:space="preserve">Termination of </w:t>
              </w:r>
            </w:ins>
            <w:ins w:id="272" w:author="Alwyn Fouchee" w:date="2025-04-24T10:12:00Z" w16du:dateUtc="2025-04-24T08:12:00Z">
              <w:r w:rsidR="00D062DA" w:rsidRPr="00B60B40">
                <w:rPr>
                  <w:sz w:val="18"/>
                  <w:szCs w:val="18"/>
                </w:rPr>
                <w:t>s</w:t>
              </w:r>
              <w:r w:rsidR="00D062DA">
                <w:rPr>
                  <w:sz w:val="18"/>
                  <w:szCs w:val="18"/>
                </w:rPr>
                <w:t>ecurities</w:t>
              </w:r>
            </w:ins>
            <w:ins w:id="273" w:author="Sharon Nair" w:date="2025-03-06T11:30:00Z" w16du:dateUtc="2025-03-06T09:30:00Z">
              <w:r w:rsidRPr="00B60B40">
                <w:rPr>
                  <w:sz w:val="18"/>
                  <w:szCs w:val="18"/>
                </w:rPr>
                <w:t xml:space="preserve"> on the JSE trading system at the commencement of business </w:t>
              </w:r>
            </w:ins>
          </w:p>
        </w:tc>
      </w:tr>
    </w:tbl>
    <w:p w14:paraId="30DB46AF" w14:textId="77777777" w:rsidR="00B40749" w:rsidRPr="00B60B40" w:rsidRDefault="00B40749" w:rsidP="003373BE">
      <w:pPr>
        <w:pStyle w:val="a-000"/>
        <w:spacing w:after="120"/>
        <w:rPr>
          <w:szCs w:val="18"/>
        </w:rPr>
      </w:pPr>
      <w:r w:rsidRPr="00B60B40">
        <w:rPr>
          <w:szCs w:val="18"/>
        </w:rPr>
        <w:t xml:space="preserve">            (</w:t>
      </w:r>
      <w:del w:id="274" w:author="Sharon Nair" w:date="2025-03-13T15:54:00Z" w16du:dateUtc="2025-03-13T13:54:00Z">
        <w:r w:rsidRPr="00B60B40" w:rsidDel="00997BEC">
          <w:rPr>
            <w:szCs w:val="18"/>
          </w:rPr>
          <w:delText>k</w:delText>
        </w:r>
      </w:del>
      <w:ins w:id="275" w:author="Sharon Nair" w:date="2025-03-13T15:54:00Z" w16du:dateUtc="2025-03-13T13:54:00Z">
        <w:r w:rsidRPr="00B60B40">
          <w:rPr>
            <w:szCs w:val="18"/>
          </w:rPr>
          <w:t>l</w:t>
        </w:r>
      </w:ins>
      <w:r w:rsidRPr="00B60B40">
        <w:rPr>
          <w:szCs w:val="18"/>
        </w:rPr>
        <w:t>)</w:t>
      </w:r>
      <w:r w:rsidRPr="00B60B40">
        <w:rPr>
          <w:szCs w:val="18"/>
        </w:rPr>
        <w:tab/>
      </w:r>
      <w:r w:rsidRPr="00B60B40">
        <w:rPr>
          <w:b/>
          <w:szCs w:val="18"/>
        </w:rPr>
        <w:t>Name change</w:t>
      </w:r>
      <w:r w:rsidRPr="00B60B40">
        <w:rPr>
          <w:rStyle w:val="FootnoteReference"/>
          <w:rFonts w:eastAsiaTheme="majorEastAsia"/>
          <w:szCs w:val="18"/>
        </w:rPr>
        <w:footnoteReference w:customMarkFollows="1" w:id="24"/>
        <w:t> </w:t>
      </w:r>
    </w:p>
    <w:p w14:paraId="673368E9" w14:textId="77777777" w:rsidR="00B40749" w:rsidRPr="00B60B40" w:rsidRDefault="00B40749" w:rsidP="007D256B">
      <w:pPr>
        <w:pStyle w:val="a-000"/>
        <w:spacing w:after="120"/>
        <w:ind w:left="0" w:firstLine="0"/>
        <w:rPr>
          <w:b/>
          <w:szCs w:val="18"/>
        </w:rPr>
      </w:pPr>
      <w:r w:rsidRPr="00B60B40">
        <w:rPr>
          <w:b/>
          <w:szCs w:val="18"/>
        </w:rPr>
        <w:t xml:space="preserve">             Definition: </w:t>
      </w:r>
      <w:r w:rsidRPr="00B60B40">
        <w:rPr>
          <w:szCs w:val="18"/>
        </w:rPr>
        <w:t>An event where the registered name of a company is changed</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032D205F" w14:textId="77777777" w:rsidTr="00C9458B">
        <w:trPr>
          <w:jc w:val="center"/>
        </w:trPr>
        <w:tc>
          <w:tcPr>
            <w:tcW w:w="1985" w:type="dxa"/>
          </w:tcPr>
          <w:p w14:paraId="3A4C9B78"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4" w:type="dxa"/>
          </w:tcPr>
          <w:p w14:paraId="27F528DB"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15917018" w14:textId="77777777" w:rsidTr="00C9458B">
        <w:trPr>
          <w:jc w:val="center"/>
        </w:trPr>
        <w:tc>
          <w:tcPr>
            <w:tcW w:w="1985" w:type="dxa"/>
          </w:tcPr>
          <w:p w14:paraId="753F8293" w14:textId="77777777" w:rsidR="00B40749" w:rsidRPr="00B60B40" w:rsidRDefault="00B40749" w:rsidP="00C9458B">
            <w:pPr>
              <w:pStyle w:val="tabletext"/>
              <w:spacing w:before="40" w:after="40"/>
              <w:ind w:lef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4" w:type="dxa"/>
          </w:tcPr>
          <w:p w14:paraId="208125BC" w14:textId="77777777" w:rsidR="00B40749" w:rsidRPr="00B60B40" w:rsidRDefault="00B40749" w:rsidP="00350B8E">
            <w:pPr>
              <w:pStyle w:val="tabletext"/>
              <w:spacing w:before="40" w:after="40"/>
              <w:ind w:left="113" w:right="113"/>
              <w:jc w:val="both"/>
              <w:rPr>
                <w:sz w:val="18"/>
                <w:szCs w:val="18"/>
              </w:rPr>
            </w:pPr>
            <w:r w:rsidRPr="00B60B40">
              <w:rPr>
                <w:sz w:val="18"/>
                <w:szCs w:val="18"/>
              </w:rPr>
              <w:t>Publication of declaration data</w:t>
            </w:r>
            <w:ins w:id="276" w:author="Sharon Nair" w:date="2025-03-26T17:12:00Z" w16du:dateUtc="2025-03-26T15:12:00Z">
              <w:r w:rsidRPr="00B60B40">
                <w:rPr>
                  <w:sz w:val="18"/>
                  <w:szCs w:val="18"/>
                </w:rPr>
                <w:t xml:space="preserve"> and distribution of circular (if applicable)</w:t>
              </w:r>
            </w:ins>
          </w:p>
        </w:tc>
      </w:tr>
      <w:tr w:rsidR="00B40749" w:rsidRPr="00B60B40" w14:paraId="06EB743A" w14:textId="77777777" w:rsidTr="00C9458B">
        <w:trPr>
          <w:jc w:val="center"/>
        </w:trPr>
        <w:tc>
          <w:tcPr>
            <w:tcW w:w="1985" w:type="dxa"/>
          </w:tcPr>
          <w:p w14:paraId="0786178C" w14:textId="77777777" w:rsidR="00B40749" w:rsidRPr="00B60B40" w:rsidRDefault="00B40749" w:rsidP="00C9458B">
            <w:pPr>
              <w:pStyle w:val="tabletext"/>
              <w:spacing w:before="40" w:after="40"/>
              <w:ind w:left="113"/>
              <w:rPr>
                <w:sz w:val="18"/>
                <w:szCs w:val="18"/>
              </w:rPr>
            </w:pPr>
            <w:r w:rsidRPr="00B60B40">
              <w:rPr>
                <w:b/>
                <w:sz w:val="18"/>
                <w:szCs w:val="18"/>
              </w:rPr>
              <w:t>D – 8</w:t>
            </w:r>
            <w:r w:rsidRPr="00B60B40">
              <w:rPr>
                <w:b/>
                <w:sz w:val="18"/>
                <w:szCs w:val="18"/>
              </w:rPr>
              <w:br/>
            </w:r>
            <w:r w:rsidRPr="00B60B40">
              <w:rPr>
                <w:sz w:val="18"/>
                <w:szCs w:val="18"/>
              </w:rPr>
              <w:t>Finalisation date</w:t>
            </w:r>
          </w:p>
        </w:tc>
        <w:tc>
          <w:tcPr>
            <w:tcW w:w="5954" w:type="dxa"/>
          </w:tcPr>
          <w:p w14:paraId="3E420CA2" w14:textId="77777777" w:rsidR="00B40749" w:rsidRPr="00B60B40" w:rsidRDefault="00B40749" w:rsidP="00350B8E">
            <w:pPr>
              <w:pStyle w:val="tabletext"/>
              <w:spacing w:before="40" w:after="40"/>
              <w:ind w:left="113" w:right="113"/>
              <w:jc w:val="both"/>
              <w:rPr>
                <w:sz w:val="18"/>
                <w:szCs w:val="18"/>
              </w:rPr>
            </w:pPr>
            <w:r w:rsidRPr="00B60B40">
              <w:rPr>
                <w:sz w:val="18"/>
                <w:szCs w:val="18"/>
              </w:rPr>
              <w:t>Publication of finalisation information</w:t>
            </w:r>
          </w:p>
        </w:tc>
      </w:tr>
      <w:tr w:rsidR="00B40749" w:rsidRPr="00B60B40" w14:paraId="0F648C26" w14:textId="77777777" w:rsidTr="00C9458B">
        <w:trPr>
          <w:jc w:val="center"/>
        </w:trPr>
        <w:tc>
          <w:tcPr>
            <w:tcW w:w="1985" w:type="dxa"/>
          </w:tcPr>
          <w:p w14:paraId="11D69297" w14:textId="77777777" w:rsidR="00B40749" w:rsidRPr="00B60B40" w:rsidRDefault="00B40749" w:rsidP="00C9458B">
            <w:pPr>
              <w:pStyle w:val="tabletext"/>
              <w:spacing w:before="40" w:after="40"/>
              <w:ind w:lef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4" w:type="dxa"/>
          </w:tcPr>
          <w:p w14:paraId="6FC26333" w14:textId="77777777" w:rsidR="00B40749" w:rsidRPr="00B60B40" w:rsidRDefault="00B40749" w:rsidP="00350B8E">
            <w:pPr>
              <w:pStyle w:val="tabletext"/>
              <w:spacing w:before="40" w:after="40"/>
              <w:ind w:left="113" w:right="113"/>
              <w:jc w:val="both"/>
              <w:rPr>
                <w:sz w:val="18"/>
                <w:szCs w:val="18"/>
              </w:rPr>
            </w:pPr>
            <w:r w:rsidRPr="00B60B40">
              <w:rPr>
                <w:sz w:val="18"/>
                <w:szCs w:val="18"/>
              </w:rPr>
              <w:t>Last day to trade old securities</w:t>
            </w:r>
          </w:p>
        </w:tc>
      </w:tr>
      <w:tr w:rsidR="00B40749" w:rsidRPr="00B60B40" w14:paraId="1C349DF8" w14:textId="77777777" w:rsidTr="00C9458B">
        <w:trPr>
          <w:jc w:val="center"/>
        </w:trPr>
        <w:tc>
          <w:tcPr>
            <w:tcW w:w="1985" w:type="dxa"/>
          </w:tcPr>
          <w:p w14:paraId="1F614195" w14:textId="77777777" w:rsidR="00B40749" w:rsidRPr="00B60B40" w:rsidRDefault="00B40749" w:rsidP="00C9458B">
            <w:pPr>
              <w:pStyle w:val="tabletext"/>
              <w:spacing w:before="40" w:after="40"/>
              <w:ind w:left="113"/>
              <w:rPr>
                <w:sz w:val="18"/>
                <w:szCs w:val="18"/>
              </w:rPr>
            </w:pPr>
            <w:r w:rsidRPr="00B60B40">
              <w:rPr>
                <w:b/>
                <w:sz w:val="18"/>
                <w:szCs w:val="18"/>
              </w:rPr>
              <w:t>D – 2</w:t>
            </w:r>
            <w:r w:rsidRPr="00B60B40">
              <w:rPr>
                <w:b/>
                <w:sz w:val="18"/>
                <w:szCs w:val="18"/>
              </w:rPr>
              <w:br/>
            </w:r>
            <w:del w:id="277" w:author="Sharon Nair" w:date="2025-02-18T09:57:00Z" w16du:dateUtc="2025-02-18T07:57:00Z">
              <w:r w:rsidRPr="00B60B40" w:rsidDel="00CF46C1">
                <w:rPr>
                  <w:sz w:val="18"/>
                  <w:szCs w:val="18"/>
                </w:rPr>
                <w:delText xml:space="preserve">List </w:delText>
              </w:r>
            </w:del>
            <w:ins w:id="278" w:author="Sharon Nair" w:date="2025-02-18T09:57:00Z" w16du:dateUtc="2025-02-18T07:57:00Z">
              <w:r w:rsidRPr="00B60B40">
                <w:rPr>
                  <w:sz w:val="18"/>
                  <w:szCs w:val="18"/>
                </w:rPr>
                <w:t>Ex-</w:t>
              </w:r>
            </w:ins>
            <w:r w:rsidRPr="00B60B40">
              <w:rPr>
                <w:sz w:val="18"/>
                <w:szCs w:val="18"/>
              </w:rPr>
              <w:t>date</w:t>
            </w:r>
          </w:p>
        </w:tc>
        <w:tc>
          <w:tcPr>
            <w:tcW w:w="5954" w:type="dxa"/>
          </w:tcPr>
          <w:p w14:paraId="711DB84F" w14:textId="7500B063" w:rsidR="00B40749" w:rsidRPr="00B60B40" w:rsidRDefault="00B40749" w:rsidP="00350B8E">
            <w:pPr>
              <w:pStyle w:val="tabletext"/>
              <w:spacing w:before="40" w:after="40"/>
              <w:ind w:left="113" w:right="113"/>
              <w:jc w:val="both"/>
              <w:rPr>
                <w:sz w:val="18"/>
                <w:szCs w:val="18"/>
              </w:rPr>
            </w:pPr>
            <w:r w:rsidRPr="00B60B40">
              <w:rPr>
                <w:sz w:val="18"/>
                <w:szCs w:val="18"/>
              </w:rPr>
              <w:t xml:space="preserve">List and trade new shares. (Termination of </w:t>
            </w:r>
            <w:del w:id="279" w:author="Alwyn Fouchee" w:date="2025-05-05T14:18:00Z" w16du:dateUtc="2025-05-05T12:18:00Z">
              <w:r w:rsidRPr="00B60B40" w:rsidDel="00C651DA">
                <w:rPr>
                  <w:sz w:val="18"/>
                  <w:szCs w:val="18"/>
                </w:rPr>
                <w:delText xml:space="preserve">trading of </w:delText>
              </w:r>
            </w:del>
            <w:ins w:id="280" w:author="Alwyn Fouchee" w:date="2025-05-05T14:09:00Z" w16du:dateUtc="2025-05-05T12:09:00Z">
              <w:r w:rsidR="000F72AC">
                <w:rPr>
                  <w:sz w:val="18"/>
                  <w:szCs w:val="18"/>
                </w:rPr>
                <w:t>securities</w:t>
              </w:r>
            </w:ins>
            <w:del w:id="281" w:author="Alwyn Fouchee" w:date="2025-05-05T14:08:00Z" w16du:dateUtc="2025-05-05T12:08:00Z">
              <w:r w:rsidRPr="00B60B40" w:rsidDel="00D82036">
                <w:rPr>
                  <w:sz w:val="18"/>
                  <w:szCs w:val="18"/>
                </w:rPr>
                <w:delText>old</w:delText>
              </w:r>
            </w:del>
            <w:del w:id="282" w:author="Alwyn Fouchee" w:date="2025-05-05T14:09:00Z" w16du:dateUtc="2025-05-05T12:09:00Z">
              <w:r w:rsidRPr="00B60B40" w:rsidDel="00D82036">
                <w:rPr>
                  <w:sz w:val="18"/>
                  <w:szCs w:val="18"/>
                </w:rPr>
                <w:delText xml:space="preserve"> </w:delText>
              </w:r>
              <w:r w:rsidRPr="00B60B40" w:rsidDel="000F72AC">
                <w:rPr>
                  <w:sz w:val="18"/>
                  <w:szCs w:val="18"/>
                </w:rPr>
                <w:delText>shares</w:delText>
              </w:r>
            </w:del>
            <w:r w:rsidRPr="00B60B40">
              <w:rPr>
                <w:sz w:val="18"/>
                <w:szCs w:val="18"/>
              </w:rPr>
              <w:t xml:space="preserve"> on JSE trading system) </w:t>
            </w:r>
          </w:p>
        </w:tc>
      </w:tr>
      <w:tr w:rsidR="00B40749" w:rsidRPr="00B60B40" w14:paraId="0D25BA2E" w14:textId="77777777" w:rsidTr="00C9458B">
        <w:trPr>
          <w:jc w:val="center"/>
        </w:trPr>
        <w:tc>
          <w:tcPr>
            <w:tcW w:w="1985" w:type="dxa"/>
          </w:tcPr>
          <w:p w14:paraId="299D02E5" w14:textId="77777777" w:rsidR="00B40749" w:rsidRPr="00B60B40" w:rsidRDefault="00B40749" w:rsidP="00C9458B">
            <w:pPr>
              <w:pStyle w:val="tabletext"/>
              <w:spacing w:before="40" w:after="40"/>
              <w:ind w:lef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4" w:type="dxa"/>
          </w:tcPr>
          <w:p w14:paraId="0784CFD4" w14:textId="77777777" w:rsidR="00B40749" w:rsidRPr="00B60B40" w:rsidRDefault="00B40749" w:rsidP="00350B8E">
            <w:pPr>
              <w:pStyle w:val="tabletext"/>
              <w:spacing w:before="40" w:after="40"/>
              <w:ind w:left="113" w:right="113"/>
              <w:jc w:val="both"/>
              <w:rPr>
                <w:sz w:val="18"/>
                <w:szCs w:val="18"/>
              </w:rPr>
            </w:pPr>
            <w:r w:rsidRPr="00B60B40">
              <w:rPr>
                <w:sz w:val="18"/>
                <w:szCs w:val="18"/>
              </w:rPr>
              <w:t>Record date</w:t>
            </w:r>
          </w:p>
        </w:tc>
      </w:tr>
      <w:tr w:rsidR="00B40749" w:rsidRPr="00B60B40" w14:paraId="4D2B6CE1" w14:textId="77777777" w:rsidTr="00C9458B">
        <w:trPr>
          <w:jc w:val="center"/>
        </w:trPr>
        <w:tc>
          <w:tcPr>
            <w:tcW w:w="1985" w:type="dxa"/>
          </w:tcPr>
          <w:p w14:paraId="7B643918" w14:textId="77777777" w:rsidR="00B40749" w:rsidRPr="00B60B40" w:rsidRDefault="00B40749" w:rsidP="00C9458B">
            <w:pPr>
              <w:pStyle w:val="tabletext"/>
              <w:spacing w:before="40" w:after="40"/>
              <w:ind w:left="113"/>
              <w:rPr>
                <w:sz w:val="18"/>
                <w:szCs w:val="18"/>
              </w:rPr>
            </w:pPr>
            <w:r w:rsidRPr="00B60B40">
              <w:rPr>
                <w:b/>
                <w:sz w:val="18"/>
                <w:szCs w:val="18"/>
              </w:rPr>
              <w:t>D + 1</w:t>
            </w:r>
            <w:r w:rsidRPr="00B60B40">
              <w:rPr>
                <w:b/>
                <w:sz w:val="18"/>
                <w:szCs w:val="18"/>
              </w:rPr>
              <w:br/>
            </w:r>
            <w:del w:id="283" w:author="Sharon Nair" w:date="2025-02-18T09:58:00Z" w16du:dateUtc="2025-02-18T07:58:00Z">
              <w:r w:rsidRPr="00B60B40" w:rsidDel="00CF46C1">
                <w:rPr>
                  <w:sz w:val="18"/>
                  <w:szCs w:val="18"/>
                </w:rPr>
                <w:delText xml:space="preserve">Pay </w:delText>
              </w:r>
            </w:del>
            <w:ins w:id="284" w:author="Sharon Nair" w:date="2025-02-18T09:58:00Z" w16du:dateUtc="2025-02-18T07:58:00Z">
              <w:r w:rsidRPr="00B60B40">
                <w:rPr>
                  <w:sz w:val="18"/>
                  <w:szCs w:val="18"/>
                </w:rPr>
                <w:t xml:space="preserve">Issue </w:t>
              </w:r>
            </w:ins>
            <w:r w:rsidRPr="00B60B40">
              <w:rPr>
                <w:sz w:val="18"/>
                <w:szCs w:val="18"/>
              </w:rPr>
              <w:t>date</w:t>
            </w:r>
          </w:p>
        </w:tc>
        <w:tc>
          <w:tcPr>
            <w:tcW w:w="5954" w:type="dxa"/>
          </w:tcPr>
          <w:p w14:paraId="4EEF4B5F" w14:textId="77777777" w:rsidR="00B40749" w:rsidRPr="00B60B40" w:rsidRDefault="00B40749" w:rsidP="00350B8E">
            <w:pPr>
              <w:pStyle w:val="tabletext"/>
              <w:spacing w:before="40" w:after="40"/>
              <w:ind w:left="113" w:right="113"/>
              <w:jc w:val="both"/>
              <w:rPr>
                <w:sz w:val="18"/>
                <w:szCs w:val="18"/>
              </w:rPr>
            </w:pPr>
            <w:r w:rsidRPr="00B60B40">
              <w:rPr>
                <w:sz w:val="18"/>
                <w:szCs w:val="18"/>
              </w:rPr>
              <w:t>Issue of new securities. Certificates posted/Intermediaries accounts updated</w:t>
            </w:r>
          </w:p>
        </w:tc>
      </w:tr>
    </w:tbl>
    <w:p w14:paraId="15FCC6C3" w14:textId="77777777" w:rsidR="00B40749" w:rsidRPr="00B60B40" w:rsidRDefault="00B40749" w:rsidP="003373BE">
      <w:pPr>
        <w:pStyle w:val="a-000"/>
        <w:rPr>
          <w:szCs w:val="18"/>
        </w:rPr>
      </w:pPr>
      <w:r w:rsidRPr="00B60B40">
        <w:rPr>
          <w:szCs w:val="18"/>
        </w:rPr>
        <w:t xml:space="preserve">             (</w:t>
      </w:r>
      <w:del w:id="285" w:author="Sharon Nair" w:date="2025-03-13T15:55:00Z" w16du:dateUtc="2025-03-13T13:55:00Z">
        <w:r w:rsidRPr="00B60B40" w:rsidDel="003867BB">
          <w:rPr>
            <w:szCs w:val="18"/>
          </w:rPr>
          <w:delText>l</w:delText>
        </w:r>
      </w:del>
      <w:ins w:id="286" w:author="Sharon Nair" w:date="2025-03-13T15:55:00Z" w16du:dateUtc="2025-03-13T13:55:00Z">
        <w:r w:rsidRPr="00B60B40">
          <w:rPr>
            <w:szCs w:val="18"/>
          </w:rPr>
          <w:t>m</w:t>
        </w:r>
      </w:ins>
      <w:r w:rsidRPr="00B60B40">
        <w:rPr>
          <w:szCs w:val="18"/>
        </w:rPr>
        <w:t>)</w:t>
      </w:r>
      <w:r w:rsidRPr="00B60B40">
        <w:rPr>
          <w:szCs w:val="18"/>
        </w:rPr>
        <w:tab/>
      </w:r>
      <w:r w:rsidRPr="00B60B40">
        <w:rPr>
          <w:b/>
          <w:szCs w:val="18"/>
        </w:rPr>
        <w:t>Odd lot offer</w:t>
      </w:r>
      <w:r w:rsidRPr="00B60B40">
        <w:rPr>
          <w:rStyle w:val="FootnoteReference"/>
          <w:rFonts w:eastAsiaTheme="majorEastAsia"/>
          <w:szCs w:val="18"/>
        </w:rPr>
        <w:footnoteReference w:customMarkFollows="1" w:id="25"/>
        <w:t> </w:t>
      </w:r>
    </w:p>
    <w:p w14:paraId="1D61E435" w14:textId="77777777" w:rsidR="00B40749" w:rsidRPr="00B60B40" w:rsidRDefault="00B40749" w:rsidP="003373BE">
      <w:pPr>
        <w:pStyle w:val="a-000"/>
        <w:rPr>
          <w:szCs w:val="18"/>
        </w:rPr>
      </w:pPr>
      <w:r w:rsidRPr="00B60B40">
        <w:rPr>
          <w:szCs w:val="18"/>
        </w:rPr>
        <w:t xml:space="preserve">              </w:t>
      </w:r>
      <w:r w:rsidRPr="00B60B40">
        <w:rPr>
          <w:b/>
          <w:szCs w:val="18"/>
        </w:rPr>
        <w:t>Definition:</w:t>
      </w:r>
      <w:r w:rsidRPr="00B60B40">
        <w:rPr>
          <w:szCs w:val="18"/>
        </w:rPr>
        <w:t xml:space="preserve"> An odd lot offer is an event where a listed company intends eliminating odd lot holdings to reduce administrative costs and offers all holders of odd lots the option of electing to:</w:t>
      </w:r>
    </w:p>
    <w:p w14:paraId="4F7C9607" w14:textId="77777777" w:rsidR="00B40749" w:rsidRPr="00B60B40" w:rsidRDefault="00B40749" w:rsidP="003373BE">
      <w:pPr>
        <w:pStyle w:val="bullet-000a"/>
        <w:rPr>
          <w:rFonts w:ascii="Verdana" w:hAnsi="Verdana"/>
          <w:sz w:val="18"/>
          <w:szCs w:val="18"/>
        </w:rPr>
      </w:pPr>
      <w:r w:rsidRPr="00B60B40">
        <w:rPr>
          <w:rFonts w:ascii="Verdana" w:hAnsi="Verdana"/>
          <w:sz w:val="18"/>
          <w:szCs w:val="18"/>
        </w:rPr>
        <w:tab/>
        <w:t>•</w:t>
      </w:r>
      <w:r w:rsidRPr="00B60B40">
        <w:rPr>
          <w:rFonts w:ascii="Verdana" w:hAnsi="Verdana"/>
          <w:sz w:val="18"/>
          <w:szCs w:val="18"/>
        </w:rPr>
        <w:tab/>
        <w:t xml:space="preserve">retain their </w:t>
      </w:r>
      <w:proofErr w:type="gramStart"/>
      <w:r w:rsidRPr="00B60B40">
        <w:rPr>
          <w:rFonts w:ascii="Verdana" w:hAnsi="Verdana"/>
          <w:sz w:val="18"/>
          <w:szCs w:val="18"/>
        </w:rPr>
        <w:t>odd-lot</w:t>
      </w:r>
      <w:proofErr w:type="gramEnd"/>
      <w:r w:rsidRPr="00B60B40">
        <w:rPr>
          <w:rFonts w:ascii="Verdana" w:hAnsi="Verdana"/>
          <w:sz w:val="18"/>
          <w:szCs w:val="18"/>
        </w:rPr>
        <w:t xml:space="preserve"> holding; or</w:t>
      </w:r>
    </w:p>
    <w:p w14:paraId="79945D09" w14:textId="77777777" w:rsidR="00B40749" w:rsidRPr="00B60B40" w:rsidRDefault="00B40749" w:rsidP="003373BE">
      <w:pPr>
        <w:pStyle w:val="bullet-000a"/>
        <w:spacing w:after="120"/>
        <w:rPr>
          <w:rFonts w:ascii="Verdana" w:hAnsi="Verdana"/>
          <w:sz w:val="18"/>
          <w:szCs w:val="18"/>
        </w:rPr>
      </w:pPr>
      <w:r w:rsidRPr="00B60B40">
        <w:rPr>
          <w:rFonts w:ascii="Verdana" w:hAnsi="Verdana"/>
          <w:sz w:val="18"/>
          <w:szCs w:val="18"/>
        </w:rPr>
        <w:lastRenderedPageBreak/>
        <w:tab/>
        <w:t>•</w:t>
      </w:r>
      <w:r w:rsidRPr="00B60B40">
        <w:rPr>
          <w:rFonts w:ascii="Verdana" w:hAnsi="Verdana"/>
          <w:sz w:val="18"/>
          <w:szCs w:val="18"/>
        </w:rPr>
        <w:tab/>
        <w:t xml:space="preserve">sell their </w:t>
      </w:r>
      <w:proofErr w:type="gramStart"/>
      <w:r w:rsidRPr="00B60B40">
        <w:rPr>
          <w:rFonts w:ascii="Verdana" w:hAnsi="Verdana"/>
          <w:sz w:val="18"/>
          <w:szCs w:val="18"/>
        </w:rPr>
        <w:t>odd-lot</w:t>
      </w:r>
      <w:proofErr w:type="gramEnd"/>
      <w:r w:rsidRPr="00B60B40">
        <w:rPr>
          <w:rFonts w:ascii="Verdana" w:hAnsi="Verdana"/>
          <w:sz w:val="18"/>
          <w:szCs w:val="18"/>
        </w:rPr>
        <w:t xml:space="preserve"> holding.</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360F0DA5" w14:textId="77777777" w:rsidTr="00455E30">
        <w:trPr>
          <w:trHeight w:val="826"/>
          <w:jc w:val="center"/>
        </w:trPr>
        <w:tc>
          <w:tcPr>
            <w:tcW w:w="1985" w:type="dxa"/>
          </w:tcPr>
          <w:p w14:paraId="4BC221F2"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4" w:type="dxa"/>
          </w:tcPr>
          <w:p w14:paraId="719D2E88"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4BB4D521" w14:textId="77777777" w:rsidTr="00C9458B">
        <w:trPr>
          <w:jc w:val="center"/>
        </w:trPr>
        <w:tc>
          <w:tcPr>
            <w:tcW w:w="1985" w:type="dxa"/>
          </w:tcPr>
          <w:p w14:paraId="7A8B3EB1" w14:textId="77777777" w:rsidR="00B40749" w:rsidRPr="00B60B40" w:rsidRDefault="00B40749" w:rsidP="00C9458B">
            <w:pPr>
              <w:pStyle w:val="tabletext"/>
              <w:spacing w:before="40" w:after="40"/>
              <w:ind w:lef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4" w:type="dxa"/>
          </w:tcPr>
          <w:p w14:paraId="4AF0FEA4" w14:textId="77777777" w:rsidR="00B40749" w:rsidRPr="00B60B40" w:rsidRDefault="00B40749" w:rsidP="00350B8E">
            <w:pPr>
              <w:pStyle w:val="tabletext"/>
              <w:spacing w:before="40" w:after="40"/>
              <w:ind w:left="113" w:right="113"/>
              <w:jc w:val="both"/>
              <w:rPr>
                <w:sz w:val="18"/>
                <w:szCs w:val="18"/>
              </w:rPr>
            </w:pPr>
            <w:r w:rsidRPr="00B60B40">
              <w:rPr>
                <w:sz w:val="18"/>
                <w:szCs w:val="18"/>
              </w:rPr>
              <w:t>Publication of declaration data</w:t>
            </w:r>
            <w:ins w:id="287" w:author="Sharon Nair" w:date="2025-02-28T11:46:00Z" w16du:dateUtc="2025-02-28T09:46:00Z">
              <w:r w:rsidRPr="00B60B40">
                <w:rPr>
                  <w:sz w:val="18"/>
                  <w:szCs w:val="18"/>
                </w:rPr>
                <w:t xml:space="preserve"> and distribution of circular</w:t>
              </w:r>
            </w:ins>
          </w:p>
          <w:p w14:paraId="1A65BA9D" w14:textId="77777777" w:rsidR="00B40749" w:rsidRPr="00B60B40" w:rsidRDefault="00B40749" w:rsidP="00350B8E">
            <w:pPr>
              <w:pStyle w:val="tabletext"/>
              <w:spacing w:before="40" w:after="40"/>
              <w:ind w:left="113" w:right="113"/>
              <w:jc w:val="both"/>
              <w:rPr>
                <w:sz w:val="18"/>
                <w:szCs w:val="18"/>
              </w:rPr>
            </w:pPr>
            <w:r w:rsidRPr="00B60B40">
              <w:rPr>
                <w:sz w:val="18"/>
                <w:szCs w:val="18"/>
              </w:rPr>
              <w:t>Circular made available on the website of the issuer</w:t>
            </w:r>
          </w:p>
        </w:tc>
      </w:tr>
      <w:tr w:rsidR="00B40749" w:rsidRPr="00B60B40" w14:paraId="3FBC997A" w14:textId="77777777" w:rsidTr="00C9458B">
        <w:trPr>
          <w:jc w:val="center"/>
        </w:trPr>
        <w:tc>
          <w:tcPr>
            <w:tcW w:w="1985" w:type="dxa"/>
          </w:tcPr>
          <w:p w14:paraId="73612063" w14:textId="77777777" w:rsidR="00B40749" w:rsidRPr="00B60B40" w:rsidRDefault="00B40749" w:rsidP="00C9458B">
            <w:pPr>
              <w:pStyle w:val="tabletext"/>
              <w:spacing w:before="40" w:after="40"/>
              <w:ind w:left="113"/>
              <w:rPr>
                <w:b/>
                <w:sz w:val="18"/>
                <w:szCs w:val="18"/>
              </w:rPr>
            </w:pPr>
            <w:r w:rsidRPr="00B60B40">
              <w:rPr>
                <w:b/>
                <w:sz w:val="18"/>
                <w:szCs w:val="18"/>
              </w:rPr>
              <w:t>D - 13</w:t>
            </w:r>
          </w:p>
        </w:tc>
        <w:tc>
          <w:tcPr>
            <w:tcW w:w="5954" w:type="dxa"/>
          </w:tcPr>
          <w:p w14:paraId="70246827" w14:textId="77777777" w:rsidR="00B40749" w:rsidRPr="00B60B40" w:rsidRDefault="00B40749" w:rsidP="00350B8E">
            <w:pPr>
              <w:pStyle w:val="tabletext"/>
              <w:spacing w:before="40" w:after="40"/>
              <w:ind w:left="113" w:right="113"/>
              <w:jc w:val="both"/>
              <w:rPr>
                <w:sz w:val="18"/>
                <w:szCs w:val="18"/>
              </w:rPr>
            </w:pPr>
            <w:r w:rsidRPr="00B60B40">
              <w:rPr>
                <w:sz w:val="18"/>
                <w:szCs w:val="18"/>
              </w:rPr>
              <w:t>Offer opens</w:t>
            </w:r>
          </w:p>
        </w:tc>
      </w:tr>
      <w:tr w:rsidR="00B40749" w:rsidRPr="00B60B40" w14:paraId="534D2CB1" w14:textId="77777777" w:rsidTr="00C9458B">
        <w:trPr>
          <w:jc w:val="center"/>
        </w:trPr>
        <w:tc>
          <w:tcPr>
            <w:tcW w:w="1985" w:type="dxa"/>
          </w:tcPr>
          <w:p w14:paraId="4158BA28" w14:textId="77777777" w:rsidR="00B40749" w:rsidRPr="00B60B40" w:rsidRDefault="00B40749" w:rsidP="00C9458B">
            <w:pPr>
              <w:pStyle w:val="tabletext"/>
              <w:spacing w:before="40" w:after="40"/>
              <w:ind w:left="113"/>
              <w:rPr>
                <w:sz w:val="18"/>
                <w:szCs w:val="18"/>
              </w:rPr>
            </w:pPr>
            <w:r w:rsidRPr="00B60B40">
              <w:rPr>
                <w:b/>
                <w:sz w:val="18"/>
                <w:szCs w:val="18"/>
              </w:rPr>
              <w:t>D – 8</w:t>
            </w:r>
            <w:r w:rsidRPr="00B60B40">
              <w:rPr>
                <w:b/>
                <w:sz w:val="18"/>
                <w:szCs w:val="18"/>
              </w:rPr>
              <w:br/>
            </w:r>
            <w:r w:rsidRPr="00B60B40">
              <w:rPr>
                <w:sz w:val="18"/>
                <w:szCs w:val="18"/>
              </w:rPr>
              <w:t>Finalisation date</w:t>
            </w:r>
          </w:p>
        </w:tc>
        <w:tc>
          <w:tcPr>
            <w:tcW w:w="5954" w:type="dxa"/>
          </w:tcPr>
          <w:p w14:paraId="03EA6C66" w14:textId="77777777" w:rsidR="00B40749" w:rsidRPr="00B60B40" w:rsidRDefault="00B40749" w:rsidP="00350B8E">
            <w:pPr>
              <w:pStyle w:val="tabletext"/>
              <w:spacing w:before="40" w:after="40"/>
              <w:ind w:left="113" w:right="113"/>
              <w:jc w:val="both"/>
              <w:rPr>
                <w:sz w:val="18"/>
                <w:szCs w:val="18"/>
              </w:rPr>
            </w:pPr>
            <w:r w:rsidRPr="00B60B40">
              <w:rPr>
                <w:sz w:val="18"/>
                <w:szCs w:val="18"/>
              </w:rPr>
              <w:t>Publication of finalisation information</w:t>
            </w:r>
            <w:ins w:id="288" w:author="Sharon Nair" w:date="2025-02-28T11:47:00Z" w16du:dateUtc="2025-02-28T09:47:00Z">
              <w:r w:rsidRPr="00B60B40">
                <w:rPr>
                  <w:sz w:val="18"/>
                  <w:szCs w:val="18"/>
                </w:rPr>
                <w:t>, by 11h00</w:t>
              </w:r>
            </w:ins>
          </w:p>
        </w:tc>
      </w:tr>
      <w:tr w:rsidR="00B40749" w:rsidRPr="00B60B40" w14:paraId="39D81638" w14:textId="77777777" w:rsidTr="00C9458B">
        <w:trPr>
          <w:jc w:val="center"/>
        </w:trPr>
        <w:tc>
          <w:tcPr>
            <w:tcW w:w="1985" w:type="dxa"/>
          </w:tcPr>
          <w:p w14:paraId="52B85F83" w14:textId="77777777" w:rsidR="00B40749" w:rsidRPr="00B60B40" w:rsidRDefault="00B40749" w:rsidP="00C9458B">
            <w:pPr>
              <w:pStyle w:val="tabletext"/>
              <w:spacing w:before="40" w:after="40"/>
              <w:ind w:lef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4" w:type="dxa"/>
          </w:tcPr>
          <w:p w14:paraId="0634FCEF" w14:textId="77777777" w:rsidR="00B40749" w:rsidRPr="00B60B40" w:rsidRDefault="00B40749" w:rsidP="00350B8E">
            <w:pPr>
              <w:pStyle w:val="tabletext"/>
              <w:spacing w:before="40" w:after="40"/>
              <w:ind w:left="113" w:right="113"/>
              <w:jc w:val="both"/>
              <w:rPr>
                <w:sz w:val="18"/>
                <w:szCs w:val="18"/>
              </w:rPr>
            </w:pPr>
            <w:r w:rsidRPr="00B60B40">
              <w:rPr>
                <w:sz w:val="18"/>
                <w:szCs w:val="18"/>
              </w:rPr>
              <w:t>Last day to trade</w:t>
            </w:r>
          </w:p>
        </w:tc>
      </w:tr>
      <w:tr w:rsidR="00B40749" w:rsidRPr="00B60B40" w14:paraId="5425751F" w14:textId="77777777" w:rsidTr="00C9458B">
        <w:trPr>
          <w:jc w:val="center"/>
        </w:trPr>
        <w:tc>
          <w:tcPr>
            <w:tcW w:w="1985" w:type="dxa"/>
          </w:tcPr>
          <w:p w14:paraId="31D9416E" w14:textId="77777777" w:rsidR="00B40749" w:rsidRPr="00B60B40" w:rsidRDefault="00B40749" w:rsidP="00C9458B">
            <w:pPr>
              <w:pStyle w:val="tabletext"/>
              <w:spacing w:before="40" w:after="40"/>
              <w:ind w:lef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4" w:type="dxa"/>
          </w:tcPr>
          <w:p w14:paraId="76AFDFB1" w14:textId="77777777" w:rsidR="00B40749" w:rsidRPr="00B60B40" w:rsidRDefault="00B40749" w:rsidP="00350B8E">
            <w:pPr>
              <w:pStyle w:val="tabletext"/>
              <w:spacing w:before="40" w:after="40"/>
              <w:ind w:left="113" w:right="113"/>
              <w:jc w:val="both"/>
              <w:rPr>
                <w:sz w:val="18"/>
                <w:szCs w:val="18"/>
              </w:rPr>
            </w:pPr>
            <w:r w:rsidRPr="00B60B40">
              <w:rPr>
                <w:sz w:val="18"/>
                <w:szCs w:val="18"/>
              </w:rPr>
              <w:t>Record date. Offer closes</w:t>
            </w:r>
          </w:p>
        </w:tc>
      </w:tr>
      <w:tr w:rsidR="00B40749" w:rsidRPr="00B60B40" w14:paraId="25BEBE40" w14:textId="77777777" w:rsidTr="00C9458B">
        <w:trPr>
          <w:jc w:val="center"/>
        </w:trPr>
        <w:tc>
          <w:tcPr>
            <w:tcW w:w="1985" w:type="dxa"/>
          </w:tcPr>
          <w:p w14:paraId="3C0B0ECA" w14:textId="77777777" w:rsidR="00B40749" w:rsidRPr="00B60B40" w:rsidRDefault="00B40749" w:rsidP="00C9458B">
            <w:pPr>
              <w:pStyle w:val="tabletext"/>
              <w:spacing w:before="40" w:after="40"/>
              <w:ind w:left="113"/>
              <w:rPr>
                <w:sz w:val="18"/>
                <w:szCs w:val="18"/>
              </w:rPr>
            </w:pPr>
            <w:r w:rsidRPr="00B60B40">
              <w:rPr>
                <w:b/>
                <w:sz w:val="18"/>
                <w:szCs w:val="18"/>
              </w:rPr>
              <w:t>D + 1</w:t>
            </w:r>
            <w:r w:rsidRPr="00B60B40">
              <w:rPr>
                <w:b/>
                <w:sz w:val="18"/>
                <w:szCs w:val="18"/>
              </w:rPr>
              <w:br/>
            </w:r>
            <w:r w:rsidRPr="00B60B40">
              <w:rPr>
                <w:sz w:val="18"/>
                <w:szCs w:val="18"/>
              </w:rPr>
              <w:t>Pay date</w:t>
            </w:r>
          </w:p>
        </w:tc>
        <w:tc>
          <w:tcPr>
            <w:tcW w:w="5954" w:type="dxa"/>
          </w:tcPr>
          <w:p w14:paraId="0F431DC6" w14:textId="77777777" w:rsidR="00B40749" w:rsidRPr="00B60B40" w:rsidRDefault="00B40749" w:rsidP="00350B8E">
            <w:pPr>
              <w:pStyle w:val="tabletext"/>
              <w:spacing w:before="40" w:after="40"/>
              <w:ind w:left="113" w:right="113"/>
              <w:jc w:val="both"/>
              <w:rPr>
                <w:sz w:val="18"/>
                <w:szCs w:val="18"/>
              </w:rPr>
            </w:pPr>
            <w:r w:rsidRPr="00B60B40">
              <w:rPr>
                <w:sz w:val="18"/>
                <w:szCs w:val="18"/>
              </w:rPr>
              <w:t xml:space="preserve">Payment of cash and security accounts at intermediaries debited </w:t>
            </w:r>
          </w:p>
          <w:p w14:paraId="1CD9E5DC" w14:textId="77777777" w:rsidR="00B40749" w:rsidRPr="00B60B40" w:rsidRDefault="00B40749" w:rsidP="00350B8E">
            <w:pPr>
              <w:pStyle w:val="tabletext"/>
              <w:spacing w:before="40" w:after="40"/>
              <w:ind w:left="113" w:right="113"/>
              <w:jc w:val="both"/>
              <w:rPr>
                <w:sz w:val="18"/>
                <w:szCs w:val="18"/>
              </w:rPr>
            </w:pPr>
            <w:r w:rsidRPr="00B60B40">
              <w:rPr>
                <w:sz w:val="18"/>
                <w:szCs w:val="18"/>
              </w:rPr>
              <w:t>Publication of results announcement</w:t>
            </w:r>
          </w:p>
          <w:p w14:paraId="6E53F3D9" w14:textId="77777777" w:rsidR="00B40749" w:rsidRPr="00B60B40" w:rsidRDefault="00B40749" w:rsidP="00350B8E">
            <w:pPr>
              <w:pStyle w:val="tabletext"/>
              <w:spacing w:before="40" w:after="40"/>
              <w:ind w:left="113" w:right="113"/>
              <w:jc w:val="both"/>
              <w:rPr>
                <w:sz w:val="18"/>
                <w:szCs w:val="18"/>
              </w:rPr>
            </w:pPr>
          </w:p>
        </w:tc>
      </w:tr>
      <w:tr w:rsidR="00B40749" w:rsidRPr="00B60B40" w14:paraId="4926045B" w14:textId="77777777" w:rsidTr="00C9458B">
        <w:trPr>
          <w:jc w:val="center"/>
        </w:trPr>
        <w:tc>
          <w:tcPr>
            <w:tcW w:w="1985" w:type="dxa"/>
          </w:tcPr>
          <w:p w14:paraId="21955ED0" w14:textId="77777777" w:rsidR="00B40749" w:rsidRPr="00B60B40" w:rsidRDefault="00B40749" w:rsidP="00C9458B">
            <w:pPr>
              <w:pStyle w:val="tabletext"/>
              <w:spacing w:before="40" w:after="40"/>
              <w:ind w:left="113"/>
              <w:rPr>
                <w:b/>
                <w:sz w:val="18"/>
                <w:szCs w:val="18"/>
              </w:rPr>
            </w:pPr>
            <w:r w:rsidRPr="00B60B40">
              <w:rPr>
                <w:b/>
                <w:sz w:val="18"/>
                <w:szCs w:val="18"/>
              </w:rPr>
              <w:t>D + 2</w:t>
            </w:r>
          </w:p>
        </w:tc>
        <w:tc>
          <w:tcPr>
            <w:tcW w:w="5954" w:type="dxa"/>
          </w:tcPr>
          <w:p w14:paraId="7A6328ED" w14:textId="5607CBAB" w:rsidR="00B40749" w:rsidRPr="00B60B40" w:rsidRDefault="000C01C8" w:rsidP="00350B8E">
            <w:pPr>
              <w:pStyle w:val="tabletext"/>
              <w:spacing w:before="40" w:after="40"/>
              <w:ind w:left="113" w:right="113"/>
              <w:jc w:val="both"/>
              <w:rPr>
                <w:sz w:val="18"/>
                <w:szCs w:val="18"/>
              </w:rPr>
            </w:pPr>
            <w:ins w:id="289" w:author="Alwyn Fouchee" w:date="2025-05-05T14:19:00Z" w16du:dateUtc="2025-05-05T12:19:00Z">
              <w:r>
                <w:rPr>
                  <w:sz w:val="18"/>
                  <w:szCs w:val="18"/>
                </w:rPr>
                <w:t xml:space="preserve">Withdrawal </w:t>
              </w:r>
            </w:ins>
            <w:del w:id="290" w:author="Alwyn Fouchee" w:date="2025-05-05T14:19:00Z" w16du:dateUtc="2025-05-05T12:19:00Z">
              <w:r w:rsidR="00B40749" w:rsidRPr="00B60B40" w:rsidDel="00D00D5A">
                <w:rPr>
                  <w:sz w:val="18"/>
                  <w:szCs w:val="18"/>
                </w:rPr>
                <w:delText xml:space="preserve">Cancellation and termination </w:delText>
              </w:r>
            </w:del>
            <w:del w:id="291" w:author="Alwyn Fouchee" w:date="2025-05-05T14:20:00Z" w16du:dateUtc="2025-05-05T12:20:00Z">
              <w:r w:rsidR="00B40749" w:rsidRPr="00B60B40" w:rsidDel="00D00D5A">
                <w:rPr>
                  <w:sz w:val="18"/>
                  <w:szCs w:val="18"/>
                </w:rPr>
                <w:delText>of listing</w:delText>
              </w:r>
            </w:del>
            <w:r w:rsidR="00B40749" w:rsidRPr="00B60B40">
              <w:rPr>
                <w:sz w:val="18"/>
                <w:szCs w:val="18"/>
              </w:rPr>
              <w:t xml:space="preserve"> of </w:t>
            </w:r>
            <w:del w:id="292" w:author="Alwyn Fouchee" w:date="2025-05-05T14:20:00Z" w16du:dateUtc="2025-05-05T12:20:00Z">
              <w:r w:rsidR="00B40749" w:rsidRPr="00B60B40" w:rsidDel="00D00D5A">
                <w:rPr>
                  <w:sz w:val="18"/>
                  <w:szCs w:val="18"/>
                </w:rPr>
                <w:delText>O</w:delText>
              </w:r>
            </w:del>
            <w:ins w:id="293" w:author="Alwyn Fouchee" w:date="2025-05-05T14:20:00Z" w16du:dateUtc="2025-05-05T12:20:00Z">
              <w:r w:rsidR="00D00D5A">
                <w:rPr>
                  <w:sz w:val="18"/>
                  <w:szCs w:val="18"/>
                </w:rPr>
                <w:t>o</w:t>
              </w:r>
            </w:ins>
            <w:r w:rsidR="00B40749" w:rsidRPr="00B60B40">
              <w:rPr>
                <w:sz w:val="18"/>
                <w:szCs w:val="18"/>
              </w:rPr>
              <w:t>ffer shares (where applicable)</w:t>
            </w:r>
          </w:p>
        </w:tc>
      </w:tr>
    </w:tbl>
    <w:p w14:paraId="5282056D" w14:textId="77777777" w:rsidR="00B40749" w:rsidRPr="00B60B40" w:rsidRDefault="00B40749" w:rsidP="003373BE">
      <w:pPr>
        <w:pStyle w:val="a-000"/>
        <w:spacing w:after="120"/>
        <w:rPr>
          <w:b/>
          <w:szCs w:val="18"/>
        </w:rPr>
      </w:pPr>
      <w:r w:rsidRPr="00B60B40">
        <w:rPr>
          <w:szCs w:val="18"/>
        </w:rPr>
        <w:tab/>
        <w:t>(</w:t>
      </w:r>
      <w:del w:id="294" w:author="Sharon Nair" w:date="2025-03-13T15:56:00Z" w16du:dateUtc="2025-03-13T13:56:00Z">
        <w:r w:rsidRPr="00B60B40" w:rsidDel="00D718FD">
          <w:rPr>
            <w:szCs w:val="18"/>
          </w:rPr>
          <w:delText>m</w:delText>
        </w:r>
      </w:del>
      <w:ins w:id="295" w:author="Sharon Nair" w:date="2025-03-13T15:56:00Z" w16du:dateUtc="2025-03-13T13:56:00Z">
        <w:r w:rsidRPr="00B60B40">
          <w:rPr>
            <w:szCs w:val="18"/>
          </w:rPr>
          <w:t>n</w:t>
        </w:r>
      </w:ins>
      <w:r w:rsidRPr="00B60B40">
        <w:rPr>
          <w:szCs w:val="18"/>
        </w:rPr>
        <w:t>)</w:t>
      </w:r>
      <w:r w:rsidRPr="00B60B40">
        <w:rPr>
          <w:szCs w:val="18"/>
        </w:rPr>
        <w:tab/>
      </w:r>
      <w:r w:rsidRPr="00B60B40">
        <w:rPr>
          <w:b/>
          <w:szCs w:val="18"/>
        </w:rPr>
        <w:t>Offer to shareholders – unconditional – cash/share settlement</w:t>
      </w:r>
      <w:r w:rsidRPr="00B60B40">
        <w:rPr>
          <w:rStyle w:val="FootnoteReference"/>
          <w:rFonts w:eastAsiaTheme="majorEastAsia"/>
          <w:szCs w:val="18"/>
        </w:rPr>
        <w:footnoteReference w:customMarkFollows="1" w:id="26"/>
        <w:t> </w:t>
      </w:r>
    </w:p>
    <w:p w14:paraId="611715CA" w14:textId="77777777" w:rsidR="00B40749" w:rsidRPr="00B60B40" w:rsidRDefault="00B40749" w:rsidP="003373BE">
      <w:pPr>
        <w:pStyle w:val="a-000"/>
        <w:spacing w:after="120"/>
        <w:rPr>
          <w:szCs w:val="18"/>
        </w:rPr>
      </w:pPr>
      <w:r w:rsidRPr="00B60B40">
        <w:rPr>
          <w:szCs w:val="18"/>
        </w:rPr>
        <w:tab/>
      </w:r>
      <w:r w:rsidRPr="00B60B40">
        <w:rPr>
          <w:szCs w:val="18"/>
        </w:rPr>
        <w:tab/>
      </w:r>
      <w:r w:rsidRPr="00B60B40">
        <w:rPr>
          <w:b/>
          <w:bCs/>
          <w:szCs w:val="18"/>
        </w:rPr>
        <w:t>Definition</w:t>
      </w:r>
      <w:r w:rsidRPr="00B60B40">
        <w:rPr>
          <w:szCs w:val="18"/>
        </w:rPr>
        <w:t xml:space="preserve">: An offeror making an offer to purchase all or part of the shares from all shareholders or specific shareholders </w:t>
      </w:r>
    </w:p>
    <w:p w14:paraId="4DABD580" w14:textId="7B097FE7" w:rsidR="00B40749" w:rsidRPr="00B60B40" w:rsidRDefault="00B40749" w:rsidP="003373BE">
      <w:pPr>
        <w:pStyle w:val="a-000"/>
        <w:spacing w:after="120"/>
        <w:rPr>
          <w:b/>
          <w:szCs w:val="18"/>
        </w:rPr>
      </w:pPr>
      <w:r w:rsidRPr="00B60B40">
        <w:rPr>
          <w:szCs w:val="18"/>
        </w:rPr>
        <w:tab/>
      </w:r>
      <w:r w:rsidRPr="00B60B40">
        <w:rPr>
          <w:szCs w:val="18"/>
        </w:rPr>
        <w:tab/>
      </w:r>
      <w:r w:rsidRPr="00B60B40">
        <w:rPr>
          <w:b/>
          <w:bCs/>
          <w:szCs w:val="18"/>
        </w:rPr>
        <w:t>Note</w:t>
      </w:r>
      <w:r w:rsidRPr="00B60B40">
        <w:rPr>
          <w:szCs w:val="18"/>
        </w:rPr>
        <w:t xml:space="preserve">: When offers are extended or postponed, the updated SENS announcement must provide details on how elections will be treated for shareholders who have already elected </w:t>
      </w:r>
      <w:r w:rsidR="00C4623D" w:rsidRPr="00B60B40">
        <w:rPr>
          <w:szCs w:val="18"/>
        </w:rPr>
        <w:t>e.g.</w:t>
      </w:r>
      <w:r w:rsidRPr="00B60B40">
        <w:rPr>
          <w:szCs w:val="18"/>
        </w:rPr>
        <w:t xml:space="preserve"> all elections are invalid and require fresh elections or a follow-on event is processed for new elections</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3"/>
      </w:tblGrid>
      <w:tr w:rsidR="00B40749" w:rsidRPr="00B60B40" w14:paraId="4C587E4C" w14:textId="77777777" w:rsidTr="00C9458B">
        <w:trPr>
          <w:jc w:val="center"/>
        </w:trPr>
        <w:tc>
          <w:tcPr>
            <w:tcW w:w="1985" w:type="dxa"/>
          </w:tcPr>
          <w:p w14:paraId="542A77A6"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3" w:type="dxa"/>
          </w:tcPr>
          <w:p w14:paraId="7C3D0793"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3C421EFC" w14:textId="77777777" w:rsidTr="00C9458B">
        <w:trPr>
          <w:jc w:val="center"/>
        </w:trPr>
        <w:tc>
          <w:tcPr>
            <w:tcW w:w="1985" w:type="dxa"/>
          </w:tcPr>
          <w:p w14:paraId="79F21906" w14:textId="77777777" w:rsidR="00B40749" w:rsidRPr="00B60B40" w:rsidRDefault="00B40749" w:rsidP="00C9458B">
            <w:pPr>
              <w:pStyle w:val="tabletext"/>
              <w:spacing w:before="40" w:after="40"/>
              <w:ind w:left="113" w:righ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3" w:type="dxa"/>
          </w:tcPr>
          <w:p w14:paraId="57B6FF34" w14:textId="77777777" w:rsidR="00B40749" w:rsidRPr="00B60B40" w:rsidRDefault="00B40749" w:rsidP="00350B8E">
            <w:pPr>
              <w:pStyle w:val="tabletext"/>
              <w:spacing w:before="40" w:after="40"/>
              <w:ind w:left="113" w:right="113"/>
              <w:jc w:val="both"/>
              <w:rPr>
                <w:sz w:val="18"/>
                <w:szCs w:val="18"/>
              </w:rPr>
            </w:pPr>
            <w:r w:rsidRPr="00B60B40">
              <w:rPr>
                <w:sz w:val="18"/>
                <w:szCs w:val="18"/>
              </w:rPr>
              <w:t xml:space="preserve">Publication of declaration data and </w:t>
            </w:r>
            <w:del w:id="296" w:author="Sharon Nair" w:date="2025-02-18T10:26:00Z" w16du:dateUtc="2025-02-18T08:26:00Z">
              <w:r w:rsidRPr="00B60B40" w:rsidDel="007A4509">
                <w:rPr>
                  <w:sz w:val="18"/>
                  <w:szCs w:val="18"/>
                </w:rPr>
                <w:delText>finalisation data</w:delText>
              </w:r>
            </w:del>
            <w:ins w:id="297" w:author="Sharon Nair" w:date="2025-02-18T10:26:00Z" w16du:dateUtc="2025-02-18T08:26:00Z">
              <w:r w:rsidRPr="00B60B40">
                <w:rPr>
                  <w:sz w:val="18"/>
                  <w:szCs w:val="18"/>
                </w:rPr>
                <w:t>distribution of circular</w:t>
              </w:r>
            </w:ins>
          </w:p>
          <w:p w14:paraId="226949D4" w14:textId="77777777" w:rsidR="00B40749" w:rsidRPr="00B60B40" w:rsidRDefault="00B40749" w:rsidP="00350B8E">
            <w:pPr>
              <w:pStyle w:val="tabletext"/>
              <w:spacing w:before="40" w:after="40"/>
              <w:ind w:left="113" w:right="113"/>
              <w:jc w:val="both"/>
              <w:rPr>
                <w:sz w:val="18"/>
                <w:szCs w:val="18"/>
              </w:rPr>
            </w:pPr>
            <w:r w:rsidRPr="00B60B40">
              <w:rPr>
                <w:sz w:val="18"/>
                <w:szCs w:val="18"/>
              </w:rPr>
              <w:t>Circular made available on the website of the issuer</w:t>
            </w:r>
          </w:p>
        </w:tc>
      </w:tr>
      <w:tr w:rsidR="00B40749" w:rsidRPr="00B60B40" w14:paraId="2A9BA9B3" w14:textId="77777777" w:rsidTr="00C9458B">
        <w:trPr>
          <w:jc w:val="center"/>
        </w:trPr>
        <w:tc>
          <w:tcPr>
            <w:tcW w:w="1985" w:type="dxa"/>
          </w:tcPr>
          <w:p w14:paraId="4FAB82A3" w14:textId="77777777" w:rsidR="00B40749" w:rsidRPr="00B60B40" w:rsidRDefault="00B40749" w:rsidP="00C9458B">
            <w:pPr>
              <w:pStyle w:val="tabletext"/>
              <w:spacing w:before="40" w:after="40"/>
              <w:ind w:left="113" w:right="113"/>
              <w:rPr>
                <w:b/>
                <w:sz w:val="18"/>
                <w:szCs w:val="18"/>
              </w:rPr>
            </w:pPr>
            <w:r w:rsidRPr="00B60B40">
              <w:rPr>
                <w:b/>
                <w:sz w:val="18"/>
                <w:szCs w:val="18"/>
              </w:rPr>
              <w:t>D - 12</w:t>
            </w:r>
          </w:p>
        </w:tc>
        <w:tc>
          <w:tcPr>
            <w:tcW w:w="5953" w:type="dxa"/>
          </w:tcPr>
          <w:p w14:paraId="01BF7FEF" w14:textId="77777777" w:rsidR="00B40749" w:rsidRPr="00B60B40" w:rsidRDefault="00B40749" w:rsidP="00350B8E">
            <w:pPr>
              <w:pStyle w:val="tabletext"/>
              <w:spacing w:before="40" w:after="40"/>
              <w:ind w:left="113" w:right="113"/>
              <w:jc w:val="both"/>
              <w:rPr>
                <w:sz w:val="18"/>
                <w:szCs w:val="18"/>
              </w:rPr>
            </w:pPr>
            <w:r w:rsidRPr="00B60B40">
              <w:rPr>
                <w:sz w:val="18"/>
                <w:szCs w:val="18"/>
              </w:rPr>
              <w:t>Offer opens</w:t>
            </w:r>
          </w:p>
        </w:tc>
      </w:tr>
      <w:tr w:rsidR="00B40749" w:rsidRPr="00B60B40" w14:paraId="62F4EE8B" w14:textId="77777777" w:rsidTr="00C9458B">
        <w:trPr>
          <w:jc w:val="center"/>
        </w:trPr>
        <w:tc>
          <w:tcPr>
            <w:tcW w:w="1985" w:type="dxa"/>
          </w:tcPr>
          <w:p w14:paraId="30CA0282" w14:textId="77777777" w:rsidR="00B40749" w:rsidRPr="00B60B40" w:rsidRDefault="00B40749" w:rsidP="00C9458B">
            <w:pPr>
              <w:pStyle w:val="tabletext"/>
              <w:spacing w:before="40" w:after="40"/>
              <w:ind w:left="113" w:right="113"/>
              <w:rPr>
                <w:b/>
                <w:sz w:val="18"/>
                <w:szCs w:val="18"/>
              </w:rPr>
            </w:pPr>
            <w:r w:rsidRPr="00B60B40">
              <w:rPr>
                <w:b/>
                <w:sz w:val="18"/>
                <w:szCs w:val="18"/>
              </w:rPr>
              <w:t>D – 8</w:t>
            </w:r>
          </w:p>
          <w:p w14:paraId="50CF14D6" w14:textId="77777777" w:rsidR="00B40749" w:rsidRPr="00B60B40" w:rsidRDefault="00B40749" w:rsidP="00C9458B">
            <w:pPr>
              <w:pStyle w:val="tabletext"/>
              <w:spacing w:before="40" w:after="40"/>
              <w:ind w:left="113" w:right="113"/>
              <w:rPr>
                <w:b/>
                <w:sz w:val="18"/>
                <w:szCs w:val="18"/>
              </w:rPr>
            </w:pPr>
            <w:r w:rsidRPr="00B60B40">
              <w:rPr>
                <w:sz w:val="18"/>
                <w:szCs w:val="18"/>
              </w:rPr>
              <w:t>Finalisation date</w:t>
            </w:r>
          </w:p>
        </w:tc>
        <w:tc>
          <w:tcPr>
            <w:tcW w:w="5953" w:type="dxa"/>
          </w:tcPr>
          <w:p w14:paraId="335F26E4" w14:textId="77777777" w:rsidR="00B40749" w:rsidRPr="00B60B40" w:rsidRDefault="00B40749" w:rsidP="00350B8E">
            <w:pPr>
              <w:pStyle w:val="tabletext"/>
              <w:spacing w:before="40" w:after="40"/>
              <w:ind w:left="113" w:right="113"/>
              <w:jc w:val="both"/>
              <w:rPr>
                <w:sz w:val="18"/>
                <w:szCs w:val="18"/>
              </w:rPr>
            </w:pPr>
            <w:r w:rsidRPr="00B60B40">
              <w:rPr>
                <w:sz w:val="18"/>
                <w:szCs w:val="18"/>
              </w:rPr>
              <w:t>Publication of finalisation information</w:t>
            </w:r>
            <w:ins w:id="298" w:author="Sharon Nair" w:date="2025-03-26T14:48:00Z" w16du:dateUtc="2025-03-26T12:48:00Z">
              <w:r w:rsidRPr="00B60B40">
                <w:rPr>
                  <w:sz w:val="18"/>
                  <w:szCs w:val="18"/>
                </w:rPr>
                <w:t>, by 11h00</w:t>
              </w:r>
            </w:ins>
          </w:p>
          <w:p w14:paraId="6463C7CD" w14:textId="77777777" w:rsidR="00B40749" w:rsidRPr="00B60B40" w:rsidRDefault="00B40749" w:rsidP="00350B8E">
            <w:pPr>
              <w:pStyle w:val="tabletext"/>
              <w:spacing w:before="40" w:after="40"/>
              <w:ind w:left="113" w:right="113"/>
              <w:jc w:val="both"/>
              <w:rPr>
                <w:sz w:val="18"/>
                <w:szCs w:val="18"/>
              </w:rPr>
            </w:pPr>
            <w:r w:rsidRPr="00B60B40">
              <w:rPr>
                <w:sz w:val="18"/>
                <w:szCs w:val="18"/>
              </w:rPr>
              <w:t>(If nothing is expected to change from Declaration Date then the finalisation information may be published on Declaration Date)</w:t>
            </w:r>
          </w:p>
        </w:tc>
      </w:tr>
      <w:tr w:rsidR="00B40749" w:rsidRPr="00B60B40" w14:paraId="315C1CCD" w14:textId="77777777" w:rsidTr="00C9458B">
        <w:trPr>
          <w:jc w:val="center"/>
        </w:trPr>
        <w:tc>
          <w:tcPr>
            <w:tcW w:w="1985" w:type="dxa"/>
          </w:tcPr>
          <w:p w14:paraId="697039FD" w14:textId="77777777" w:rsidR="00B40749" w:rsidRPr="00B60B40" w:rsidRDefault="00B40749" w:rsidP="00C9458B">
            <w:pPr>
              <w:pStyle w:val="tabletext"/>
              <w:spacing w:before="40" w:after="40"/>
              <w:ind w:left="113" w:righ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3" w:type="dxa"/>
          </w:tcPr>
          <w:p w14:paraId="116D838B" w14:textId="77777777" w:rsidR="00B40749" w:rsidRPr="00B60B40" w:rsidRDefault="00B40749" w:rsidP="00350B8E">
            <w:pPr>
              <w:pStyle w:val="tabletext"/>
              <w:spacing w:before="40" w:after="40"/>
              <w:ind w:left="113" w:right="113"/>
              <w:jc w:val="both"/>
              <w:rPr>
                <w:sz w:val="18"/>
                <w:szCs w:val="18"/>
              </w:rPr>
            </w:pPr>
            <w:r w:rsidRPr="00B60B40">
              <w:rPr>
                <w:sz w:val="18"/>
                <w:szCs w:val="18"/>
              </w:rPr>
              <w:t>Last day to trade to take up the offer. If the offer period is extended the last day to trade will be three trading days before the closing date of the offer</w:t>
            </w:r>
          </w:p>
        </w:tc>
      </w:tr>
      <w:tr w:rsidR="00B40749" w:rsidRPr="00B60B40" w14:paraId="18C24896" w14:textId="77777777" w:rsidTr="00C9458B">
        <w:trPr>
          <w:jc w:val="center"/>
        </w:trPr>
        <w:tc>
          <w:tcPr>
            <w:tcW w:w="1985" w:type="dxa"/>
          </w:tcPr>
          <w:p w14:paraId="35C9ABE1" w14:textId="77777777" w:rsidR="00B40749" w:rsidRPr="00B60B40" w:rsidRDefault="00B40749" w:rsidP="00C9458B">
            <w:pPr>
              <w:pStyle w:val="tabletext"/>
              <w:spacing w:before="40" w:after="40"/>
              <w:ind w:left="113" w:righ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3" w:type="dxa"/>
          </w:tcPr>
          <w:p w14:paraId="14D3B48D" w14:textId="77777777" w:rsidR="00B40749" w:rsidRPr="00B60B40" w:rsidRDefault="00B40749" w:rsidP="00350B8E">
            <w:pPr>
              <w:pStyle w:val="tabletext"/>
              <w:spacing w:before="40" w:after="40"/>
              <w:ind w:left="113" w:right="113"/>
              <w:jc w:val="both"/>
              <w:rPr>
                <w:sz w:val="18"/>
                <w:szCs w:val="18"/>
              </w:rPr>
            </w:pPr>
            <w:r w:rsidRPr="00B60B40">
              <w:rPr>
                <w:sz w:val="18"/>
                <w:szCs w:val="18"/>
              </w:rPr>
              <w:t>Record date</w:t>
            </w:r>
            <w:r w:rsidRPr="00B60B40">
              <w:rPr>
                <w:sz w:val="18"/>
                <w:szCs w:val="18"/>
              </w:rPr>
              <w:br/>
              <w:t>Closing date of the offer</w:t>
            </w:r>
          </w:p>
        </w:tc>
      </w:tr>
      <w:tr w:rsidR="00B40749" w:rsidRPr="00B60B40" w14:paraId="057A1C29" w14:textId="77777777" w:rsidTr="00C9458B">
        <w:trPr>
          <w:jc w:val="center"/>
        </w:trPr>
        <w:tc>
          <w:tcPr>
            <w:tcW w:w="1985" w:type="dxa"/>
          </w:tcPr>
          <w:p w14:paraId="70676148" w14:textId="77777777" w:rsidR="00B40749" w:rsidRPr="00B60B40" w:rsidRDefault="00B40749" w:rsidP="00C9458B">
            <w:pPr>
              <w:pStyle w:val="tabletext"/>
              <w:spacing w:before="40" w:after="40"/>
              <w:ind w:left="113" w:right="113"/>
              <w:rPr>
                <w:sz w:val="18"/>
                <w:szCs w:val="18"/>
              </w:rPr>
            </w:pPr>
            <w:r w:rsidRPr="00B60B40">
              <w:rPr>
                <w:b/>
                <w:sz w:val="18"/>
                <w:szCs w:val="18"/>
              </w:rPr>
              <w:t xml:space="preserve">D + 1 </w:t>
            </w:r>
            <w:del w:id="299" w:author="Sharon Nair" w:date="2025-02-13T14:08:00Z" w16du:dateUtc="2025-02-13T12:08:00Z">
              <w:r w:rsidRPr="00391C3E" w:rsidDel="00223D54">
                <w:rPr>
                  <w:bCs/>
                  <w:sz w:val="18"/>
                  <w:szCs w:val="18"/>
                </w:rPr>
                <w:delText>or within 6 days after the offer becomes unconditional</w:delText>
              </w:r>
            </w:del>
            <w:r w:rsidRPr="00B60B40">
              <w:rPr>
                <w:b/>
                <w:sz w:val="18"/>
                <w:szCs w:val="18"/>
              </w:rPr>
              <w:br/>
            </w:r>
            <w:r w:rsidRPr="00B60B40">
              <w:rPr>
                <w:sz w:val="18"/>
                <w:szCs w:val="18"/>
              </w:rPr>
              <w:lastRenderedPageBreak/>
              <w:t>Pay</w:t>
            </w:r>
            <w:ins w:id="300" w:author="Sharon Nair" w:date="2025-02-28T12:22:00Z" w16du:dateUtc="2025-02-28T10:22:00Z">
              <w:r w:rsidRPr="00B60B40">
                <w:rPr>
                  <w:sz w:val="18"/>
                  <w:szCs w:val="18"/>
                </w:rPr>
                <w:t>/Is</w:t>
              </w:r>
            </w:ins>
            <w:ins w:id="301" w:author="Sharon Nair" w:date="2025-02-28T12:23:00Z" w16du:dateUtc="2025-02-28T10:23:00Z">
              <w:r w:rsidRPr="00B60B40">
                <w:rPr>
                  <w:sz w:val="18"/>
                  <w:szCs w:val="18"/>
                </w:rPr>
                <w:t>sue</w:t>
              </w:r>
            </w:ins>
            <w:r w:rsidRPr="00B60B40">
              <w:rPr>
                <w:sz w:val="18"/>
                <w:szCs w:val="18"/>
              </w:rPr>
              <w:t xml:space="preserve"> date</w:t>
            </w:r>
          </w:p>
        </w:tc>
        <w:tc>
          <w:tcPr>
            <w:tcW w:w="5953" w:type="dxa"/>
          </w:tcPr>
          <w:p w14:paraId="490BE93D" w14:textId="77777777" w:rsidR="00B40749" w:rsidRPr="00B60B40" w:rsidRDefault="00B40749" w:rsidP="00350B8E">
            <w:pPr>
              <w:pStyle w:val="tabletext"/>
              <w:spacing w:before="40" w:after="40"/>
              <w:ind w:left="113" w:right="113"/>
              <w:jc w:val="both"/>
              <w:rPr>
                <w:ins w:id="302" w:author="Sharon Nair" w:date="2025-02-13T14:08:00Z" w16du:dateUtc="2025-02-13T12:08:00Z"/>
                <w:sz w:val="18"/>
                <w:szCs w:val="18"/>
              </w:rPr>
            </w:pPr>
          </w:p>
          <w:p w14:paraId="68FF9A28" w14:textId="77777777" w:rsidR="00B40749" w:rsidRPr="00B60B40" w:rsidRDefault="00B40749" w:rsidP="00350B8E">
            <w:pPr>
              <w:pStyle w:val="tabletext"/>
              <w:spacing w:before="40" w:after="40"/>
              <w:ind w:right="113"/>
              <w:jc w:val="both"/>
              <w:rPr>
                <w:b/>
                <w:bCs/>
                <w:sz w:val="18"/>
                <w:szCs w:val="18"/>
              </w:rPr>
            </w:pPr>
            <w:ins w:id="303" w:author="Sharon Nair" w:date="2025-02-13T14:07:00Z" w16du:dateUtc="2025-02-13T12:07:00Z">
              <w:r w:rsidRPr="00B60B40">
                <w:rPr>
                  <w:sz w:val="18"/>
                  <w:szCs w:val="18"/>
                </w:rPr>
                <w:t xml:space="preserve">Final </w:t>
              </w:r>
            </w:ins>
            <w:del w:id="304" w:author="Sharon Nair" w:date="2025-02-18T08:53:00Z" w16du:dateUtc="2025-02-18T06:53:00Z">
              <w:r w:rsidRPr="00B60B40" w:rsidDel="007A1F41">
                <w:rPr>
                  <w:sz w:val="18"/>
                  <w:szCs w:val="18"/>
                </w:rPr>
                <w:delText xml:space="preserve">Payment </w:delText>
              </w:r>
            </w:del>
            <w:ins w:id="305" w:author="Sharon Nair" w:date="2025-02-18T08:53:00Z" w16du:dateUtc="2025-02-18T06:53:00Z">
              <w:r w:rsidRPr="00B60B40">
                <w:rPr>
                  <w:sz w:val="18"/>
                  <w:szCs w:val="18"/>
                </w:rPr>
                <w:t xml:space="preserve">payment </w:t>
              </w:r>
            </w:ins>
            <w:r w:rsidRPr="00B60B40">
              <w:rPr>
                <w:sz w:val="18"/>
                <w:szCs w:val="18"/>
              </w:rPr>
              <w:t>of cash/Issue of securities</w:t>
            </w:r>
            <w:ins w:id="306" w:author="Sharon Nair" w:date="2025-02-13T14:07:00Z" w16du:dateUtc="2025-02-13T12:07:00Z">
              <w:r w:rsidRPr="00B60B40">
                <w:rPr>
                  <w:sz w:val="18"/>
                  <w:szCs w:val="18"/>
                </w:rPr>
                <w:t xml:space="preserve"> </w:t>
              </w:r>
            </w:ins>
            <w:ins w:id="307" w:author="Sharon Nair" w:date="2025-02-13T14:08:00Z" w16du:dateUtc="2025-02-13T12:08:00Z">
              <w:r w:rsidRPr="00B60B40">
                <w:rPr>
                  <w:sz w:val="18"/>
                  <w:szCs w:val="18"/>
                </w:rPr>
                <w:t>(or</w:t>
              </w:r>
            </w:ins>
            <w:ins w:id="308" w:author="Sharon Nair" w:date="2025-02-13T14:09:00Z" w16du:dateUtc="2025-02-13T12:09:00Z">
              <w:r w:rsidRPr="00B60B40">
                <w:rPr>
                  <w:sz w:val="18"/>
                  <w:szCs w:val="18"/>
                </w:rPr>
                <w:t xml:space="preserve"> </w:t>
              </w:r>
            </w:ins>
            <w:ins w:id="309" w:author="Sharon Nair" w:date="2025-04-04T11:24:00Z" w16du:dateUtc="2025-04-04T09:24:00Z">
              <w:r w:rsidRPr="00B60B40">
                <w:rPr>
                  <w:sz w:val="18"/>
                  <w:szCs w:val="18"/>
                </w:rPr>
                <w:t xml:space="preserve">within </w:t>
              </w:r>
            </w:ins>
            <w:ins w:id="310" w:author="Sharon Nair" w:date="2025-02-13T14:09:00Z" w16du:dateUtc="2025-02-13T12:09:00Z">
              <w:r w:rsidRPr="00B60B40">
                <w:rPr>
                  <w:sz w:val="18"/>
                  <w:szCs w:val="18"/>
                </w:rPr>
                <w:t xml:space="preserve">6 business days of acceptance </w:t>
              </w:r>
            </w:ins>
            <w:ins w:id="311" w:author="Sharon Nair" w:date="2025-02-13T14:08:00Z" w16du:dateUtc="2025-02-13T12:08:00Z">
              <w:r w:rsidRPr="00B60B40">
                <w:rPr>
                  <w:sz w:val="18"/>
                  <w:szCs w:val="18"/>
                </w:rPr>
                <w:t>where the offer became unconditional</w:t>
              </w:r>
            </w:ins>
            <w:ins w:id="312" w:author="Sharon Nair" w:date="2025-02-13T14:09:00Z" w16du:dateUtc="2025-02-13T12:09:00Z">
              <w:r w:rsidRPr="00B60B40">
                <w:rPr>
                  <w:sz w:val="18"/>
                  <w:szCs w:val="18"/>
                </w:rPr>
                <w:t>)</w:t>
              </w:r>
            </w:ins>
            <w:ins w:id="313" w:author="Sharon Nair" w:date="2025-04-04T11:25:00Z" w16du:dateUtc="2025-04-04T09:25:00Z">
              <w:r w:rsidRPr="00B60B40">
                <w:rPr>
                  <w:sz w:val="18"/>
                  <w:szCs w:val="18"/>
                </w:rPr>
                <w:t xml:space="preserve">. The final payment is </w:t>
              </w:r>
              <w:proofErr w:type="gramStart"/>
              <w:r w:rsidRPr="00B60B40">
                <w:rPr>
                  <w:sz w:val="18"/>
                  <w:szCs w:val="18"/>
                </w:rPr>
                <w:t>record</w:t>
              </w:r>
              <w:proofErr w:type="gramEnd"/>
              <w:r w:rsidRPr="00B60B40">
                <w:rPr>
                  <w:sz w:val="18"/>
                  <w:szCs w:val="18"/>
                </w:rPr>
                <w:t xml:space="preserve"> date plus 1 bu</w:t>
              </w:r>
            </w:ins>
            <w:ins w:id="314" w:author="Sharon Nair" w:date="2025-04-04T11:26:00Z" w16du:dateUtc="2025-04-04T09:26:00Z">
              <w:r w:rsidRPr="00B60B40">
                <w:rPr>
                  <w:sz w:val="18"/>
                  <w:szCs w:val="18"/>
                </w:rPr>
                <w:t xml:space="preserve">siness </w:t>
              </w:r>
              <w:r w:rsidRPr="00B60B40">
                <w:rPr>
                  <w:sz w:val="18"/>
                  <w:szCs w:val="18"/>
                </w:rPr>
                <w:lastRenderedPageBreak/>
                <w:t>day</w:t>
              </w:r>
            </w:ins>
          </w:p>
          <w:p w14:paraId="30C9D7EF" w14:textId="77777777" w:rsidR="00B40749" w:rsidRPr="00B60B40" w:rsidRDefault="00B40749" w:rsidP="00350B8E">
            <w:pPr>
              <w:pStyle w:val="tabletext"/>
              <w:spacing w:before="40" w:after="40"/>
              <w:ind w:left="113" w:right="113"/>
              <w:jc w:val="both"/>
              <w:rPr>
                <w:ins w:id="315" w:author="Sharon Nair" w:date="2025-02-13T14:07:00Z" w16du:dateUtc="2025-02-13T12:07:00Z"/>
                <w:sz w:val="18"/>
                <w:szCs w:val="18"/>
              </w:rPr>
            </w:pPr>
            <w:r w:rsidRPr="00B60B40">
              <w:rPr>
                <w:sz w:val="18"/>
                <w:szCs w:val="18"/>
              </w:rPr>
              <w:t xml:space="preserve">Publication of results announcement </w:t>
            </w:r>
          </w:p>
          <w:p w14:paraId="4A6DB8C6" w14:textId="77777777" w:rsidR="00B40749" w:rsidRPr="00B60B40" w:rsidDel="00223D54" w:rsidRDefault="00B40749" w:rsidP="00350B8E">
            <w:pPr>
              <w:pStyle w:val="tabletext"/>
              <w:spacing w:before="40" w:after="40"/>
              <w:ind w:left="113" w:right="113"/>
              <w:jc w:val="both"/>
              <w:rPr>
                <w:del w:id="316" w:author="Sharon Nair" w:date="2025-02-13T14:07:00Z" w16du:dateUtc="2025-02-13T12:07:00Z"/>
                <w:sz w:val="18"/>
                <w:szCs w:val="18"/>
              </w:rPr>
            </w:pPr>
          </w:p>
          <w:p w14:paraId="6E5672AC" w14:textId="77777777" w:rsidR="00B40749" w:rsidRPr="00B60B40" w:rsidRDefault="00B40749" w:rsidP="00350B8E">
            <w:pPr>
              <w:rPr>
                <w:rFonts w:ascii="Verdana" w:hAnsi="Verdana"/>
                <w:sz w:val="18"/>
                <w:szCs w:val="18"/>
              </w:rPr>
            </w:pPr>
            <w:r w:rsidRPr="00B60B40">
              <w:rPr>
                <w:rFonts w:ascii="Verdana" w:hAnsi="Verdana"/>
                <w:sz w:val="18"/>
                <w:szCs w:val="18"/>
              </w:rPr>
              <w:t xml:space="preserve">  </w:t>
            </w:r>
          </w:p>
        </w:tc>
      </w:tr>
      <w:tr w:rsidR="00B40749" w:rsidRPr="00B60B40" w14:paraId="1BD2AB7C" w14:textId="77777777" w:rsidTr="00C9458B">
        <w:trPr>
          <w:jc w:val="center"/>
        </w:trPr>
        <w:tc>
          <w:tcPr>
            <w:tcW w:w="1985" w:type="dxa"/>
          </w:tcPr>
          <w:p w14:paraId="3897051F" w14:textId="77777777" w:rsidR="00B40749" w:rsidRPr="00B60B40" w:rsidRDefault="00B40749" w:rsidP="00C9458B">
            <w:pPr>
              <w:pStyle w:val="tabletext"/>
              <w:spacing w:before="40" w:after="40"/>
              <w:ind w:left="113" w:right="113"/>
              <w:rPr>
                <w:b/>
                <w:sz w:val="18"/>
                <w:szCs w:val="18"/>
              </w:rPr>
            </w:pPr>
            <w:r w:rsidRPr="00B60B40">
              <w:rPr>
                <w:b/>
                <w:sz w:val="18"/>
                <w:szCs w:val="18"/>
              </w:rPr>
              <w:lastRenderedPageBreak/>
              <w:t>D + 2</w:t>
            </w:r>
          </w:p>
        </w:tc>
        <w:tc>
          <w:tcPr>
            <w:tcW w:w="5953" w:type="dxa"/>
          </w:tcPr>
          <w:p w14:paraId="14AC40E5" w14:textId="77777777" w:rsidR="00B40749" w:rsidRPr="00B60B40" w:rsidRDefault="00B40749" w:rsidP="00350B8E">
            <w:pPr>
              <w:rPr>
                <w:rFonts w:ascii="Verdana" w:hAnsi="Verdana"/>
                <w:sz w:val="18"/>
                <w:szCs w:val="18"/>
              </w:rPr>
            </w:pPr>
            <w:r w:rsidRPr="00B60B40">
              <w:rPr>
                <w:rFonts w:ascii="Verdana" w:hAnsi="Verdana"/>
                <w:sz w:val="18"/>
                <w:szCs w:val="18"/>
              </w:rPr>
              <w:t xml:space="preserve">Cancellation and </w:t>
            </w:r>
            <w:del w:id="317" w:author="Sharon Nair" w:date="2025-03-14T11:22:00Z" w16du:dateUtc="2025-03-14T09:22:00Z">
              <w:r w:rsidRPr="00B60B40" w:rsidDel="007D5A15">
                <w:rPr>
                  <w:rFonts w:ascii="Verdana" w:hAnsi="Verdana"/>
                  <w:sz w:val="18"/>
                  <w:szCs w:val="18"/>
                </w:rPr>
                <w:delText xml:space="preserve">termination </w:delText>
              </w:r>
            </w:del>
            <w:ins w:id="318" w:author="Sharon Nair" w:date="2025-03-14T11:22:00Z" w16du:dateUtc="2025-03-14T09:22:00Z">
              <w:r w:rsidRPr="00B60B40">
                <w:rPr>
                  <w:rFonts w:ascii="Verdana" w:hAnsi="Verdana"/>
                  <w:sz w:val="18"/>
                  <w:szCs w:val="18"/>
                </w:rPr>
                <w:t xml:space="preserve">withdrawal </w:t>
              </w:r>
            </w:ins>
            <w:r w:rsidRPr="00B60B40">
              <w:rPr>
                <w:rFonts w:ascii="Verdana" w:hAnsi="Verdana"/>
                <w:sz w:val="18"/>
                <w:szCs w:val="18"/>
              </w:rPr>
              <w:t>of listing of Offer shares (where applicable)</w:t>
            </w:r>
          </w:p>
          <w:p w14:paraId="2F42415F" w14:textId="77777777" w:rsidR="00B40749" w:rsidRPr="00B60B40" w:rsidRDefault="00B40749" w:rsidP="00350B8E">
            <w:pPr>
              <w:pStyle w:val="tabletext"/>
              <w:spacing w:before="40" w:after="40"/>
              <w:ind w:left="113" w:right="113"/>
              <w:jc w:val="both"/>
              <w:rPr>
                <w:sz w:val="18"/>
                <w:szCs w:val="18"/>
              </w:rPr>
            </w:pPr>
          </w:p>
        </w:tc>
      </w:tr>
    </w:tbl>
    <w:p w14:paraId="2A21C8ED" w14:textId="77777777" w:rsidR="00391C3E" w:rsidRDefault="00B40749" w:rsidP="003373BE">
      <w:pPr>
        <w:pStyle w:val="a-000"/>
        <w:spacing w:after="120"/>
        <w:rPr>
          <w:szCs w:val="18"/>
        </w:rPr>
      </w:pPr>
      <w:r w:rsidRPr="00B60B40">
        <w:rPr>
          <w:szCs w:val="18"/>
        </w:rPr>
        <w:t xml:space="preserve">           </w:t>
      </w:r>
    </w:p>
    <w:tbl>
      <w:tblPr>
        <w:tblStyle w:val="TableGrid"/>
        <w:tblW w:w="0" w:type="auto"/>
        <w:tblInd w:w="846" w:type="dxa"/>
        <w:tblLook w:val="04A0" w:firstRow="1" w:lastRow="0" w:firstColumn="1" w:lastColumn="0" w:noHBand="0" w:noVBand="1"/>
      </w:tblPr>
      <w:tblGrid>
        <w:gridCol w:w="8783"/>
      </w:tblGrid>
      <w:tr w:rsidR="00391C3E" w14:paraId="6687C3D9" w14:textId="77777777" w:rsidTr="0054575A">
        <w:tc>
          <w:tcPr>
            <w:tcW w:w="8783" w:type="dxa"/>
            <w:shd w:val="clear" w:color="auto" w:fill="92D050"/>
          </w:tcPr>
          <w:p w14:paraId="6528BA81" w14:textId="79E360F1" w:rsidR="00391C3E" w:rsidRPr="00391C3E" w:rsidRDefault="00391C3E" w:rsidP="00391C3E">
            <w:pPr>
              <w:rPr>
                <w:rFonts w:cstheme="minorHAnsi"/>
                <w:color w:val="FF0000"/>
                <w:szCs w:val="20"/>
              </w:rPr>
            </w:pPr>
            <w:r w:rsidRPr="009F536D">
              <w:rPr>
                <w:rFonts w:cstheme="minorHAnsi"/>
                <w:b/>
                <w:bCs/>
                <w:color w:val="FF0000"/>
                <w:szCs w:val="20"/>
              </w:rPr>
              <w:t>Note</w:t>
            </w:r>
            <w:r w:rsidRPr="009F536D">
              <w:rPr>
                <w:rFonts w:cstheme="minorHAnsi"/>
                <w:color w:val="FF0000"/>
                <w:szCs w:val="20"/>
              </w:rPr>
              <w:t xml:space="preserve">: </w:t>
            </w:r>
            <w:r>
              <w:rPr>
                <w:rFonts w:cstheme="minorHAnsi"/>
                <w:color w:val="FF0000"/>
                <w:szCs w:val="20"/>
              </w:rPr>
              <w:t xml:space="preserve">After discussions with the TRP </w:t>
            </w:r>
            <w:r w:rsidR="00C1043F">
              <w:rPr>
                <w:rFonts w:cstheme="minorHAnsi"/>
                <w:color w:val="FF0000"/>
                <w:szCs w:val="20"/>
              </w:rPr>
              <w:t xml:space="preserve">the last payment will be made on record date + 1. </w:t>
            </w:r>
          </w:p>
        </w:tc>
      </w:tr>
    </w:tbl>
    <w:p w14:paraId="017145A3" w14:textId="77777777" w:rsidR="00391C3E" w:rsidRPr="00B60B40" w:rsidRDefault="00391C3E" w:rsidP="00391C3E">
      <w:pPr>
        <w:pStyle w:val="a-000"/>
        <w:rPr>
          <w:ins w:id="319" w:author="Sharon Nair" w:date="2025-02-27T16:03:00Z" w16du:dateUtc="2025-02-27T14:03:00Z"/>
          <w:szCs w:val="18"/>
        </w:rPr>
      </w:pPr>
    </w:p>
    <w:p w14:paraId="7C0982F1" w14:textId="16CB5582" w:rsidR="00B40749" w:rsidRPr="00B60B40" w:rsidRDefault="00391C3E" w:rsidP="003373BE">
      <w:pPr>
        <w:pStyle w:val="a-000"/>
        <w:spacing w:after="120"/>
        <w:rPr>
          <w:szCs w:val="18"/>
        </w:rPr>
      </w:pPr>
      <w:r>
        <w:rPr>
          <w:szCs w:val="18"/>
        </w:rPr>
        <w:tab/>
      </w:r>
      <w:r w:rsidR="00B40749" w:rsidRPr="00B60B40">
        <w:rPr>
          <w:szCs w:val="18"/>
        </w:rPr>
        <w:t xml:space="preserve"> (</w:t>
      </w:r>
      <w:del w:id="320" w:author="Sharon Nair" w:date="2025-03-13T15:57:00Z" w16du:dateUtc="2025-03-13T13:57:00Z">
        <w:r w:rsidR="00B40749" w:rsidRPr="00B60B40" w:rsidDel="00ED027B">
          <w:rPr>
            <w:szCs w:val="18"/>
          </w:rPr>
          <w:delText>n</w:delText>
        </w:r>
      </w:del>
      <w:ins w:id="321" w:author="Sharon Nair" w:date="2025-03-13T15:57:00Z" w16du:dateUtc="2025-03-13T13:57:00Z">
        <w:r w:rsidR="00B40749" w:rsidRPr="00B60B40">
          <w:rPr>
            <w:szCs w:val="18"/>
          </w:rPr>
          <w:t>o</w:t>
        </w:r>
      </w:ins>
      <w:r w:rsidR="00B40749" w:rsidRPr="00B60B40">
        <w:rPr>
          <w:szCs w:val="18"/>
        </w:rPr>
        <w:t>)</w:t>
      </w:r>
      <w:r w:rsidR="00B40749" w:rsidRPr="00B60B40">
        <w:rPr>
          <w:szCs w:val="18"/>
        </w:rPr>
        <w:tab/>
      </w:r>
      <w:r w:rsidR="00B40749" w:rsidRPr="00B60B40">
        <w:rPr>
          <w:b/>
          <w:szCs w:val="18"/>
        </w:rPr>
        <w:t>Offer to shareholders – conditional – cash/share settlement</w:t>
      </w:r>
      <w:r w:rsidR="00B40749" w:rsidRPr="00B60B40">
        <w:rPr>
          <w:rStyle w:val="FootnoteReference"/>
          <w:rFonts w:eastAsiaTheme="majorEastAsia"/>
          <w:szCs w:val="18"/>
        </w:rPr>
        <w:footnoteReference w:customMarkFollows="1" w:id="27"/>
        <w:t> </w:t>
      </w:r>
    </w:p>
    <w:p w14:paraId="13F16205" w14:textId="77777777" w:rsidR="00B40749" w:rsidRPr="00B60B40" w:rsidRDefault="00B40749" w:rsidP="00BB1E06">
      <w:pPr>
        <w:pStyle w:val="a-000"/>
        <w:spacing w:after="120"/>
        <w:ind w:left="1440"/>
        <w:rPr>
          <w:szCs w:val="18"/>
        </w:rPr>
      </w:pPr>
      <w:r w:rsidRPr="00B60B40">
        <w:rPr>
          <w:szCs w:val="18"/>
        </w:rPr>
        <w:t xml:space="preserve">             </w:t>
      </w:r>
      <w:r w:rsidRPr="00B60B40">
        <w:rPr>
          <w:szCs w:val="18"/>
        </w:rPr>
        <w:tab/>
      </w:r>
      <w:r w:rsidRPr="00B60B40">
        <w:rPr>
          <w:szCs w:val="18"/>
        </w:rPr>
        <w:tab/>
      </w:r>
      <w:r w:rsidRPr="00B60B40">
        <w:rPr>
          <w:b/>
          <w:bCs/>
          <w:szCs w:val="18"/>
        </w:rPr>
        <w:t>Definition</w:t>
      </w:r>
      <w:r w:rsidRPr="00B60B40">
        <w:rPr>
          <w:szCs w:val="18"/>
        </w:rPr>
        <w:t>: An offeror making a conditional offer to purchase all or part of the shares from all shareholders or specific shareholders</w:t>
      </w:r>
    </w:p>
    <w:p w14:paraId="2E4A2712" w14:textId="74E9A47C" w:rsidR="00B40749" w:rsidRPr="00B60B40" w:rsidRDefault="00B40749" w:rsidP="00BB1E06">
      <w:pPr>
        <w:pStyle w:val="a-000"/>
        <w:spacing w:after="120"/>
        <w:ind w:left="1440"/>
        <w:rPr>
          <w:b/>
          <w:szCs w:val="18"/>
        </w:rPr>
      </w:pPr>
      <w:r w:rsidRPr="00B60B40">
        <w:rPr>
          <w:szCs w:val="18"/>
        </w:rPr>
        <w:t xml:space="preserve">            </w:t>
      </w:r>
      <w:r w:rsidRPr="00B60B40">
        <w:rPr>
          <w:szCs w:val="18"/>
        </w:rPr>
        <w:tab/>
      </w:r>
      <w:r w:rsidRPr="00B60B40">
        <w:rPr>
          <w:szCs w:val="18"/>
        </w:rPr>
        <w:tab/>
        <w:t xml:space="preserve">When offers are extended or postponed, the updated SENS announcement must provide details on how elections will be treated for shareholders who have already elected </w:t>
      </w:r>
      <w:proofErr w:type="spellStart"/>
      <w:r w:rsidRPr="00B60B40">
        <w:rPr>
          <w:szCs w:val="18"/>
        </w:rPr>
        <w:t>eg.</w:t>
      </w:r>
      <w:proofErr w:type="spellEnd"/>
      <w:r w:rsidRPr="00B60B40">
        <w:rPr>
          <w:szCs w:val="18"/>
        </w:rPr>
        <w:t xml:space="preserve"> all elections are invalid and require fresh elections or a follow-on event is processed for new elections</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7F5EDBE3" w14:textId="77777777" w:rsidTr="00C9458B">
        <w:trPr>
          <w:jc w:val="center"/>
        </w:trPr>
        <w:tc>
          <w:tcPr>
            <w:tcW w:w="1985" w:type="dxa"/>
          </w:tcPr>
          <w:p w14:paraId="6DC99B6D"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4" w:type="dxa"/>
          </w:tcPr>
          <w:p w14:paraId="6A5CA625"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0C517E59" w14:textId="77777777" w:rsidTr="00C9458B">
        <w:trPr>
          <w:jc w:val="center"/>
        </w:trPr>
        <w:tc>
          <w:tcPr>
            <w:tcW w:w="1985" w:type="dxa"/>
          </w:tcPr>
          <w:p w14:paraId="75269CBB" w14:textId="77777777" w:rsidR="00B40749" w:rsidRPr="00B60B40" w:rsidRDefault="00B40749" w:rsidP="00C9458B">
            <w:pPr>
              <w:pStyle w:val="tabletext"/>
              <w:spacing w:before="40" w:after="40"/>
              <w:ind w:lef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4" w:type="dxa"/>
          </w:tcPr>
          <w:p w14:paraId="6557A924" w14:textId="110A5852" w:rsidR="00B40749" w:rsidRPr="00B60B40" w:rsidRDefault="00B40749" w:rsidP="00BB1E06">
            <w:pPr>
              <w:pStyle w:val="tabletext"/>
              <w:spacing w:before="40" w:after="40"/>
              <w:ind w:left="113" w:right="113"/>
              <w:jc w:val="both"/>
              <w:rPr>
                <w:sz w:val="18"/>
                <w:szCs w:val="18"/>
              </w:rPr>
            </w:pPr>
            <w:r w:rsidRPr="00B60B40">
              <w:rPr>
                <w:sz w:val="18"/>
                <w:szCs w:val="18"/>
              </w:rPr>
              <w:t xml:space="preserve">Publication of declaration data and finalisation information </w:t>
            </w:r>
            <w:ins w:id="322" w:author="Sharon Nair" w:date="2025-02-28T12:24:00Z" w16du:dateUtc="2025-02-28T10:24:00Z">
              <w:r w:rsidRPr="00B60B40">
                <w:rPr>
                  <w:sz w:val="18"/>
                  <w:szCs w:val="18"/>
                </w:rPr>
                <w:t xml:space="preserve">and distribution of circular </w:t>
              </w:r>
            </w:ins>
            <w:r w:rsidRPr="00B60B40">
              <w:rPr>
                <w:sz w:val="18"/>
                <w:szCs w:val="18"/>
              </w:rPr>
              <w:t>(</w:t>
            </w:r>
            <w:del w:id="323" w:author="Alwyn Fouchee" w:date="2025-04-24T11:02:00Z" w16du:dateUtc="2025-04-24T09:02:00Z">
              <w:r w:rsidRPr="00B60B40" w:rsidDel="00A9260E">
                <w:rPr>
                  <w:sz w:val="18"/>
                  <w:szCs w:val="18"/>
                </w:rPr>
                <w:delText>NB! p</w:delText>
              </w:r>
            </w:del>
            <w:ins w:id="324" w:author="Alwyn Fouchee" w:date="2025-04-24T11:02:00Z" w16du:dateUtc="2025-04-24T09:02:00Z">
              <w:r w:rsidR="00A9260E">
                <w:rPr>
                  <w:sz w:val="18"/>
                  <w:szCs w:val="18"/>
                </w:rPr>
                <w:t>P</w:t>
              </w:r>
            </w:ins>
            <w:r w:rsidRPr="00B60B40">
              <w:rPr>
                <w:sz w:val="18"/>
                <w:szCs w:val="18"/>
              </w:rPr>
              <w:t>ublication of finalisation information, excluding the statement concerning conditionality, required because offer opens today)</w:t>
            </w:r>
          </w:p>
          <w:p w14:paraId="6F00C9FA" w14:textId="77777777" w:rsidR="00B40749" w:rsidRPr="00B60B40" w:rsidRDefault="00B40749" w:rsidP="00BB1E06">
            <w:pPr>
              <w:pStyle w:val="tabletext"/>
              <w:spacing w:before="40" w:after="40"/>
              <w:ind w:left="113" w:right="113"/>
              <w:jc w:val="both"/>
              <w:rPr>
                <w:sz w:val="18"/>
                <w:szCs w:val="18"/>
              </w:rPr>
            </w:pPr>
            <w:r w:rsidRPr="00B60B40">
              <w:rPr>
                <w:sz w:val="18"/>
                <w:szCs w:val="18"/>
              </w:rPr>
              <w:t>Circular made available on the website of the issuer</w:t>
            </w:r>
          </w:p>
        </w:tc>
      </w:tr>
      <w:tr w:rsidR="00B40749" w:rsidRPr="00B60B40" w14:paraId="0065E1CA" w14:textId="77777777" w:rsidTr="00C9458B">
        <w:trPr>
          <w:jc w:val="center"/>
        </w:trPr>
        <w:tc>
          <w:tcPr>
            <w:tcW w:w="1985" w:type="dxa"/>
          </w:tcPr>
          <w:p w14:paraId="2D68DFFE" w14:textId="77777777" w:rsidR="00B40749" w:rsidRPr="00B60B40" w:rsidRDefault="00B40749" w:rsidP="00C9458B">
            <w:pPr>
              <w:pStyle w:val="tabletext"/>
              <w:spacing w:before="40" w:after="40"/>
              <w:ind w:left="113" w:right="113"/>
              <w:rPr>
                <w:b/>
                <w:sz w:val="18"/>
                <w:szCs w:val="18"/>
              </w:rPr>
            </w:pPr>
            <w:r w:rsidRPr="00B60B40">
              <w:rPr>
                <w:b/>
                <w:sz w:val="18"/>
                <w:szCs w:val="18"/>
              </w:rPr>
              <w:t>D - 12</w:t>
            </w:r>
          </w:p>
        </w:tc>
        <w:tc>
          <w:tcPr>
            <w:tcW w:w="5954" w:type="dxa"/>
          </w:tcPr>
          <w:p w14:paraId="2B65EDF0" w14:textId="77777777" w:rsidR="00B40749" w:rsidRPr="00B60B40" w:rsidRDefault="00B40749" w:rsidP="00BB1E06">
            <w:pPr>
              <w:pStyle w:val="tabletext"/>
              <w:spacing w:before="40" w:after="40"/>
              <w:ind w:left="113" w:right="113"/>
              <w:jc w:val="both"/>
              <w:rPr>
                <w:sz w:val="18"/>
                <w:szCs w:val="18"/>
              </w:rPr>
            </w:pPr>
            <w:r w:rsidRPr="00B60B40">
              <w:rPr>
                <w:sz w:val="18"/>
                <w:szCs w:val="18"/>
              </w:rPr>
              <w:t>Offer opens</w:t>
            </w:r>
          </w:p>
        </w:tc>
      </w:tr>
      <w:tr w:rsidR="00B40749" w:rsidRPr="00B60B40" w14:paraId="43FADDD2" w14:textId="77777777" w:rsidTr="00C9458B">
        <w:trPr>
          <w:jc w:val="center"/>
        </w:trPr>
        <w:tc>
          <w:tcPr>
            <w:tcW w:w="1985" w:type="dxa"/>
          </w:tcPr>
          <w:p w14:paraId="5F93AE70" w14:textId="77777777" w:rsidR="00B40749" w:rsidRPr="00B60B40" w:rsidRDefault="00B40749" w:rsidP="00C9458B">
            <w:pPr>
              <w:pStyle w:val="tabletext"/>
              <w:spacing w:before="40" w:after="40"/>
              <w:ind w:left="113" w:right="113"/>
              <w:rPr>
                <w:sz w:val="18"/>
                <w:szCs w:val="18"/>
              </w:rPr>
            </w:pPr>
            <w:r w:rsidRPr="00B60B40">
              <w:rPr>
                <w:b/>
                <w:sz w:val="18"/>
                <w:szCs w:val="18"/>
              </w:rPr>
              <w:t>D – 8</w:t>
            </w:r>
            <w:r w:rsidRPr="00B60B40">
              <w:rPr>
                <w:b/>
                <w:sz w:val="18"/>
                <w:szCs w:val="18"/>
              </w:rPr>
              <w:br/>
            </w:r>
            <w:r w:rsidRPr="00B60B40">
              <w:rPr>
                <w:sz w:val="18"/>
                <w:szCs w:val="18"/>
              </w:rPr>
              <w:t>Earliest Finalisation date</w:t>
            </w:r>
          </w:p>
        </w:tc>
        <w:tc>
          <w:tcPr>
            <w:tcW w:w="5954" w:type="dxa"/>
          </w:tcPr>
          <w:p w14:paraId="3F97F766" w14:textId="3C2A41A5" w:rsidR="00B40749" w:rsidRPr="00B60B40" w:rsidRDefault="00B40749" w:rsidP="00BB1E06">
            <w:pPr>
              <w:pStyle w:val="tabletext"/>
              <w:spacing w:before="40" w:after="40"/>
              <w:ind w:left="113" w:right="113"/>
              <w:jc w:val="both"/>
              <w:rPr>
                <w:sz w:val="18"/>
                <w:szCs w:val="18"/>
              </w:rPr>
            </w:pPr>
            <w:r w:rsidRPr="00B60B40">
              <w:rPr>
                <w:sz w:val="18"/>
                <w:szCs w:val="18"/>
              </w:rPr>
              <w:t>Earliest date of satisfying conditionality of offer. If conditions are not satisfied by this date, FD does not occur. FD occurs on the date that conditions are satisfied after this date. (</w:t>
            </w:r>
            <w:del w:id="325" w:author="Alwyn Fouchee" w:date="2025-04-24T11:02:00Z" w16du:dateUtc="2025-04-24T09:02:00Z">
              <w:r w:rsidRPr="00B60B40" w:rsidDel="00A9260E">
                <w:rPr>
                  <w:sz w:val="18"/>
                  <w:szCs w:val="18"/>
                </w:rPr>
                <w:delText xml:space="preserve">NB! </w:delText>
              </w:r>
            </w:del>
            <w:r w:rsidRPr="00B60B40">
              <w:rPr>
                <w:sz w:val="18"/>
                <w:szCs w:val="18"/>
              </w:rPr>
              <w:t xml:space="preserve">Publication of finalisation data has already taken place on </w:t>
            </w:r>
            <w:ins w:id="326" w:author="Alwyn Fouchee" w:date="2025-04-11T16:06:00Z" w16du:dateUtc="2025-04-11T14:06:00Z">
              <w:r w:rsidR="00A83492">
                <w:rPr>
                  <w:sz w:val="18"/>
                  <w:szCs w:val="18"/>
                </w:rPr>
                <w:t>the declaration date</w:t>
              </w:r>
            </w:ins>
            <w:del w:id="327" w:author="Alwyn Fouchee" w:date="2025-04-11T16:06:00Z" w16du:dateUtc="2025-04-11T14:06:00Z">
              <w:r w:rsidRPr="00B60B40" w:rsidDel="00A83492">
                <w:rPr>
                  <w:sz w:val="18"/>
                  <w:szCs w:val="18"/>
                </w:rPr>
                <w:delText>DD</w:delText>
              </w:r>
            </w:del>
            <w:r w:rsidRPr="00B60B40">
              <w:rPr>
                <w:sz w:val="18"/>
                <w:szCs w:val="18"/>
              </w:rPr>
              <w:t>)</w:t>
            </w:r>
          </w:p>
        </w:tc>
      </w:tr>
      <w:tr w:rsidR="00B40749" w:rsidRPr="00B60B40" w14:paraId="43E128DF" w14:textId="77777777" w:rsidTr="00C9458B">
        <w:trPr>
          <w:jc w:val="center"/>
        </w:trPr>
        <w:tc>
          <w:tcPr>
            <w:tcW w:w="1985" w:type="dxa"/>
          </w:tcPr>
          <w:p w14:paraId="0A1C8BFF" w14:textId="77777777" w:rsidR="00B40749" w:rsidRPr="00B60B40" w:rsidRDefault="00B40749" w:rsidP="00C9458B">
            <w:pPr>
              <w:pStyle w:val="tabletext"/>
              <w:spacing w:before="40" w:after="40"/>
              <w:ind w:left="113"/>
              <w:rPr>
                <w:sz w:val="18"/>
                <w:szCs w:val="18"/>
              </w:rPr>
            </w:pPr>
            <w:r w:rsidRPr="00B60B40">
              <w:rPr>
                <w:b/>
                <w:sz w:val="18"/>
                <w:szCs w:val="18"/>
              </w:rPr>
              <w:t>D – 3</w:t>
            </w:r>
            <w:r w:rsidRPr="00B60B40">
              <w:rPr>
                <w:b/>
                <w:sz w:val="18"/>
                <w:szCs w:val="18"/>
              </w:rPr>
              <w:br/>
            </w:r>
            <w:r w:rsidRPr="00B60B40">
              <w:rPr>
                <w:sz w:val="18"/>
                <w:szCs w:val="18"/>
              </w:rPr>
              <w:t>Earliest Last day to trade</w:t>
            </w:r>
          </w:p>
        </w:tc>
        <w:tc>
          <w:tcPr>
            <w:tcW w:w="5954" w:type="dxa"/>
          </w:tcPr>
          <w:p w14:paraId="04336CCA" w14:textId="77777777" w:rsidR="00B40749" w:rsidRPr="00B60B40" w:rsidRDefault="00B40749" w:rsidP="00BB1E06">
            <w:pPr>
              <w:pStyle w:val="tabletext"/>
              <w:spacing w:before="40" w:after="40"/>
              <w:ind w:left="113" w:right="113"/>
              <w:jc w:val="both"/>
              <w:rPr>
                <w:sz w:val="18"/>
                <w:szCs w:val="18"/>
              </w:rPr>
            </w:pPr>
            <w:r w:rsidRPr="00B60B40">
              <w:rPr>
                <w:sz w:val="18"/>
                <w:szCs w:val="18"/>
              </w:rPr>
              <w:t>Earliest last day to trade to take up the offer. If the offer period is extended the last day to trade will be three trading days before the closing date of the offer</w:t>
            </w:r>
          </w:p>
        </w:tc>
      </w:tr>
      <w:tr w:rsidR="00B40749" w:rsidRPr="00B60B40" w14:paraId="2C6E5F45" w14:textId="77777777" w:rsidTr="00C9458B">
        <w:trPr>
          <w:jc w:val="center"/>
          <w:ins w:id="328" w:author="Sharon Nair" w:date="2025-02-25T14:42:00Z"/>
        </w:trPr>
        <w:tc>
          <w:tcPr>
            <w:tcW w:w="1985" w:type="dxa"/>
          </w:tcPr>
          <w:p w14:paraId="2FE9C24A" w14:textId="77777777" w:rsidR="00B40749" w:rsidRPr="00B60B40" w:rsidRDefault="00B40749" w:rsidP="00C9458B">
            <w:pPr>
              <w:pStyle w:val="tabletext"/>
              <w:spacing w:before="40" w:after="40"/>
              <w:ind w:left="113"/>
              <w:rPr>
                <w:ins w:id="329" w:author="Sharon Nair" w:date="2025-02-28T12:25:00Z" w16du:dateUtc="2025-02-28T10:25:00Z"/>
                <w:b/>
                <w:sz w:val="18"/>
                <w:szCs w:val="18"/>
              </w:rPr>
            </w:pPr>
            <w:ins w:id="330" w:author="Sharon Nair" w:date="2025-02-28T12:25:00Z" w16du:dateUtc="2025-02-28T10:25:00Z">
              <w:r w:rsidRPr="00B60B40">
                <w:rPr>
                  <w:b/>
                  <w:sz w:val="18"/>
                  <w:szCs w:val="18"/>
                </w:rPr>
                <w:t>D - 2</w:t>
              </w:r>
            </w:ins>
          </w:p>
          <w:p w14:paraId="35CF4B1A" w14:textId="77777777" w:rsidR="00B40749" w:rsidRPr="00B60B40" w:rsidRDefault="00B40749" w:rsidP="00C9458B">
            <w:pPr>
              <w:pStyle w:val="tabletext"/>
              <w:spacing w:before="40" w:after="40"/>
              <w:ind w:left="113"/>
              <w:rPr>
                <w:ins w:id="331" w:author="Sharon Nair" w:date="2025-02-25T14:42:00Z" w16du:dateUtc="2025-02-25T12:42:00Z"/>
                <w:b/>
                <w:sz w:val="18"/>
                <w:szCs w:val="18"/>
              </w:rPr>
            </w:pPr>
            <w:ins w:id="332" w:author="Sharon Nair" w:date="2025-02-25T14:42:00Z" w16du:dateUtc="2025-02-25T12:42:00Z">
              <w:r w:rsidRPr="00B60B40">
                <w:rPr>
                  <w:b/>
                  <w:sz w:val="18"/>
                  <w:szCs w:val="18"/>
                </w:rPr>
                <w:t>Ex</w:t>
              </w:r>
            </w:ins>
            <w:ins w:id="333" w:author="Sharon Nair" w:date="2025-02-28T12:25:00Z" w16du:dateUtc="2025-02-28T10:25:00Z">
              <w:r w:rsidRPr="00B60B40">
                <w:rPr>
                  <w:b/>
                  <w:sz w:val="18"/>
                  <w:szCs w:val="18"/>
                </w:rPr>
                <w:t>-date</w:t>
              </w:r>
            </w:ins>
          </w:p>
        </w:tc>
        <w:tc>
          <w:tcPr>
            <w:tcW w:w="5954" w:type="dxa"/>
          </w:tcPr>
          <w:p w14:paraId="6C810374" w14:textId="77777777" w:rsidR="00B40749" w:rsidRPr="00B60B40" w:rsidRDefault="00B40749" w:rsidP="00BB1E06">
            <w:pPr>
              <w:pStyle w:val="tabletext"/>
              <w:spacing w:before="40" w:after="40"/>
              <w:ind w:left="113" w:right="113"/>
              <w:jc w:val="both"/>
              <w:rPr>
                <w:ins w:id="334" w:author="Sharon Nair" w:date="2025-02-25T14:42:00Z" w16du:dateUtc="2025-02-25T12:42:00Z"/>
                <w:sz w:val="18"/>
                <w:szCs w:val="18"/>
              </w:rPr>
            </w:pPr>
            <w:ins w:id="335" w:author="Sharon Nair" w:date="2025-02-25T14:46:00Z" w16du:dateUtc="2025-02-25T12:46:00Z">
              <w:r w:rsidRPr="00B60B40">
                <w:rPr>
                  <w:sz w:val="18"/>
                  <w:szCs w:val="18"/>
                </w:rPr>
                <w:t>Earliest ex-date</w:t>
              </w:r>
            </w:ins>
          </w:p>
        </w:tc>
      </w:tr>
      <w:tr w:rsidR="00B40749" w:rsidRPr="00B60B40" w14:paraId="70FF5355" w14:textId="77777777" w:rsidTr="00C9458B">
        <w:trPr>
          <w:jc w:val="center"/>
        </w:trPr>
        <w:tc>
          <w:tcPr>
            <w:tcW w:w="1985" w:type="dxa"/>
          </w:tcPr>
          <w:p w14:paraId="2149A3B9" w14:textId="77777777" w:rsidR="00B40749" w:rsidRPr="00B60B40" w:rsidRDefault="00B40749" w:rsidP="00C9458B">
            <w:pPr>
              <w:pStyle w:val="tabletext"/>
              <w:spacing w:before="40" w:after="40"/>
              <w:ind w:left="113"/>
              <w:rPr>
                <w:sz w:val="18"/>
                <w:szCs w:val="18"/>
              </w:rPr>
            </w:pPr>
            <w:r w:rsidRPr="00B60B40">
              <w:rPr>
                <w:b/>
                <w:sz w:val="18"/>
                <w:szCs w:val="18"/>
              </w:rPr>
              <w:t>“Friday” D + 0</w:t>
            </w:r>
            <w:r w:rsidRPr="00B60B40">
              <w:rPr>
                <w:b/>
                <w:sz w:val="18"/>
                <w:szCs w:val="18"/>
              </w:rPr>
              <w:br/>
            </w:r>
            <w:r w:rsidRPr="00B60B40">
              <w:rPr>
                <w:sz w:val="18"/>
                <w:szCs w:val="18"/>
              </w:rPr>
              <w:t>Earliest Record date</w:t>
            </w:r>
          </w:p>
        </w:tc>
        <w:tc>
          <w:tcPr>
            <w:tcW w:w="5954" w:type="dxa"/>
          </w:tcPr>
          <w:p w14:paraId="211AB8E4" w14:textId="77777777" w:rsidR="00B40749" w:rsidRPr="00B60B40" w:rsidRDefault="00B40749" w:rsidP="00BB1E06">
            <w:pPr>
              <w:pStyle w:val="tabletext"/>
              <w:spacing w:before="40" w:after="40"/>
              <w:ind w:left="113" w:right="113"/>
              <w:jc w:val="both"/>
              <w:rPr>
                <w:sz w:val="18"/>
                <w:szCs w:val="18"/>
              </w:rPr>
            </w:pPr>
            <w:r w:rsidRPr="00B60B40">
              <w:rPr>
                <w:sz w:val="18"/>
                <w:szCs w:val="18"/>
              </w:rPr>
              <w:t xml:space="preserve">Earliest Record date. </w:t>
            </w:r>
            <w:del w:id="336" w:author="Sharon Nair" w:date="2025-02-25T14:45:00Z" w16du:dateUtc="2025-02-25T12:45:00Z">
              <w:r w:rsidRPr="00B60B40" w:rsidDel="00CB4713">
                <w:rPr>
                  <w:sz w:val="18"/>
                  <w:szCs w:val="18"/>
                </w:rPr>
                <w:delText>See explanation for FD and LDT</w:delText>
              </w:r>
            </w:del>
          </w:p>
          <w:p w14:paraId="1933BDA6" w14:textId="77777777" w:rsidR="00B40749" w:rsidRPr="00B60B40" w:rsidRDefault="00B40749" w:rsidP="00BB1E06">
            <w:pPr>
              <w:pStyle w:val="tabletext"/>
              <w:spacing w:before="40" w:after="40"/>
              <w:ind w:left="113" w:right="113"/>
              <w:jc w:val="both"/>
              <w:rPr>
                <w:sz w:val="18"/>
                <w:szCs w:val="18"/>
              </w:rPr>
            </w:pPr>
            <w:r w:rsidRPr="00B60B40">
              <w:rPr>
                <w:sz w:val="18"/>
                <w:szCs w:val="18"/>
              </w:rPr>
              <w:t>Closing date of the offer</w:t>
            </w:r>
          </w:p>
        </w:tc>
      </w:tr>
      <w:tr w:rsidR="00B40749" w:rsidRPr="00B60B40" w14:paraId="25C31534" w14:textId="77777777" w:rsidTr="00C9458B">
        <w:trPr>
          <w:jc w:val="center"/>
        </w:trPr>
        <w:tc>
          <w:tcPr>
            <w:tcW w:w="1985" w:type="dxa"/>
          </w:tcPr>
          <w:p w14:paraId="0E2CCF68" w14:textId="77777777" w:rsidR="00B40749" w:rsidRPr="00B60B40" w:rsidRDefault="00B40749" w:rsidP="00C9458B">
            <w:pPr>
              <w:pStyle w:val="tabletext"/>
              <w:spacing w:before="40" w:after="40"/>
              <w:ind w:left="113" w:right="113"/>
              <w:rPr>
                <w:sz w:val="18"/>
                <w:szCs w:val="18"/>
              </w:rPr>
            </w:pPr>
            <w:r w:rsidRPr="00B60B40">
              <w:rPr>
                <w:b/>
                <w:sz w:val="18"/>
                <w:szCs w:val="18"/>
              </w:rPr>
              <w:t>D + 1 or first trading day after closing date</w:t>
            </w:r>
            <w:r w:rsidRPr="00B60B40">
              <w:rPr>
                <w:b/>
                <w:sz w:val="18"/>
                <w:szCs w:val="18"/>
              </w:rPr>
              <w:br/>
            </w:r>
            <w:r w:rsidRPr="00B60B40">
              <w:rPr>
                <w:sz w:val="18"/>
                <w:szCs w:val="18"/>
              </w:rPr>
              <w:t>Pay</w:t>
            </w:r>
            <w:ins w:id="337" w:author="Sharon Nair" w:date="2025-02-28T12:25:00Z" w16du:dateUtc="2025-02-28T10:25:00Z">
              <w:r w:rsidRPr="00B60B40">
                <w:rPr>
                  <w:sz w:val="18"/>
                  <w:szCs w:val="18"/>
                </w:rPr>
                <w:t>/Issue</w:t>
              </w:r>
            </w:ins>
            <w:r w:rsidRPr="00B60B40">
              <w:rPr>
                <w:sz w:val="18"/>
                <w:szCs w:val="18"/>
              </w:rPr>
              <w:t xml:space="preserve"> date</w:t>
            </w:r>
          </w:p>
        </w:tc>
        <w:tc>
          <w:tcPr>
            <w:tcW w:w="5954" w:type="dxa"/>
          </w:tcPr>
          <w:p w14:paraId="681D6F11" w14:textId="77777777" w:rsidR="00B40749" w:rsidRPr="00B60B40" w:rsidRDefault="00B40749" w:rsidP="00BB1E06">
            <w:pPr>
              <w:pStyle w:val="tabletext"/>
              <w:spacing w:before="40" w:after="40"/>
              <w:ind w:left="113" w:right="113"/>
              <w:jc w:val="both"/>
              <w:rPr>
                <w:sz w:val="18"/>
                <w:szCs w:val="18"/>
              </w:rPr>
            </w:pPr>
            <w:r w:rsidRPr="00B60B40">
              <w:rPr>
                <w:sz w:val="18"/>
                <w:szCs w:val="18"/>
              </w:rPr>
              <w:t>Payment of cash/Issue of securities</w:t>
            </w:r>
          </w:p>
          <w:p w14:paraId="4C3AD869" w14:textId="77777777" w:rsidR="00B40749" w:rsidRPr="00B60B40" w:rsidRDefault="00B40749" w:rsidP="00BB1E06">
            <w:pPr>
              <w:pStyle w:val="tabletext"/>
              <w:spacing w:before="40" w:after="40"/>
              <w:ind w:left="113" w:right="113"/>
              <w:jc w:val="both"/>
              <w:rPr>
                <w:sz w:val="18"/>
                <w:szCs w:val="18"/>
              </w:rPr>
            </w:pPr>
            <w:r w:rsidRPr="00B60B40">
              <w:rPr>
                <w:sz w:val="18"/>
                <w:szCs w:val="18"/>
              </w:rPr>
              <w:t>Publication of results announcement</w:t>
            </w:r>
          </w:p>
          <w:p w14:paraId="088D09F1" w14:textId="77777777" w:rsidR="00B40749" w:rsidRPr="00B60B40" w:rsidRDefault="00B40749" w:rsidP="00BB1E06">
            <w:pPr>
              <w:pStyle w:val="tabletext"/>
              <w:spacing w:before="40" w:after="40"/>
              <w:ind w:left="113" w:right="113"/>
              <w:jc w:val="both"/>
              <w:rPr>
                <w:sz w:val="18"/>
                <w:szCs w:val="18"/>
              </w:rPr>
            </w:pPr>
          </w:p>
        </w:tc>
      </w:tr>
      <w:tr w:rsidR="00B40749" w:rsidRPr="00B60B40" w14:paraId="53AFAF81" w14:textId="77777777" w:rsidTr="00C9458B">
        <w:trPr>
          <w:jc w:val="center"/>
        </w:trPr>
        <w:tc>
          <w:tcPr>
            <w:tcW w:w="1985" w:type="dxa"/>
          </w:tcPr>
          <w:p w14:paraId="48113DA3" w14:textId="77777777" w:rsidR="00B40749" w:rsidRPr="00B60B40" w:rsidRDefault="00B40749" w:rsidP="00C9458B">
            <w:pPr>
              <w:pStyle w:val="tabletext"/>
              <w:spacing w:before="40" w:after="40"/>
              <w:ind w:left="113" w:right="113"/>
              <w:rPr>
                <w:b/>
                <w:sz w:val="18"/>
                <w:szCs w:val="18"/>
              </w:rPr>
            </w:pPr>
            <w:r w:rsidRPr="00B60B40">
              <w:rPr>
                <w:b/>
                <w:sz w:val="18"/>
                <w:szCs w:val="18"/>
              </w:rPr>
              <w:t>D + 2</w:t>
            </w:r>
          </w:p>
        </w:tc>
        <w:tc>
          <w:tcPr>
            <w:tcW w:w="5954" w:type="dxa"/>
          </w:tcPr>
          <w:p w14:paraId="58767692" w14:textId="77777777" w:rsidR="00B40749" w:rsidRPr="00B60B40" w:rsidRDefault="00B40749" w:rsidP="00BB1E06">
            <w:pPr>
              <w:pStyle w:val="tabletext"/>
              <w:spacing w:before="40" w:after="40"/>
              <w:ind w:left="113" w:right="113"/>
              <w:jc w:val="both"/>
              <w:rPr>
                <w:sz w:val="18"/>
                <w:szCs w:val="18"/>
              </w:rPr>
            </w:pPr>
            <w:del w:id="338" w:author="Sharon Nair" w:date="2025-02-13T14:12:00Z" w16du:dateUtc="2025-02-13T12:12:00Z">
              <w:r w:rsidRPr="00B60B40" w:rsidDel="009E5FBC">
                <w:rPr>
                  <w:sz w:val="18"/>
                  <w:szCs w:val="18"/>
                </w:rPr>
                <w:delText xml:space="preserve">Cancellation </w:delText>
              </w:r>
            </w:del>
            <w:ins w:id="339" w:author="Sharon Nair" w:date="2025-02-13T14:12:00Z" w16du:dateUtc="2025-02-13T12:12:00Z">
              <w:r w:rsidRPr="00B60B40">
                <w:rPr>
                  <w:sz w:val="18"/>
                  <w:szCs w:val="18"/>
                </w:rPr>
                <w:t xml:space="preserve">Withdrawal </w:t>
              </w:r>
            </w:ins>
            <w:del w:id="340" w:author="Sharon Nair" w:date="2025-02-13T14:13:00Z" w16du:dateUtc="2025-02-13T12:13:00Z">
              <w:r w:rsidRPr="00B60B40" w:rsidDel="009E5FBC">
                <w:rPr>
                  <w:sz w:val="18"/>
                  <w:szCs w:val="18"/>
                </w:rPr>
                <w:delText xml:space="preserve">and termination of listing </w:delText>
              </w:r>
            </w:del>
            <w:r w:rsidRPr="00B60B40">
              <w:rPr>
                <w:sz w:val="18"/>
                <w:szCs w:val="18"/>
              </w:rPr>
              <w:t xml:space="preserve">of </w:t>
            </w:r>
            <w:del w:id="341" w:author="Sharon Nair" w:date="2025-02-18T08:54:00Z" w16du:dateUtc="2025-02-18T06:54:00Z">
              <w:r w:rsidRPr="00B60B40" w:rsidDel="00AB3E17">
                <w:rPr>
                  <w:sz w:val="18"/>
                  <w:szCs w:val="18"/>
                </w:rPr>
                <w:delText xml:space="preserve">Offer </w:delText>
              </w:r>
            </w:del>
            <w:ins w:id="342" w:author="Sharon Nair" w:date="2025-02-18T08:54:00Z" w16du:dateUtc="2025-02-18T06:54:00Z">
              <w:r w:rsidRPr="00B60B40">
                <w:rPr>
                  <w:sz w:val="18"/>
                  <w:szCs w:val="18"/>
                </w:rPr>
                <w:t xml:space="preserve">offer </w:t>
              </w:r>
            </w:ins>
            <w:r w:rsidRPr="00B60B40">
              <w:rPr>
                <w:sz w:val="18"/>
                <w:szCs w:val="18"/>
              </w:rPr>
              <w:t>shares (where applicable)</w:t>
            </w:r>
          </w:p>
        </w:tc>
      </w:tr>
    </w:tbl>
    <w:p w14:paraId="15ECDA5B" w14:textId="77777777" w:rsidR="00B40749" w:rsidRPr="00B60B40" w:rsidRDefault="00B40749" w:rsidP="003373BE">
      <w:pPr>
        <w:pStyle w:val="a-000"/>
        <w:rPr>
          <w:b/>
          <w:szCs w:val="18"/>
        </w:rPr>
      </w:pPr>
      <w:r w:rsidRPr="00B60B40">
        <w:rPr>
          <w:szCs w:val="18"/>
        </w:rPr>
        <w:lastRenderedPageBreak/>
        <w:t xml:space="preserve">           (</w:t>
      </w:r>
      <w:del w:id="343" w:author="Sharon Nair" w:date="2025-03-13T15:57:00Z" w16du:dateUtc="2025-03-13T13:57:00Z">
        <w:r w:rsidRPr="00B60B40" w:rsidDel="00CC3FF5">
          <w:rPr>
            <w:szCs w:val="18"/>
          </w:rPr>
          <w:delText>o</w:delText>
        </w:r>
      </w:del>
      <w:ins w:id="344" w:author="Sharon Nair" w:date="2025-03-13T15:57:00Z" w16du:dateUtc="2025-03-13T13:57:00Z">
        <w:r w:rsidRPr="00B60B40">
          <w:rPr>
            <w:szCs w:val="18"/>
          </w:rPr>
          <w:t>p</w:t>
        </w:r>
      </w:ins>
      <w:r w:rsidRPr="00B60B40">
        <w:rPr>
          <w:szCs w:val="18"/>
        </w:rPr>
        <w:t>)</w:t>
      </w:r>
      <w:r w:rsidRPr="00B60B40">
        <w:rPr>
          <w:szCs w:val="18"/>
        </w:rPr>
        <w:tab/>
      </w:r>
      <w:r w:rsidRPr="00B60B40">
        <w:rPr>
          <w:b/>
          <w:szCs w:val="18"/>
        </w:rPr>
        <w:t>Renounceable Rights/clawback offer</w:t>
      </w:r>
      <w:r w:rsidRPr="00B60B40">
        <w:rPr>
          <w:rStyle w:val="FootnoteReference"/>
          <w:rFonts w:eastAsiaTheme="majorEastAsia"/>
          <w:szCs w:val="18"/>
        </w:rPr>
        <w:footnoteReference w:customMarkFollows="1" w:id="28"/>
        <w:t> </w:t>
      </w:r>
    </w:p>
    <w:p w14:paraId="3A819D84" w14:textId="1F417783" w:rsidR="00B40749" w:rsidRPr="00883731" w:rsidRDefault="00B40749" w:rsidP="003373BE">
      <w:pPr>
        <w:pStyle w:val="a-000"/>
        <w:spacing w:after="120"/>
        <w:rPr>
          <w:bCs/>
          <w:szCs w:val="18"/>
        </w:rPr>
      </w:pPr>
      <w:r w:rsidRPr="00B60B40">
        <w:rPr>
          <w:szCs w:val="18"/>
        </w:rPr>
        <w:t xml:space="preserve">            </w:t>
      </w:r>
      <w:r w:rsidR="00350B8E">
        <w:rPr>
          <w:szCs w:val="18"/>
        </w:rPr>
        <w:tab/>
      </w:r>
      <w:r w:rsidR="00350B8E">
        <w:rPr>
          <w:szCs w:val="18"/>
        </w:rPr>
        <w:tab/>
      </w:r>
      <w:r w:rsidRPr="00B60B40">
        <w:rPr>
          <w:b/>
          <w:szCs w:val="18"/>
        </w:rPr>
        <w:t>Definition:</w:t>
      </w:r>
      <w:r w:rsidRPr="00B60B40">
        <w:rPr>
          <w:szCs w:val="18"/>
        </w:rPr>
        <w:t xml:space="preserve"> An offer of renounceable rights to subscribe/purchase securities in an applicant (usually a subsidiary) by an issuer to the issuer’s securities holders, pro rata to their holdings in the issuer, by means of the issue of renounceable LAs</w:t>
      </w:r>
      <w:r w:rsidRPr="00883731">
        <w:rPr>
          <w:bCs/>
          <w:szCs w:val="18"/>
        </w:rPr>
        <w:t>. (</w:t>
      </w:r>
      <w:proofErr w:type="gramStart"/>
      <w:r w:rsidRPr="00883731">
        <w:rPr>
          <w:bCs/>
          <w:szCs w:val="18"/>
        </w:rPr>
        <w:t>15 day</w:t>
      </w:r>
      <w:proofErr w:type="gramEnd"/>
      <w:r w:rsidRPr="00883731">
        <w:rPr>
          <w:bCs/>
          <w:szCs w:val="18"/>
        </w:rPr>
        <w:t xml:space="preserve"> maximum offer period)</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3"/>
      </w:tblGrid>
      <w:tr w:rsidR="00B40749" w:rsidRPr="00B60B40" w14:paraId="3DC2A70D" w14:textId="77777777" w:rsidTr="00C9458B">
        <w:trPr>
          <w:jc w:val="center"/>
        </w:trPr>
        <w:tc>
          <w:tcPr>
            <w:tcW w:w="1985" w:type="dxa"/>
          </w:tcPr>
          <w:p w14:paraId="19849D3C"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3" w:type="dxa"/>
          </w:tcPr>
          <w:p w14:paraId="0F90B6D4"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5B47D905" w14:textId="77777777" w:rsidTr="00C9458B">
        <w:trPr>
          <w:jc w:val="center"/>
        </w:trPr>
        <w:tc>
          <w:tcPr>
            <w:tcW w:w="1985" w:type="dxa"/>
          </w:tcPr>
          <w:p w14:paraId="6F8F74DD" w14:textId="77777777" w:rsidR="00B40749" w:rsidRPr="00B60B40" w:rsidRDefault="00B40749" w:rsidP="00C9458B">
            <w:pPr>
              <w:pStyle w:val="tabletext"/>
              <w:spacing w:before="40" w:after="40"/>
              <w:ind w:left="113" w:righ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3" w:type="dxa"/>
          </w:tcPr>
          <w:p w14:paraId="6D8325A3" w14:textId="77777777" w:rsidR="00B40749" w:rsidRPr="00B60B40" w:rsidRDefault="00B40749" w:rsidP="00C9458B">
            <w:pPr>
              <w:pStyle w:val="tabletext"/>
              <w:spacing w:before="40" w:after="40"/>
              <w:ind w:left="113" w:right="113"/>
              <w:rPr>
                <w:sz w:val="18"/>
                <w:szCs w:val="18"/>
              </w:rPr>
            </w:pPr>
            <w:r w:rsidRPr="00B60B40">
              <w:rPr>
                <w:sz w:val="18"/>
                <w:szCs w:val="18"/>
              </w:rPr>
              <w:t>Publication of declaration data by the issuer</w:t>
            </w:r>
          </w:p>
        </w:tc>
      </w:tr>
      <w:tr w:rsidR="00B40749" w:rsidRPr="00B60B40" w14:paraId="1B590722" w14:textId="77777777" w:rsidTr="00C9458B">
        <w:trPr>
          <w:jc w:val="center"/>
        </w:trPr>
        <w:tc>
          <w:tcPr>
            <w:tcW w:w="1985" w:type="dxa"/>
          </w:tcPr>
          <w:p w14:paraId="6E5D89ED" w14:textId="77777777" w:rsidR="00B40749" w:rsidRPr="00B60B40" w:rsidRDefault="00B40749" w:rsidP="00C9458B">
            <w:pPr>
              <w:pStyle w:val="tabletext"/>
              <w:spacing w:before="40" w:after="40"/>
              <w:ind w:left="113" w:right="113"/>
              <w:rPr>
                <w:sz w:val="18"/>
                <w:szCs w:val="18"/>
              </w:rPr>
            </w:pPr>
            <w:r w:rsidRPr="00B60B40">
              <w:rPr>
                <w:b/>
                <w:sz w:val="18"/>
                <w:szCs w:val="18"/>
              </w:rPr>
              <w:t>D – 9</w:t>
            </w:r>
          </w:p>
        </w:tc>
        <w:tc>
          <w:tcPr>
            <w:tcW w:w="5953" w:type="dxa"/>
          </w:tcPr>
          <w:p w14:paraId="158145A2" w14:textId="08ED8C9B" w:rsidR="00B40749" w:rsidRPr="00B60B40" w:rsidRDefault="00B40749" w:rsidP="00883731">
            <w:pPr>
              <w:pStyle w:val="tabletext"/>
              <w:spacing w:before="40" w:after="40"/>
              <w:ind w:left="113" w:right="113"/>
              <w:jc w:val="both"/>
              <w:rPr>
                <w:sz w:val="18"/>
                <w:szCs w:val="18"/>
              </w:rPr>
            </w:pPr>
            <w:r w:rsidRPr="00B60B40">
              <w:rPr>
                <w:sz w:val="18"/>
                <w:szCs w:val="18"/>
              </w:rPr>
              <w:t xml:space="preserve">All documentation described in </w:t>
            </w:r>
            <w:del w:id="345" w:author="Alwyn Fouchee" w:date="2025-04-24T10:57:00Z" w16du:dateUtc="2025-04-24T08:57:00Z">
              <w:r w:rsidRPr="00B60B40" w:rsidDel="0010140F">
                <w:rPr>
                  <w:sz w:val="18"/>
                  <w:szCs w:val="18"/>
                </w:rPr>
                <w:delText xml:space="preserve">paragraph 16.15 of Section 16 of </w:delText>
              </w:r>
            </w:del>
            <w:r w:rsidRPr="00B60B40">
              <w:rPr>
                <w:sz w:val="18"/>
                <w:szCs w:val="18"/>
              </w:rPr>
              <w:t>the Listing Requirements must have been submitted to and approved by the JSE</w:t>
            </w:r>
          </w:p>
        </w:tc>
      </w:tr>
      <w:tr w:rsidR="00B40749" w:rsidRPr="00B60B40" w14:paraId="43D67F16" w14:textId="77777777" w:rsidTr="00C9458B">
        <w:trPr>
          <w:jc w:val="center"/>
        </w:trPr>
        <w:tc>
          <w:tcPr>
            <w:tcW w:w="1985" w:type="dxa"/>
          </w:tcPr>
          <w:p w14:paraId="41736E6E" w14:textId="77777777" w:rsidR="00B40749" w:rsidRPr="00B60B40" w:rsidRDefault="00B40749" w:rsidP="00C9458B">
            <w:pPr>
              <w:pStyle w:val="tabletext"/>
              <w:spacing w:before="40" w:after="40"/>
              <w:ind w:left="113" w:right="113"/>
              <w:rPr>
                <w:sz w:val="18"/>
                <w:szCs w:val="18"/>
              </w:rPr>
            </w:pPr>
            <w:r w:rsidRPr="00B60B40">
              <w:rPr>
                <w:b/>
                <w:sz w:val="18"/>
                <w:szCs w:val="18"/>
              </w:rPr>
              <w:t>D – 8</w:t>
            </w:r>
            <w:r w:rsidRPr="00B60B40">
              <w:rPr>
                <w:b/>
                <w:sz w:val="18"/>
                <w:szCs w:val="18"/>
              </w:rPr>
              <w:br/>
            </w:r>
            <w:r w:rsidRPr="00B60B40">
              <w:rPr>
                <w:sz w:val="18"/>
                <w:szCs w:val="18"/>
              </w:rPr>
              <w:t>Finalisation date</w:t>
            </w:r>
          </w:p>
        </w:tc>
        <w:tc>
          <w:tcPr>
            <w:tcW w:w="5953" w:type="dxa"/>
          </w:tcPr>
          <w:p w14:paraId="04604BF4" w14:textId="77777777" w:rsidR="00B40749" w:rsidRPr="00B60B40" w:rsidRDefault="00B40749" w:rsidP="00883731">
            <w:pPr>
              <w:pStyle w:val="tabletext"/>
              <w:spacing w:before="40" w:after="40"/>
              <w:ind w:left="113" w:right="113"/>
              <w:jc w:val="both"/>
              <w:rPr>
                <w:sz w:val="18"/>
                <w:szCs w:val="18"/>
              </w:rPr>
            </w:pPr>
            <w:r w:rsidRPr="00B60B40">
              <w:rPr>
                <w:sz w:val="18"/>
                <w:szCs w:val="18"/>
              </w:rPr>
              <w:t>Publication of finalisation information by the issuer</w:t>
            </w:r>
          </w:p>
          <w:p w14:paraId="7D4E88E2" w14:textId="77777777" w:rsidR="00B40749" w:rsidRPr="00B60B40" w:rsidRDefault="00B40749" w:rsidP="00883731">
            <w:pPr>
              <w:pStyle w:val="tabletext"/>
              <w:spacing w:before="40" w:after="40"/>
              <w:ind w:left="113" w:right="113"/>
              <w:jc w:val="both"/>
              <w:rPr>
                <w:sz w:val="18"/>
                <w:szCs w:val="18"/>
              </w:rPr>
            </w:pPr>
            <w:r w:rsidRPr="00B60B40">
              <w:rPr>
                <w:sz w:val="18"/>
                <w:szCs w:val="18"/>
              </w:rPr>
              <w:t>Publication of abridged pre-listing statement by the applicant</w:t>
            </w:r>
          </w:p>
          <w:p w14:paraId="48E63D9D" w14:textId="77777777" w:rsidR="00B40749" w:rsidRPr="00B60B40" w:rsidRDefault="00B40749" w:rsidP="00883731">
            <w:pPr>
              <w:pStyle w:val="tabletext"/>
              <w:spacing w:before="40" w:after="40"/>
              <w:ind w:left="113" w:right="113"/>
              <w:jc w:val="both"/>
              <w:rPr>
                <w:sz w:val="18"/>
                <w:szCs w:val="18"/>
              </w:rPr>
            </w:pPr>
            <w:r w:rsidRPr="00B60B40">
              <w:rPr>
                <w:sz w:val="18"/>
                <w:szCs w:val="18"/>
              </w:rPr>
              <w:t>Applicant’s pre-listing statement made available</w:t>
            </w:r>
          </w:p>
        </w:tc>
      </w:tr>
      <w:tr w:rsidR="00B40749" w:rsidRPr="00B60B40" w14:paraId="0DC7CFC8" w14:textId="77777777" w:rsidTr="00C9458B">
        <w:trPr>
          <w:jc w:val="center"/>
        </w:trPr>
        <w:tc>
          <w:tcPr>
            <w:tcW w:w="1985" w:type="dxa"/>
          </w:tcPr>
          <w:p w14:paraId="16D63AAC" w14:textId="77777777" w:rsidR="00B40749" w:rsidRPr="00B60B40" w:rsidRDefault="00B40749" w:rsidP="00C9458B">
            <w:pPr>
              <w:pStyle w:val="tabletext"/>
              <w:spacing w:before="40" w:after="40"/>
              <w:ind w:left="113" w:right="113"/>
              <w:rPr>
                <w:b/>
                <w:sz w:val="18"/>
                <w:szCs w:val="18"/>
              </w:rPr>
            </w:pPr>
            <w:r w:rsidRPr="00B60B40">
              <w:rPr>
                <w:b/>
                <w:sz w:val="18"/>
                <w:szCs w:val="18"/>
              </w:rPr>
              <w:t>D-4</w:t>
            </w:r>
          </w:p>
        </w:tc>
        <w:tc>
          <w:tcPr>
            <w:tcW w:w="5953" w:type="dxa"/>
          </w:tcPr>
          <w:p w14:paraId="33959D7F" w14:textId="77777777" w:rsidR="00B40749" w:rsidRPr="00B60B40" w:rsidRDefault="00B40749" w:rsidP="00883731">
            <w:pPr>
              <w:pStyle w:val="tabletext"/>
              <w:spacing w:before="40" w:after="40"/>
              <w:ind w:left="113" w:right="113"/>
              <w:jc w:val="both"/>
              <w:rPr>
                <w:sz w:val="18"/>
                <w:szCs w:val="18"/>
              </w:rPr>
            </w:pPr>
            <w:r w:rsidRPr="00B60B40">
              <w:rPr>
                <w:sz w:val="18"/>
                <w:szCs w:val="18"/>
              </w:rPr>
              <w:t xml:space="preserve">Publication of circular on the website of the issuer </w:t>
            </w:r>
          </w:p>
        </w:tc>
      </w:tr>
      <w:tr w:rsidR="00B40749" w:rsidRPr="00B60B40" w14:paraId="018068E2" w14:textId="77777777" w:rsidTr="00C9458B">
        <w:trPr>
          <w:jc w:val="center"/>
        </w:trPr>
        <w:tc>
          <w:tcPr>
            <w:tcW w:w="1985" w:type="dxa"/>
          </w:tcPr>
          <w:p w14:paraId="457AD970" w14:textId="77777777" w:rsidR="00B40749" w:rsidRPr="00B60B40" w:rsidRDefault="00B40749" w:rsidP="00C9458B">
            <w:pPr>
              <w:pStyle w:val="tabletext"/>
              <w:spacing w:before="40" w:after="40"/>
              <w:ind w:left="113" w:right="113"/>
              <w:rPr>
                <w:sz w:val="18"/>
                <w:szCs w:val="18"/>
              </w:rPr>
            </w:pPr>
            <w:r w:rsidRPr="00B60B40">
              <w:rPr>
                <w:b/>
                <w:sz w:val="18"/>
                <w:szCs w:val="18"/>
              </w:rPr>
              <w:t>D –3</w:t>
            </w:r>
            <w:r w:rsidRPr="00B60B40">
              <w:rPr>
                <w:b/>
                <w:sz w:val="18"/>
                <w:szCs w:val="18"/>
              </w:rPr>
              <w:br/>
            </w:r>
            <w:r w:rsidRPr="00B60B40">
              <w:rPr>
                <w:sz w:val="18"/>
                <w:szCs w:val="18"/>
              </w:rPr>
              <w:t>Last day to trade</w:t>
            </w:r>
          </w:p>
        </w:tc>
        <w:tc>
          <w:tcPr>
            <w:tcW w:w="5953" w:type="dxa"/>
          </w:tcPr>
          <w:p w14:paraId="14F476DB" w14:textId="77777777" w:rsidR="00B40749" w:rsidRPr="00B60B40" w:rsidRDefault="00B40749" w:rsidP="00883731">
            <w:pPr>
              <w:pStyle w:val="tabletext"/>
              <w:spacing w:before="40" w:after="40"/>
              <w:ind w:left="113" w:right="113"/>
              <w:jc w:val="both"/>
              <w:rPr>
                <w:sz w:val="18"/>
                <w:szCs w:val="18"/>
              </w:rPr>
            </w:pPr>
            <w:r w:rsidRPr="00B60B40">
              <w:rPr>
                <w:sz w:val="18"/>
                <w:szCs w:val="18"/>
              </w:rPr>
              <w:t>Last day to trade to be eligible for the offer</w:t>
            </w:r>
          </w:p>
        </w:tc>
      </w:tr>
      <w:tr w:rsidR="00B40749" w:rsidRPr="00B60B40" w14:paraId="4657331D" w14:textId="77777777" w:rsidTr="00C9458B">
        <w:trPr>
          <w:jc w:val="center"/>
        </w:trPr>
        <w:tc>
          <w:tcPr>
            <w:tcW w:w="1985" w:type="dxa"/>
          </w:tcPr>
          <w:p w14:paraId="364457DB" w14:textId="77777777" w:rsidR="00B40749" w:rsidRPr="00B60B40" w:rsidRDefault="00B40749" w:rsidP="00C9458B">
            <w:pPr>
              <w:pStyle w:val="tabletext"/>
              <w:spacing w:before="40" w:after="40"/>
              <w:ind w:left="113" w:right="113"/>
              <w:rPr>
                <w:sz w:val="18"/>
                <w:szCs w:val="18"/>
              </w:rPr>
            </w:pPr>
            <w:r w:rsidRPr="00B60B40">
              <w:rPr>
                <w:b/>
                <w:sz w:val="18"/>
                <w:szCs w:val="18"/>
              </w:rPr>
              <w:t>D – 2</w:t>
            </w:r>
            <w:r w:rsidRPr="00B60B40">
              <w:rPr>
                <w:b/>
                <w:sz w:val="18"/>
                <w:szCs w:val="18"/>
              </w:rPr>
              <w:br/>
            </w:r>
            <w:del w:id="346" w:author="Alwyn Fouchee" w:date="2025-04-24T11:05:00Z" w16du:dateUtc="2025-04-24T09:05:00Z">
              <w:r w:rsidRPr="00B60B40" w:rsidDel="00452B28">
                <w:rPr>
                  <w:sz w:val="18"/>
                  <w:szCs w:val="18"/>
                </w:rPr>
                <w:delText>List</w:delText>
              </w:r>
            </w:del>
            <w:ins w:id="347" w:author="Sharon Nair" w:date="2025-02-28T12:29:00Z" w16du:dateUtc="2025-02-28T10:29:00Z">
              <w:del w:id="348" w:author="Alwyn Fouchee" w:date="2025-04-24T11:05:00Z" w16du:dateUtc="2025-04-24T09:05:00Z">
                <w:r w:rsidRPr="00B60B40" w:rsidDel="00452B28">
                  <w:rPr>
                    <w:sz w:val="18"/>
                    <w:szCs w:val="18"/>
                  </w:rPr>
                  <w:delText>/</w:delText>
                </w:r>
              </w:del>
            </w:ins>
            <w:del w:id="349" w:author="Alwyn Fouchee" w:date="2025-04-24T11:05:00Z" w16du:dateUtc="2025-04-24T09:05:00Z">
              <w:r w:rsidRPr="00B60B40" w:rsidDel="00452B28">
                <w:rPr>
                  <w:sz w:val="18"/>
                  <w:szCs w:val="18"/>
                </w:rPr>
                <w:delText xml:space="preserve"> </w:delText>
              </w:r>
            </w:del>
            <w:ins w:id="350" w:author="Sharon Nair" w:date="2025-02-25T13:58:00Z" w16du:dateUtc="2025-02-25T11:58:00Z">
              <w:r w:rsidRPr="00B60B40">
                <w:rPr>
                  <w:sz w:val="18"/>
                  <w:szCs w:val="18"/>
                </w:rPr>
                <w:t xml:space="preserve">Ex </w:t>
              </w:r>
            </w:ins>
            <w:r w:rsidRPr="00B60B40">
              <w:rPr>
                <w:sz w:val="18"/>
                <w:szCs w:val="18"/>
              </w:rPr>
              <w:t>date</w:t>
            </w:r>
          </w:p>
        </w:tc>
        <w:tc>
          <w:tcPr>
            <w:tcW w:w="5953" w:type="dxa"/>
          </w:tcPr>
          <w:p w14:paraId="76EB3769" w14:textId="77777777" w:rsidR="00B40749" w:rsidRPr="00B60B40" w:rsidRDefault="00B40749" w:rsidP="00883731">
            <w:pPr>
              <w:pStyle w:val="tabletext"/>
              <w:spacing w:before="40" w:after="40"/>
              <w:ind w:left="113" w:right="113"/>
              <w:jc w:val="both"/>
              <w:rPr>
                <w:sz w:val="18"/>
                <w:szCs w:val="18"/>
              </w:rPr>
            </w:pPr>
            <w:r w:rsidRPr="00B60B40">
              <w:rPr>
                <w:sz w:val="18"/>
                <w:szCs w:val="18"/>
              </w:rPr>
              <w:t>List and trade letters of allotment (LAs)</w:t>
            </w:r>
          </w:p>
          <w:p w14:paraId="38B9AE0E" w14:textId="77777777" w:rsidR="00B40749" w:rsidRPr="00B60B40" w:rsidRDefault="00B40749" w:rsidP="00883731">
            <w:pPr>
              <w:pStyle w:val="tabletext"/>
              <w:spacing w:before="40" w:after="40"/>
              <w:ind w:left="113" w:right="113"/>
              <w:jc w:val="both"/>
              <w:rPr>
                <w:sz w:val="18"/>
                <w:szCs w:val="18"/>
              </w:rPr>
            </w:pPr>
            <w:del w:id="351" w:author="Sharon Nair" w:date="2025-03-26T17:17:00Z" w16du:dateUtc="2025-03-26T15:17:00Z">
              <w:r w:rsidRPr="00B60B40" w:rsidDel="002072DE">
                <w:rPr>
                  <w:sz w:val="18"/>
                  <w:szCs w:val="18"/>
                </w:rPr>
                <w:delText xml:space="preserve">Mother </w:delText>
              </w:r>
            </w:del>
            <w:ins w:id="352" w:author="Sharon Nair" w:date="2025-03-26T17:17:00Z" w16du:dateUtc="2025-03-26T15:17:00Z">
              <w:r w:rsidRPr="00B60B40">
                <w:rPr>
                  <w:sz w:val="18"/>
                  <w:szCs w:val="18"/>
                </w:rPr>
                <w:t xml:space="preserve">Source </w:t>
              </w:r>
            </w:ins>
            <w:r w:rsidRPr="00B60B40">
              <w:rPr>
                <w:sz w:val="18"/>
                <w:szCs w:val="18"/>
              </w:rPr>
              <w:t>share trades ‘ex’ the rights entitlement</w:t>
            </w:r>
          </w:p>
        </w:tc>
      </w:tr>
      <w:tr w:rsidR="00B40749" w:rsidRPr="00B60B40" w14:paraId="65BBCBCE" w14:textId="77777777" w:rsidTr="00C9458B">
        <w:trPr>
          <w:jc w:val="center"/>
        </w:trPr>
        <w:tc>
          <w:tcPr>
            <w:tcW w:w="1985" w:type="dxa"/>
          </w:tcPr>
          <w:p w14:paraId="1A50CC2F" w14:textId="77777777" w:rsidR="00B40749" w:rsidRPr="00B60B40" w:rsidRDefault="00B40749" w:rsidP="00C9458B">
            <w:pPr>
              <w:pStyle w:val="tabletext"/>
              <w:spacing w:before="40" w:after="40"/>
              <w:ind w:left="113" w:righ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3" w:type="dxa"/>
          </w:tcPr>
          <w:p w14:paraId="28B5E916" w14:textId="77777777" w:rsidR="00B40749" w:rsidRPr="00B60B40" w:rsidRDefault="00B40749" w:rsidP="00883731">
            <w:pPr>
              <w:pStyle w:val="tabletext"/>
              <w:spacing w:before="40" w:after="40"/>
              <w:ind w:left="113" w:right="113"/>
              <w:jc w:val="both"/>
              <w:rPr>
                <w:sz w:val="18"/>
                <w:szCs w:val="18"/>
              </w:rPr>
            </w:pPr>
            <w:r w:rsidRPr="00B60B40">
              <w:rPr>
                <w:sz w:val="18"/>
                <w:szCs w:val="18"/>
              </w:rPr>
              <w:t>Record date for the offer</w:t>
            </w:r>
          </w:p>
        </w:tc>
      </w:tr>
      <w:tr w:rsidR="00B40749" w:rsidRPr="00B60B40" w14:paraId="50914934" w14:textId="77777777" w:rsidTr="00C9458B">
        <w:trPr>
          <w:jc w:val="center"/>
        </w:trPr>
        <w:tc>
          <w:tcPr>
            <w:tcW w:w="1985" w:type="dxa"/>
          </w:tcPr>
          <w:p w14:paraId="70867D5E" w14:textId="77777777" w:rsidR="00B40749" w:rsidRPr="00B60B40" w:rsidRDefault="00B40749" w:rsidP="00C9458B">
            <w:pPr>
              <w:pStyle w:val="tabletext"/>
              <w:spacing w:before="40" w:after="40"/>
              <w:ind w:left="113" w:right="113"/>
              <w:rPr>
                <w:sz w:val="18"/>
                <w:szCs w:val="18"/>
              </w:rPr>
            </w:pPr>
            <w:r w:rsidRPr="00B60B40">
              <w:rPr>
                <w:b/>
                <w:sz w:val="18"/>
                <w:szCs w:val="18"/>
              </w:rPr>
              <w:t>D + 1</w:t>
            </w:r>
          </w:p>
        </w:tc>
        <w:tc>
          <w:tcPr>
            <w:tcW w:w="5953" w:type="dxa"/>
          </w:tcPr>
          <w:p w14:paraId="72846FB0" w14:textId="77777777" w:rsidR="00B40749" w:rsidRPr="00B60B40" w:rsidRDefault="00B40749" w:rsidP="00883731">
            <w:pPr>
              <w:pStyle w:val="tabletext"/>
              <w:spacing w:before="40" w:after="40"/>
              <w:ind w:left="113" w:right="113"/>
              <w:jc w:val="both"/>
              <w:rPr>
                <w:sz w:val="18"/>
                <w:szCs w:val="18"/>
              </w:rPr>
            </w:pPr>
            <w:r w:rsidRPr="00B60B40">
              <w:rPr>
                <w:sz w:val="18"/>
                <w:szCs w:val="18"/>
              </w:rPr>
              <w:t>Issue LAs.</w:t>
            </w:r>
          </w:p>
          <w:p w14:paraId="5DBDAC8B" w14:textId="77777777" w:rsidR="00B40749" w:rsidRPr="00B60B40" w:rsidRDefault="00B40749" w:rsidP="00883731">
            <w:pPr>
              <w:pStyle w:val="tabletext"/>
              <w:spacing w:before="40" w:after="40"/>
              <w:ind w:left="113" w:right="113"/>
              <w:jc w:val="both"/>
              <w:rPr>
                <w:sz w:val="18"/>
                <w:szCs w:val="18"/>
              </w:rPr>
            </w:pPr>
            <w:r w:rsidRPr="00B60B40">
              <w:rPr>
                <w:sz w:val="18"/>
                <w:szCs w:val="18"/>
              </w:rPr>
              <w:t xml:space="preserve">Circulars and pre-listing statements </w:t>
            </w:r>
            <w:del w:id="353" w:author="Sharon Nair" w:date="2025-02-28T13:51:00Z" w16du:dateUtc="2025-02-28T11:51:00Z">
              <w:r w:rsidRPr="00B60B40" w:rsidDel="00A257AF">
                <w:rPr>
                  <w:sz w:val="18"/>
                  <w:szCs w:val="18"/>
                </w:rPr>
                <w:delText xml:space="preserve">posted </w:delText>
              </w:r>
            </w:del>
            <w:ins w:id="354" w:author="Sharon Nair" w:date="2025-02-28T13:51:00Z" w16du:dateUtc="2025-02-28T11:51:00Z">
              <w:r w:rsidRPr="00B60B40">
                <w:rPr>
                  <w:sz w:val="18"/>
                  <w:szCs w:val="18"/>
                </w:rPr>
                <w:t xml:space="preserve">distributed </w:t>
              </w:r>
            </w:ins>
            <w:r w:rsidRPr="00B60B40">
              <w:rPr>
                <w:sz w:val="18"/>
                <w:szCs w:val="18"/>
              </w:rPr>
              <w:t>to the issuer’s shareholders. Renounceable offer opens</w:t>
            </w:r>
          </w:p>
        </w:tc>
      </w:tr>
      <w:tr w:rsidR="00B40749" w:rsidRPr="00B60B40" w14:paraId="0DC952E6" w14:textId="77777777" w:rsidTr="00C9458B">
        <w:trPr>
          <w:jc w:val="center"/>
        </w:trPr>
        <w:tc>
          <w:tcPr>
            <w:tcW w:w="1985" w:type="dxa"/>
          </w:tcPr>
          <w:p w14:paraId="70B241A1" w14:textId="77777777" w:rsidR="00B40749" w:rsidRPr="00B60B40" w:rsidRDefault="00B40749" w:rsidP="00C9458B">
            <w:pPr>
              <w:pStyle w:val="tabletext"/>
              <w:spacing w:before="40" w:after="40"/>
              <w:ind w:left="113" w:right="113"/>
              <w:rPr>
                <w:sz w:val="18"/>
                <w:szCs w:val="18"/>
              </w:rPr>
            </w:pPr>
            <w:r w:rsidRPr="00B60B40">
              <w:rPr>
                <w:b/>
                <w:sz w:val="18"/>
                <w:szCs w:val="18"/>
              </w:rPr>
              <w:t>D + 12</w:t>
            </w:r>
          </w:p>
        </w:tc>
        <w:tc>
          <w:tcPr>
            <w:tcW w:w="5953" w:type="dxa"/>
          </w:tcPr>
          <w:p w14:paraId="018CB35B" w14:textId="77777777" w:rsidR="00B40749" w:rsidRPr="00B60B40" w:rsidRDefault="00B40749" w:rsidP="00883731">
            <w:pPr>
              <w:pStyle w:val="tabletext"/>
              <w:spacing w:before="40" w:after="40"/>
              <w:ind w:left="113" w:right="113"/>
              <w:jc w:val="both"/>
              <w:rPr>
                <w:sz w:val="18"/>
                <w:szCs w:val="18"/>
              </w:rPr>
            </w:pPr>
            <w:r w:rsidRPr="00B60B40">
              <w:rPr>
                <w:sz w:val="18"/>
                <w:szCs w:val="18"/>
              </w:rPr>
              <w:t>Last day to trade LAs</w:t>
            </w:r>
          </w:p>
        </w:tc>
      </w:tr>
      <w:tr w:rsidR="00B40749" w:rsidRPr="00B60B40" w14:paraId="2601222C" w14:textId="77777777" w:rsidTr="00C9458B">
        <w:trPr>
          <w:jc w:val="center"/>
        </w:trPr>
        <w:tc>
          <w:tcPr>
            <w:tcW w:w="1985" w:type="dxa"/>
          </w:tcPr>
          <w:p w14:paraId="7F7DF4CE" w14:textId="77777777" w:rsidR="00B40749" w:rsidRPr="00B60B40" w:rsidRDefault="00B40749" w:rsidP="00C9458B">
            <w:pPr>
              <w:pStyle w:val="tabletext"/>
              <w:spacing w:before="40" w:after="40"/>
              <w:ind w:left="113" w:right="113"/>
              <w:rPr>
                <w:sz w:val="18"/>
                <w:szCs w:val="18"/>
              </w:rPr>
            </w:pPr>
            <w:r w:rsidRPr="00B60B40">
              <w:rPr>
                <w:b/>
                <w:sz w:val="18"/>
                <w:szCs w:val="18"/>
              </w:rPr>
              <w:t>D + 13</w:t>
            </w:r>
          </w:p>
        </w:tc>
        <w:tc>
          <w:tcPr>
            <w:tcW w:w="5953" w:type="dxa"/>
          </w:tcPr>
          <w:p w14:paraId="1E257178" w14:textId="77777777" w:rsidR="00B40749" w:rsidRPr="00B60B40" w:rsidRDefault="00B40749" w:rsidP="00883731">
            <w:pPr>
              <w:pStyle w:val="tabletext"/>
              <w:spacing w:before="40" w:after="40"/>
              <w:ind w:left="113" w:right="113"/>
              <w:jc w:val="both"/>
              <w:rPr>
                <w:ins w:id="355" w:author="Sharon Nair" w:date="2025-04-04T11:43:00Z" w16du:dateUtc="2025-04-04T09:43:00Z"/>
                <w:sz w:val="18"/>
                <w:szCs w:val="18"/>
              </w:rPr>
            </w:pPr>
            <w:r w:rsidRPr="00B60B40">
              <w:rPr>
                <w:sz w:val="18"/>
                <w:szCs w:val="18"/>
              </w:rPr>
              <w:t>List new shares</w:t>
            </w:r>
          </w:p>
          <w:p w14:paraId="1D7ED6BF" w14:textId="77777777" w:rsidR="00B40749" w:rsidRPr="00B60B40" w:rsidRDefault="00B40749" w:rsidP="00883731">
            <w:pPr>
              <w:pStyle w:val="tabletext"/>
              <w:spacing w:before="40" w:after="40"/>
              <w:ind w:left="113" w:right="113"/>
              <w:jc w:val="both"/>
              <w:rPr>
                <w:sz w:val="18"/>
                <w:szCs w:val="18"/>
              </w:rPr>
            </w:pPr>
            <w:ins w:id="356" w:author="Sharon Nair" w:date="2025-04-04T11:43:00Z" w16du:dateUtc="2025-04-04T09:43:00Z">
              <w:r w:rsidRPr="00B60B40">
                <w:rPr>
                  <w:sz w:val="18"/>
                  <w:szCs w:val="18"/>
                </w:rPr>
                <w:t>Suspension LAs</w:t>
              </w:r>
            </w:ins>
          </w:p>
        </w:tc>
      </w:tr>
      <w:tr w:rsidR="00B40749" w:rsidRPr="00B60B40" w14:paraId="256296C2" w14:textId="77777777" w:rsidTr="00C9458B">
        <w:trPr>
          <w:jc w:val="center"/>
        </w:trPr>
        <w:tc>
          <w:tcPr>
            <w:tcW w:w="1985" w:type="dxa"/>
          </w:tcPr>
          <w:p w14:paraId="1488C216" w14:textId="77777777" w:rsidR="00B40749" w:rsidRPr="00B60B40" w:rsidRDefault="00B40749" w:rsidP="00C9458B">
            <w:pPr>
              <w:pStyle w:val="tabletext"/>
              <w:spacing w:before="40" w:after="40"/>
              <w:ind w:left="113" w:right="113"/>
              <w:rPr>
                <w:sz w:val="18"/>
                <w:szCs w:val="18"/>
              </w:rPr>
            </w:pPr>
            <w:r w:rsidRPr="00B60B40">
              <w:rPr>
                <w:b/>
                <w:sz w:val="18"/>
                <w:szCs w:val="18"/>
              </w:rPr>
              <w:t>D + 15</w:t>
            </w:r>
          </w:p>
        </w:tc>
        <w:tc>
          <w:tcPr>
            <w:tcW w:w="5953" w:type="dxa"/>
          </w:tcPr>
          <w:p w14:paraId="5D8A8023" w14:textId="77777777" w:rsidR="00B40749" w:rsidRPr="00B60B40" w:rsidRDefault="00B40749" w:rsidP="00883731">
            <w:pPr>
              <w:pStyle w:val="tabletext"/>
              <w:spacing w:before="40" w:after="40"/>
              <w:ind w:left="113" w:right="113"/>
              <w:jc w:val="both"/>
              <w:rPr>
                <w:sz w:val="18"/>
                <w:szCs w:val="18"/>
              </w:rPr>
            </w:pPr>
            <w:r w:rsidRPr="00B60B40">
              <w:rPr>
                <w:sz w:val="18"/>
                <w:szCs w:val="18"/>
              </w:rPr>
              <w:t>Record date for LAs. Renounceable offer closes. Payment to be made by certificated shareholders</w:t>
            </w:r>
          </w:p>
        </w:tc>
      </w:tr>
      <w:tr w:rsidR="00B40749" w:rsidRPr="00B60B40" w14:paraId="4E3B4A68" w14:textId="77777777" w:rsidTr="00C9458B">
        <w:trPr>
          <w:jc w:val="center"/>
        </w:trPr>
        <w:tc>
          <w:tcPr>
            <w:tcW w:w="1985" w:type="dxa"/>
          </w:tcPr>
          <w:p w14:paraId="523E545C" w14:textId="77777777" w:rsidR="00B40749" w:rsidRPr="00B60B40" w:rsidRDefault="00B40749" w:rsidP="00C9458B">
            <w:pPr>
              <w:pStyle w:val="tabletext"/>
              <w:spacing w:before="40" w:after="40"/>
              <w:ind w:left="113" w:right="113"/>
              <w:rPr>
                <w:sz w:val="18"/>
                <w:szCs w:val="18"/>
              </w:rPr>
            </w:pPr>
            <w:r w:rsidRPr="00B60B40">
              <w:rPr>
                <w:b/>
                <w:sz w:val="18"/>
                <w:szCs w:val="18"/>
              </w:rPr>
              <w:t>D + 16</w:t>
            </w:r>
          </w:p>
        </w:tc>
        <w:tc>
          <w:tcPr>
            <w:tcW w:w="5953" w:type="dxa"/>
          </w:tcPr>
          <w:p w14:paraId="3C373CFE" w14:textId="77777777" w:rsidR="00B40749" w:rsidRPr="00B60B40" w:rsidRDefault="00B40749" w:rsidP="00883731">
            <w:pPr>
              <w:pStyle w:val="tabletext"/>
              <w:spacing w:before="40" w:after="40"/>
              <w:ind w:left="113" w:right="113"/>
              <w:jc w:val="both"/>
              <w:rPr>
                <w:sz w:val="18"/>
                <w:szCs w:val="18"/>
              </w:rPr>
            </w:pPr>
            <w:r w:rsidRPr="00B60B40">
              <w:rPr>
                <w:sz w:val="18"/>
                <w:szCs w:val="18"/>
              </w:rPr>
              <w:t xml:space="preserve">Issue of securities and credited to shareholders accounts. </w:t>
            </w:r>
          </w:p>
          <w:p w14:paraId="2E2BA182" w14:textId="77777777" w:rsidR="00B40749" w:rsidRPr="00B60B40" w:rsidRDefault="00B40749" w:rsidP="00883731">
            <w:pPr>
              <w:pStyle w:val="tabletext"/>
              <w:spacing w:before="40" w:after="40"/>
              <w:ind w:left="113" w:right="113"/>
              <w:jc w:val="both"/>
              <w:rPr>
                <w:ins w:id="357" w:author="Sharon Nair" w:date="2025-04-08T12:07:00Z" w16du:dateUtc="2025-04-08T10:07:00Z"/>
                <w:sz w:val="18"/>
                <w:szCs w:val="18"/>
              </w:rPr>
            </w:pPr>
            <w:r w:rsidRPr="00B60B40">
              <w:rPr>
                <w:sz w:val="18"/>
                <w:szCs w:val="18"/>
              </w:rPr>
              <w:t>Publication of results announcement, publication must include information regarding the method/ratio/formula applied to the allocation of the excess rights application process (if applicable)</w:t>
            </w:r>
          </w:p>
          <w:p w14:paraId="5ADFCBC5" w14:textId="69AD8254" w:rsidR="00B40749" w:rsidRPr="00B60B40" w:rsidRDefault="00B40749" w:rsidP="00883731">
            <w:pPr>
              <w:pStyle w:val="tabletext"/>
              <w:spacing w:before="40" w:after="40"/>
              <w:ind w:left="113" w:right="113"/>
              <w:jc w:val="both"/>
              <w:rPr>
                <w:i/>
                <w:sz w:val="18"/>
                <w:szCs w:val="18"/>
              </w:rPr>
            </w:pPr>
            <w:ins w:id="358" w:author="Sharon Nair" w:date="2025-04-08T12:07:00Z" w16du:dateUtc="2025-04-08T10:07:00Z">
              <w:r w:rsidRPr="00B60B40">
                <w:rPr>
                  <w:sz w:val="18"/>
                  <w:szCs w:val="18"/>
                </w:rPr>
                <w:t>Termination of LAs</w:t>
              </w:r>
            </w:ins>
          </w:p>
          <w:p w14:paraId="569932B6" w14:textId="77777777" w:rsidR="00B40749" w:rsidRPr="00B60B40" w:rsidRDefault="00B40749" w:rsidP="00883731">
            <w:pPr>
              <w:pStyle w:val="tabletext"/>
              <w:spacing w:before="40" w:after="40"/>
              <w:ind w:right="113"/>
              <w:jc w:val="both"/>
              <w:rPr>
                <w:sz w:val="18"/>
                <w:szCs w:val="18"/>
              </w:rPr>
            </w:pPr>
          </w:p>
        </w:tc>
      </w:tr>
      <w:tr w:rsidR="00B40749" w:rsidRPr="00B60B40" w14:paraId="32624EEF" w14:textId="77777777" w:rsidTr="00C9458B">
        <w:trPr>
          <w:jc w:val="center"/>
        </w:trPr>
        <w:tc>
          <w:tcPr>
            <w:tcW w:w="1985" w:type="dxa"/>
          </w:tcPr>
          <w:p w14:paraId="53A24CE6" w14:textId="77777777" w:rsidR="00B40749" w:rsidRPr="00B60B40" w:rsidRDefault="00B40749" w:rsidP="00C9458B">
            <w:pPr>
              <w:pStyle w:val="tabletext"/>
              <w:spacing w:before="40" w:after="40"/>
              <w:ind w:left="113" w:right="113"/>
              <w:rPr>
                <w:b/>
                <w:sz w:val="18"/>
                <w:szCs w:val="18"/>
              </w:rPr>
            </w:pPr>
            <w:r w:rsidRPr="00B60B40">
              <w:rPr>
                <w:b/>
                <w:sz w:val="18"/>
                <w:szCs w:val="18"/>
              </w:rPr>
              <w:t>D + 18</w:t>
            </w:r>
          </w:p>
        </w:tc>
        <w:tc>
          <w:tcPr>
            <w:tcW w:w="5953" w:type="dxa"/>
          </w:tcPr>
          <w:p w14:paraId="146CFA96" w14:textId="77777777" w:rsidR="00B40749" w:rsidRPr="00B60B40" w:rsidRDefault="00B40749" w:rsidP="00883731">
            <w:pPr>
              <w:pStyle w:val="tabletext"/>
              <w:spacing w:before="40" w:after="40"/>
              <w:ind w:left="113" w:right="113"/>
              <w:jc w:val="both"/>
              <w:rPr>
                <w:sz w:val="18"/>
                <w:szCs w:val="18"/>
              </w:rPr>
            </w:pPr>
            <w:r w:rsidRPr="00B60B40">
              <w:rPr>
                <w:sz w:val="18"/>
                <w:szCs w:val="18"/>
              </w:rPr>
              <w:t>Refund to be made to certificated shareholders</w:t>
            </w:r>
          </w:p>
          <w:p w14:paraId="33D5F69A" w14:textId="77777777" w:rsidR="00B40749" w:rsidRPr="00B60B40" w:rsidRDefault="00B40749" w:rsidP="00883731">
            <w:pPr>
              <w:pStyle w:val="tabletext"/>
              <w:spacing w:before="40" w:after="40"/>
              <w:ind w:left="113" w:right="113"/>
              <w:jc w:val="both"/>
              <w:rPr>
                <w:b/>
                <w:sz w:val="18"/>
                <w:szCs w:val="18"/>
              </w:rPr>
            </w:pPr>
            <w:r w:rsidRPr="00B60B40">
              <w:rPr>
                <w:sz w:val="18"/>
                <w:szCs w:val="18"/>
              </w:rPr>
              <w:t>Excess shares issued (if applicable)</w:t>
            </w:r>
          </w:p>
        </w:tc>
      </w:tr>
    </w:tbl>
    <w:p w14:paraId="3A157381" w14:textId="77777777" w:rsidR="009F3ED3" w:rsidRDefault="00B40749" w:rsidP="003373BE">
      <w:pPr>
        <w:pStyle w:val="a-000"/>
        <w:rPr>
          <w:szCs w:val="18"/>
        </w:rPr>
      </w:pPr>
      <w:r w:rsidRPr="00B60B40">
        <w:rPr>
          <w:szCs w:val="18"/>
        </w:rPr>
        <w:tab/>
      </w:r>
    </w:p>
    <w:tbl>
      <w:tblPr>
        <w:tblStyle w:val="TableGrid"/>
        <w:tblW w:w="0" w:type="auto"/>
        <w:tblInd w:w="846" w:type="dxa"/>
        <w:tblLook w:val="04A0" w:firstRow="1" w:lastRow="0" w:firstColumn="1" w:lastColumn="0" w:noHBand="0" w:noVBand="1"/>
      </w:tblPr>
      <w:tblGrid>
        <w:gridCol w:w="8783"/>
      </w:tblGrid>
      <w:tr w:rsidR="009F3ED3" w14:paraId="79D832A8" w14:textId="77777777" w:rsidTr="00E40522">
        <w:tc>
          <w:tcPr>
            <w:tcW w:w="8783" w:type="dxa"/>
            <w:shd w:val="clear" w:color="auto" w:fill="92D050"/>
          </w:tcPr>
          <w:p w14:paraId="63FCF1E1" w14:textId="7642AAE9" w:rsidR="009F3ED3" w:rsidRPr="00391C3E" w:rsidRDefault="009F3ED3" w:rsidP="00E40522">
            <w:pPr>
              <w:rPr>
                <w:rFonts w:cstheme="minorHAnsi"/>
                <w:color w:val="FF0000"/>
                <w:szCs w:val="20"/>
              </w:rPr>
            </w:pPr>
            <w:r w:rsidRPr="009F536D">
              <w:rPr>
                <w:rFonts w:cstheme="minorHAnsi"/>
                <w:b/>
                <w:bCs/>
                <w:color w:val="FF0000"/>
                <w:szCs w:val="20"/>
              </w:rPr>
              <w:t>Note</w:t>
            </w:r>
            <w:r w:rsidRPr="009F536D">
              <w:rPr>
                <w:rFonts w:cstheme="minorHAnsi"/>
                <w:color w:val="FF0000"/>
                <w:szCs w:val="20"/>
              </w:rPr>
              <w:t xml:space="preserve">: </w:t>
            </w:r>
            <w:r>
              <w:rPr>
                <w:rFonts w:cstheme="minorHAnsi"/>
                <w:color w:val="FF0000"/>
                <w:szCs w:val="20"/>
              </w:rPr>
              <w:t>C</w:t>
            </w:r>
            <w:r w:rsidR="00FC0894">
              <w:rPr>
                <w:rFonts w:cstheme="minorHAnsi"/>
                <w:color w:val="FF0000"/>
                <w:szCs w:val="20"/>
              </w:rPr>
              <w:t>onfirmed</w:t>
            </w:r>
            <w:r>
              <w:rPr>
                <w:rFonts w:cstheme="minorHAnsi"/>
                <w:color w:val="FF0000"/>
                <w:szCs w:val="20"/>
              </w:rPr>
              <w:t xml:space="preserve"> the suspension and termination dates for L</w:t>
            </w:r>
            <w:r w:rsidR="00CE426E">
              <w:rPr>
                <w:rFonts w:cstheme="minorHAnsi"/>
                <w:color w:val="FF0000"/>
                <w:szCs w:val="20"/>
              </w:rPr>
              <w:t>As.</w:t>
            </w:r>
            <w:r>
              <w:rPr>
                <w:rFonts w:cstheme="minorHAnsi"/>
                <w:color w:val="FF0000"/>
                <w:szCs w:val="20"/>
              </w:rPr>
              <w:t xml:space="preserve">  </w:t>
            </w:r>
          </w:p>
        </w:tc>
      </w:tr>
    </w:tbl>
    <w:p w14:paraId="5C7A8950" w14:textId="43CD67D7" w:rsidR="009F3ED3" w:rsidRDefault="009F3ED3" w:rsidP="003373BE">
      <w:pPr>
        <w:pStyle w:val="a-000"/>
        <w:rPr>
          <w:szCs w:val="18"/>
        </w:rPr>
      </w:pPr>
    </w:p>
    <w:p w14:paraId="007AEA44" w14:textId="3433A152" w:rsidR="00B40749" w:rsidRPr="00B60B40" w:rsidRDefault="009F3ED3" w:rsidP="003373BE">
      <w:pPr>
        <w:pStyle w:val="a-000"/>
        <w:rPr>
          <w:szCs w:val="18"/>
        </w:rPr>
      </w:pPr>
      <w:r>
        <w:rPr>
          <w:szCs w:val="18"/>
        </w:rPr>
        <w:tab/>
      </w:r>
      <w:r w:rsidR="00B40749" w:rsidRPr="00B60B40">
        <w:rPr>
          <w:szCs w:val="18"/>
        </w:rPr>
        <w:t>(</w:t>
      </w:r>
      <w:del w:id="359" w:author="Sharon Nair" w:date="2025-03-13T15:57:00Z" w16du:dateUtc="2025-03-13T13:57:00Z">
        <w:r w:rsidR="00B40749" w:rsidRPr="00B60B40" w:rsidDel="00CC3FF5">
          <w:rPr>
            <w:szCs w:val="18"/>
          </w:rPr>
          <w:delText>p</w:delText>
        </w:r>
      </w:del>
      <w:ins w:id="360" w:author="Sharon Nair" w:date="2025-03-13T15:57:00Z" w16du:dateUtc="2025-03-13T13:57:00Z">
        <w:r w:rsidR="00B40749" w:rsidRPr="00B60B40">
          <w:rPr>
            <w:szCs w:val="18"/>
          </w:rPr>
          <w:t>q</w:t>
        </w:r>
      </w:ins>
      <w:r w:rsidR="00B40749" w:rsidRPr="00B60B40">
        <w:rPr>
          <w:szCs w:val="18"/>
        </w:rPr>
        <w:t>)</w:t>
      </w:r>
      <w:r w:rsidR="00B40749" w:rsidRPr="00B60B40">
        <w:rPr>
          <w:szCs w:val="18"/>
        </w:rPr>
        <w:tab/>
      </w:r>
      <w:r w:rsidR="00B40749" w:rsidRPr="00B60B40">
        <w:rPr>
          <w:b/>
          <w:szCs w:val="18"/>
        </w:rPr>
        <w:t>Renounceable Rights offer/claw-back offer</w:t>
      </w:r>
      <w:r w:rsidR="00B40749" w:rsidRPr="00B60B40">
        <w:rPr>
          <w:rStyle w:val="FootnoteReference"/>
          <w:rFonts w:eastAsiaTheme="majorEastAsia"/>
          <w:szCs w:val="18"/>
        </w:rPr>
        <w:footnoteReference w:customMarkFollows="1" w:id="29"/>
        <w:t> </w:t>
      </w:r>
    </w:p>
    <w:p w14:paraId="0679D21A" w14:textId="77777777" w:rsidR="00B40749" w:rsidRPr="00B60B40" w:rsidRDefault="00B40749" w:rsidP="003373BE">
      <w:pPr>
        <w:pStyle w:val="a-000"/>
        <w:spacing w:after="120"/>
        <w:rPr>
          <w:szCs w:val="18"/>
        </w:rPr>
      </w:pPr>
      <w:r w:rsidRPr="00B60B40">
        <w:rPr>
          <w:b/>
          <w:szCs w:val="18"/>
        </w:rPr>
        <w:tab/>
      </w:r>
      <w:r w:rsidRPr="00B60B40">
        <w:rPr>
          <w:b/>
          <w:szCs w:val="18"/>
        </w:rPr>
        <w:tab/>
        <w:t>Definition:</w:t>
      </w:r>
      <w:r w:rsidRPr="00B60B40">
        <w:rPr>
          <w:szCs w:val="18"/>
        </w:rPr>
        <w:t xml:space="preserve"> An offer of renounceable rights to an issuer’s securities holders, pro rata to their holdings in the issuer, to subscribe for securities in the issuer by means of the issue of </w:t>
      </w:r>
      <w:r w:rsidRPr="00B60B40">
        <w:rPr>
          <w:szCs w:val="18"/>
        </w:rPr>
        <w:lastRenderedPageBreak/>
        <w:t xml:space="preserve">renounceable LAs. </w:t>
      </w:r>
      <w:r w:rsidRPr="00965BEC">
        <w:rPr>
          <w:szCs w:val="18"/>
        </w:rPr>
        <w:t>(</w:t>
      </w:r>
      <w:proofErr w:type="gramStart"/>
      <w:r w:rsidRPr="00965BEC">
        <w:rPr>
          <w:szCs w:val="18"/>
        </w:rPr>
        <w:t>10 day</w:t>
      </w:r>
      <w:proofErr w:type="gramEnd"/>
      <w:r w:rsidRPr="00965BEC">
        <w:rPr>
          <w:szCs w:val="18"/>
        </w:rPr>
        <w:t xml:space="preserve"> minimum offer period)</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3"/>
      </w:tblGrid>
      <w:tr w:rsidR="00B40749" w:rsidRPr="00B60B40" w14:paraId="2021C252" w14:textId="77777777" w:rsidTr="00C9458B">
        <w:trPr>
          <w:jc w:val="center"/>
        </w:trPr>
        <w:tc>
          <w:tcPr>
            <w:tcW w:w="1985" w:type="dxa"/>
          </w:tcPr>
          <w:p w14:paraId="0A7DE70C"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3" w:type="dxa"/>
          </w:tcPr>
          <w:p w14:paraId="1B156DCB"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46971541" w14:textId="77777777" w:rsidTr="00C9458B">
        <w:trPr>
          <w:jc w:val="center"/>
        </w:trPr>
        <w:tc>
          <w:tcPr>
            <w:tcW w:w="1985" w:type="dxa"/>
          </w:tcPr>
          <w:p w14:paraId="4A288AF8" w14:textId="77777777" w:rsidR="00B40749" w:rsidRPr="00B60B40" w:rsidRDefault="00B40749" w:rsidP="00C9458B">
            <w:pPr>
              <w:pStyle w:val="tabletext"/>
              <w:spacing w:before="40" w:after="40"/>
              <w:ind w:left="113" w:right="113"/>
              <w:rPr>
                <w:sz w:val="18"/>
                <w:szCs w:val="18"/>
              </w:rPr>
            </w:pPr>
            <w:r w:rsidRPr="00B60B40">
              <w:rPr>
                <w:b/>
                <w:sz w:val="18"/>
                <w:szCs w:val="18"/>
              </w:rPr>
              <w:t>D – 8</w:t>
            </w:r>
            <w:r w:rsidRPr="00B60B40">
              <w:rPr>
                <w:b/>
                <w:sz w:val="18"/>
                <w:szCs w:val="18"/>
              </w:rPr>
              <w:br/>
            </w:r>
            <w:r w:rsidRPr="00B60B40">
              <w:rPr>
                <w:sz w:val="18"/>
                <w:szCs w:val="18"/>
              </w:rPr>
              <w:t>Declaration date</w:t>
            </w:r>
          </w:p>
        </w:tc>
        <w:tc>
          <w:tcPr>
            <w:tcW w:w="5953" w:type="dxa"/>
          </w:tcPr>
          <w:p w14:paraId="10683B5E" w14:textId="77777777" w:rsidR="00B40749" w:rsidRPr="00B60B40" w:rsidRDefault="00B40749" w:rsidP="002D6593">
            <w:pPr>
              <w:pStyle w:val="tabletext"/>
              <w:spacing w:before="40" w:after="40"/>
              <w:ind w:left="113" w:right="113"/>
              <w:jc w:val="both"/>
              <w:rPr>
                <w:sz w:val="18"/>
                <w:szCs w:val="18"/>
              </w:rPr>
            </w:pPr>
            <w:r w:rsidRPr="00B60B40">
              <w:rPr>
                <w:sz w:val="18"/>
                <w:szCs w:val="18"/>
              </w:rPr>
              <w:t>Publication of declaration data</w:t>
            </w:r>
          </w:p>
          <w:p w14:paraId="09BA2E83" w14:textId="77777777" w:rsidR="00B40749" w:rsidRPr="00B60B40" w:rsidRDefault="00B40749" w:rsidP="002D6593">
            <w:pPr>
              <w:pStyle w:val="tabletext"/>
              <w:spacing w:before="40" w:after="40"/>
              <w:ind w:left="113" w:right="113"/>
              <w:jc w:val="both"/>
              <w:rPr>
                <w:sz w:val="18"/>
                <w:szCs w:val="18"/>
              </w:rPr>
            </w:pPr>
            <w:r w:rsidRPr="00B60B40">
              <w:rPr>
                <w:sz w:val="18"/>
                <w:szCs w:val="18"/>
              </w:rPr>
              <w:t>Publication, through SENS and in the press, must include information regarding action to be taken by shareholders to exercise their rights and in particular holders of certificated shares as well as contain details of the applicable timelines to ensure that shareholders exercise their rights timeously with respect to the proposed rights offer/claw back offer.</w:t>
            </w:r>
          </w:p>
        </w:tc>
      </w:tr>
      <w:tr w:rsidR="00B40749" w:rsidRPr="00B60B40" w14:paraId="63535682" w14:textId="77777777" w:rsidTr="00C9458B">
        <w:trPr>
          <w:jc w:val="center"/>
        </w:trPr>
        <w:tc>
          <w:tcPr>
            <w:tcW w:w="1985" w:type="dxa"/>
          </w:tcPr>
          <w:p w14:paraId="2D174B43" w14:textId="77777777" w:rsidR="00B40749" w:rsidRPr="00B60B40" w:rsidRDefault="00B40749" w:rsidP="00C9458B">
            <w:pPr>
              <w:pStyle w:val="tabletext"/>
              <w:spacing w:before="40" w:after="40"/>
              <w:ind w:left="113" w:right="113"/>
              <w:rPr>
                <w:sz w:val="18"/>
                <w:szCs w:val="18"/>
              </w:rPr>
            </w:pPr>
            <w:r w:rsidRPr="00B60B40">
              <w:rPr>
                <w:b/>
                <w:sz w:val="18"/>
                <w:szCs w:val="18"/>
              </w:rPr>
              <w:t>D – 7</w:t>
            </w:r>
          </w:p>
        </w:tc>
        <w:tc>
          <w:tcPr>
            <w:tcW w:w="5953" w:type="dxa"/>
          </w:tcPr>
          <w:p w14:paraId="71AF0B59" w14:textId="39A6647D" w:rsidR="00B40749" w:rsidRPr="00B60B40" w:rsidRDefault="00B40749" w:rsidP="002D6593">
            <w:pPr>
              <w:pStyle w:val="tabletext"/>
              <w:spacing w:before="40" w:after="40"/>
              <w:ind w:left="113" w:right="113"/>
              <w:jc w:val="both"/>
              <w:rPr>
                <w:sz w:val="18"/>
                <w:szCs w:val="18"/>
              </w:rPr>
            </w:pPr>
            <w:r w:rsidRPr="00B60B40">
              <w:rPr>
                <w:sz w:val="18"/>
                <w:szCs w:val="18"/>
              </w:rPr>
              <w:t xml:space="preserve">All documentation described in </w:t>
            </w:r>
            <w:del w:id="361" w:author="Alwyn Fouchee" w:date="2025-04-24T10:57:00Z" w16du:dateUtc="2025-04-24T08:57:00Z">
              <w:r w:rsidRPr="00B60B40" w:rsidDel="0010140F">
                <w:rPr>
                  <w:sz w:val="18"/>
                  <w:szCs w:val="18"/>
                </w:rPr>
                <w:delText xml:space="preserve">paragraph 16.15 of Section 16 of </w:delText>
              </w:r>
            </w:del>
            <w:r w:rsidRPr="00B60B40">
              <w:rPr>
                <w:sz w:val="18"/>
                <w:szCs w:val="18"/>
              </w:rPr>
              <w:t>the Listing Requirements must have been submitted to and approved by the JSE</w:t>
            </w:r>
          </w:p>
        </w:tc>
      </w:tr>
      <w:tr w:rsidR="00B40749" w:rsidRPr="00B60B40" w14:paraId="786C01E9" w14:textId="77777777" w:rsidTr="00C9458B">
        <w:trPr>
          <w:jc w:val="center"/>
        </w:trPr>
        <w:tc>
          <w:tcPr>
            <w:tcW w:w="1985" w:type="dxa"/>
          </w:tcPr>
          <w:p w14:paraId="0F2A98C3" w14:textId="77777777" w:rsidR="00B40749" w:rsidRPr="00B60B40" w:rsidRDefault="00B40749" w:rsidP="00C9458B">
            <w:pPr>
              <w:pStyle w:val="tabletext"/>
              <w:spacing w:before="40" w:after="40"/>
              <w:ind w:left="113" w:right="113"/>
              <w:rPr>
                <w:sz w:val="18"/>
                <w:szCs w:val="18"/>
              </w:rPr>
            </w:pPr>
            <w:r w:rsidRPr="00B60B40">
              <w:rPr>
                <w:b/>
                <w:sz w:val="18"/>
                <w:szCs w:val="18"/>
              </w:rPr>
              <w:t>D – 6</w:t>
            </w:r>
            <w:r w:rsidRPr="00B60B40">
              <w:rPr>
                <w:b/>
                <w:sz w:val="18"/>
                <w:szCs w:val="18"/>
              </w:rPr>
              <w:br/>
            </w:r>
            <w:r w:rsidRPr="00B60B40">
              <w:rPr>
                <w:sz w:val="18"/>
                <w:szCs w:val="18"/>
              </w:rPr>
              <w:t>Finalisation date</w:t>
            </w:r>
          </w:p>
        </w:tc>
        <w:tc>
          <w:tcPr>
            <w:tcW w:w="5953" w:type="dxa"/>
          </w:tcPr>
          <w:p w14:paraId="70333B04" w14:textId="77777777" w:rsidR="00B40749" w:rsidRPr="00B60B40" w:rsidRDefault="00B40749" w:rsidP="002D6593">
            <w:pPr>
              <w:pStyle w:val="tabletext"/>
              <w:spacing w:before="40" w:after="40"/>
              <w:ind w:left="113" w:right="113"/>
              <w:jc w:val="both"/>
              <w:rPr>
                <w:sz w:val="18"/>
                <w:szCs w:val="18"/>
              </w:rPr>
            </w:pPr>
            <w:r w:rsidRPr="00B60B40">
              <w:rPr>
                <w:sz w:val="18"/>
                <w:szCs w:val="18"/>
              </w:rPr>
              <w:t>Publication of finalisation information</w:t>
            </w:r>
            <w:ins w:id="362" w:author="Sharon Nair" w:date="2025-04-04T11:38:00Z" w16du:dateUtc="2025-04-04T09:38:00Z">
              <w:r w:rsidRPr="00B60B40">
                <w:rPr>
                  <w:sz w:val="18"/>
                  <w:szCs w:val="18"/>
                </w:rPr>
                <w:t>, by 11h00</w:t>
              </w:r>
            </w:ins>
          </w:p>
        </w:tc>
      </w:tr>
      <w:tr w:rsidR="00B40749" w:rsidRPr="00B60B40" w14:paraId="5EF9BE64" w14:textId="77777777" w:rsidTr="00C9458B">
        <w:trPr>
          <w:jc w:val="center"/>
        </w:trPr>
        <w:tc>
          <w:tcPr>
            <w:tcW w:w="1985" w:type="dxa"/>
          </w:tcPr>
          <w:p w14:paraId="6292326A" w14:textId="77777777" w:rsidR="00B40749" w:rsidRPr="00B60B40" w:rsidRDefault="00B40749" w:rsidP="00C9458B">
            <w:pPr>
              <w:pStyle w:val="tabletext"/>
              <w:spacing w:before="40" w:after="40"/>
              <w:ind w:left="113" w:right="113"/>
              <w:rPr>
                <w:b/>
                <w:sz w:val="18"/>
                <w:szCs w:val="18"/>
              </w:rPr>
            </w:pPr>
            <w:r w:rsidRPr="00B60B40">
              <w:rPr>
                <w:b/>
                <w:sz w:val="18"/>
                <w:szCs w:val="18"/>
              </w:rPr>
              <w:t>D-4</w:t>
            </w:r>
          </w:p>
        </w:tc>
        <w:tc>
          <w:tcPr>
            <w:tcW w:w="5953" w:type="dxa"/>
          </w:tcPr>
          <w:p w14:paraId="1DA50692" w14:textId="77777777" w:rsidR="00B40749" w:rsidRPr="00B60B40" w:rsidRDefault="00B40749" w:rsidP="002D6593">
            <w:pPr>
              <w:pStyle w:val="tabletext"/>
              <w:spacing w:before="40" w:after="40"/>
              <w:ind w:left="113" w:right="113"/>
              <w:jc w:val="both"/>
              <w:rPr>
                <w:sz w:val="18"/>
                <w:szCs w:val="18"/>
              </w:rPr>
            </w:pPr>
            <w:r w:rsidRPr="00B60B40">
              <w:rPr>
                <w:sz w:val="18"/>
                <w:szCs w:val="18"/>
              </w:rPr>
              <w:t>Publication of circular on the website of the issuer</w:t>
            </w:r>
          </w:p>
        </w:tc>
      </w:tr>
      <w:tr w:rsidR="00B40749" w:rsidRPr="00B60B40" w14:paraId="1E6BED07" w14:textId="77777777" w:rsidTr="00C9458B">
        <w:trPr>
          <w:jc w:val="center"/>
        </w:trPr>
        <w:tc>
          <w:tcPr>
            <w:tcW w:w="1985" w:type="dxa"/>
          </w:tcPr>
          <w:p w14:paraId="2E09FABD" w14:textId="77777777" w:rsidR="00B40749" w:rsidRPr="00B60B40" w:rsidRDefault="00B40749" w:rsidP="00C9458B">
            <w:pPr>
              <w:pStyle w:val="tabletext"/>
              <w:spacing w:before="40" w:after="40"/>
              <w:ind w:left="113" w:righ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3" w:type="dxa"/>
          </w:tcPr>
          <w:p w14:paraId="4FE4FA87" w14:textId="77777777" w:rsidR="00B40749" w:rsidRPr="00B60B40" w:rsidRDefault="00B40749" w:rsidP="002D6593">
            <w:pPr>
              <w:pStyle w:val="tabletext"/>
              <w:spacing w:before="40" w:after="40"/>
              <w:ind w:left="113" w:right="113"/>
              <w:jc w:val="both"/>
              <w:rPr>
                <w:sz w:val="18"/>
                <w:szCs w:val="18"/>
              </w:rPr>
            </w:pPr>
            <w:r w:rsidRPr="00B60B40">
              <w:rPr>
                <w:sz w:val="18"/>
                <w:szCs w:val="18"/>
              </w:rPr>
              <w:t>Last day to trade cum rights</w:t>
            </w:r>
          </w:p>
        </w:tc>
      </w:tr>
      <w:tr w:rsidR="00B40749" w:rsidRPr="00B60B40" w14:paraId="7D15B776" w14:textId="77777777" w:rsidTr="00C9458B">
        <w:trPr>
          <w:jc w:val="center"/>
        </w:trPr>
        <w:tc>
          <w:tcPr>
            <w:tcW w:w="1985" w:type="dxa"/>
          </w:tcPr>
          <w:p w14:paraId="2D70F32C" w14:textId="77777777" w:rsidR="00B40749" w:rsidRPr="00B60B40" w:rsidRDefault="00B40749" w:rsidP="00C9458B">
            <w:pPr>
              <w:pStyle w:val="tabletext"/>
              <w:spacing w:before="40" w:after="40"/>
              <w:ind w:left="113" w:right="113"/>
              <w:rPr>
                <w:sz w:val="18"/>
                <w:szCs w:val="18"/>
              </w:rPr>
            </w:pPr>
            <w:r w:rsidRPr="00B60B40">
              <w:rPr>
                <w:b/>
                <w:sz w:val="18"/>
                <w:szCs w:val="18"/>
              </w:rPr>
              <w:t>D – 2</w:t>
            </w:r>
            <w:r w:rsidRPr="00B60B40">
              <w:rPr>
                <w:b/>
                <w:sz w:val="18"/>
                <w:szCs w:val="18"/>
              </w:rPr>
              <w:br/>
            </w:r>
            <w:del w:id="363" w:author="Sharon Nair" w:date="2025-04-04T11:35:00Z" w16du:dateUtc="2025-04-04T09:35:00Z">
              <w:r w:rsidRPr="00B60B40" w:rsidDel="00A63F24">
                <w:rPr>
                  <w:sz w:val="18"/>
                  <w:szCs w:val="18"/>
                </w:rPr>
                <w:delText>List</w:delText>
              </w:r>
            </w:del>
            <w:ins w:id="364" w:author="Sharon Nair" w:date="2025-02-28T13:53:00Z" w16du:dateUtc="2025-02-28T11:53:00Z">
              <w:del w:id="365" w:author="Alwyn Fouchee" w:date="2025-04-24T11:05:00Z" w16du:dateUtc="2025-04-24T09:05:00Z">
                <w:r w:rsidRPr="00B60B40" w:rsidDel="00452B28">
                  <w:rPr>
                    <w:sz w:val="18"/>
                    <w:szCs w:val="18"/>
                  </w:rPr>
                  <w:delText>/</w:delText>
                </w:r>
              </w:del>
            </w:ins>
            <w:del w:id="366" w:author="Alwyn Fouchee" w:date="2025-04-24T11:05:00Z" w16du:dateUtc="2025-04-24T09:05:00Z">
              <w:r w:rsidRPr="00B60B40" w:rsidDel="00452B28">
                <w:rPr>
                  <w:sz w:val="18"/>
                  <w:szCs w:val="18"/>
                </w:rPr>
                <w:delText xml:space="preserve"> </w:delText>
              </w:r>
            </w:del>
            <w:ins w:id="367" w:author="Sharon Nair" w:date="2025-02-25T14:50:00Z" w16du:dateUtc="2025-02-25T12:50:00Z">
              <w:r w:rsidRPr="00B60B40">
                <w:rPr>
                  <w:sz w:val="18"/>
                  <w:szCs w:val="18"/>
                </w:rPr>
                <w:t xml:space="preserve">Ex </w:t>
              </w:r>
            </w:ins>
            <w:r w:rsidRPr="00B60B40">
              <w:rPr>
                <w:sz w:val="18"/>
                <w:szCs w:val="18"/>
              </w:rPr>
              <w:t>date</w:t>
            </w:r>
          </w:p>
        </w:tc>
        <w:tc>
          <w:tcPr>
            <w:tcW w:w="5953" w:type="dxa"/>
          </w:tcPr>
          <w:p w14:paraId="612D995A" w14:textId="77777777" w:rsidR="00B40749" w:rsidRPr="00B60B40" w:rsidRDefault="00B40749" w:rsidP="002D6593">
            <w:pPr>
              <w:pStyle w:val="tabletext"/>
              <w:spacing w:before="40" w:after="40"/>
              <w:ind w:left="113" w:right="113"/>
              <w:jc w:val="both"/>
              <w:rPr>
                <w:sz w:val="18"/>
                <w:szCs w:val="18"/>
              </w:rPr>
            </w:pPr>
            <w:r w:rsidRPr="00B60B40">
              <w:rPr>
                <w:sz w:val="18"/>
                <w:szCs w:val="18"/>
              </w:rPr>
              <w:t>List and trade letters of allotment (LAs)</w:t>
            </w:r>
          </w:p>
          <w:p w14:paraId="2D60FEA4" w14:textId="3B59B33E" w:rsidR="00B40749" w:rsidRPr="00B60B40" w:rsidRDefault="00AE02F6" w:rsidP="002D6593">
            <w:pPr>
              <w:pStyle w:val="tabletext"/>
              <w:spacing w:before="40" w:after="40"/>
              <w:ind w:left="113" w:right="113"/>
              <w:jc w:val="both"/>
              <w:rPr>
                <w:sz w:val="18"/>
                <w:szCs w:val="18"/>
              </w:rPr>
            </w:pPr>
            <w:ins w:id="368" w:author="Alwyn Fouchee" w:date="2025-05-05T14:05:00Z" w16du:dateUtc="2025-05-05T12:05:00Z">
              <w:r>
                <w:rPr>
                  <w:sz w:val="18"/>
                  <w:szCs w:val="18"/>
                </w:rPr>
                <w:t>Source</w:t>
              </w:r>
            </w:ins>
            <w:del w:id="369" w:author="Alwyn Fouchee" w:date="2025-05-05T14:05:00Z" w16du:dateUtc="2025-05-05T12:05:00Z">
              <w:r w:rsidR="00B40749" w:rsidRPr="00B60B40" w:rsidDel="00AE02F6">
                <w:rPr>
                  <w:sz w:val="18"/>
                  <w:szCs w:val="18"/>
                </w:rPr>
                <w:delText>Mother</w:delText>
              </w:r>
            </w:del>
            <w:r w:rsidR="00B40749" w:rsidRPr="00B60B40">
              <w:rPr>
                <w:sz w:val="18"/>
                <w:szCs w:val="18"/>
              </w:rPr>
              <w:t xml:space="preserve"> shares trade ‘ex’ the rights/claw back entitlement</w:t>
            </w:r>
          </w:p>
        </w:tc>
      </w:tr>
      <w:tr w:rsidR="00B40749" w:rsidRPr="00B60B40" w14:paraId="530F3FA3" w14:textId="77777777" w:rsidTr="00C9458B">
        <w:trPr>
          <w:jc w:val="center"/>
        </w:trPr>
        <w:tc>
          <w:tcPr>
            <w:tcW w:w="1985" w:type="dxa"/>
          </w:tcPr>
          <w:p w14:paraId="452C1A8F" w14:textId="77777777" w:rsidR="00B40749" w:rsidRPr="00B60B40" w:rsidRDefault="00B40749" w:rsidP="00C9458B">
            <w:pPr>
              <w:pStyle w:val="tabletext"/>
              <w:spacing w:before="40" w:after="40"/>
              <w:ind w:left="113" w:right="113"/>
              <w:rPr>
                <w:b/>
                <w:sz w:val="18"/>
                <w:szCs w:val="18"/>
              </w:rPr>
            </w:pPr>
            <w:r w:rsidRPr="00B60B40">
              <w:rPr>
                <w:b/>
                <w:sz w:val="18"/>
                <w:szCs w:val="18"/>
              </w:rPr>
              <w:t>D – 1</w:t>
            </w:r>
          </w:p>
        </w:tc>
        <w:tc>
          <w:tcPr>
            <w:tcW w:w="5953" w:type="dxa"/>
          </w:tcPr>
          <w:p w14:paraId="4803C0FB" w14:textId="77777777" w:rsidR="00B40749" w:rsidRPr="00B60B40" w:rsidRDefault="00B40749" w:rsidP="002D6593">
            <w:pPr>
              <w:pStyle w:val="tabletext"/>
              <w:spacing w:before="40" w:after="40"/>
              <w:ind w:left="113" w:right="113"/>
              <w:jc w:val="both"/>
              <w:rPr>
                <w:sz w:val="18"/>
                <w:szCs w:val="18"/>
              </w:rPr>
            </w:pPr>
            <w:r w:rsidRPr="00B60B40">
              <w:rPr>
                <w:sz w:val="18"/>
                <w:szCs w:val="18"/>
              </w:rPr>
              <w:t xml:space="preserve">Circular and pre-listing statement (if applicable) </w:t>
            </w:r>
            <w:del w:id="370" w:author="Sharon Nair" w:date="2025-02-28T13:53:00Z" w16du:dateUtc="2025-02-28T11:53:00Z">
              <w:r w:rsidRPr="00B60B40" w:rsidDel="004E79A4">
                <w:rPr>
                  <w:sz w:val="18"/>
                  <w:szCs w:val="18"/>
                </w:rPr>
                <w:delText>emailed/posted</w:delText>
              </w:r>
            </w:del>
            <w:ins w:id="371" w:author="Sharon Nair" w:date="2025-02-28T13:53:00Z" w16du:dateUtc="2025-02-28T11:53:00Z">
              <w:r w:rsidRPr="00B60B40">
                <w:rPr>
                  <w:sz w:val="18"/>
                  <w:szCs w:val="18"/>
                </w:rPr>
                <w:t>distributed</w:t>
              </w:r>
            </w:ins>
            <w:r w:rsidRPr="00B60B40">
              <w:rPr>
                <w:sz w:val="18"/>
                <w:szCs w:val="18"/>
              </w:rPr>
              <w:t xml:space="preserve"> to certificated shareholders</w:t>
            </w:r>
          </w:p>
        </w:tc>
      </w:tr>
      <w:tr w:rsidR="00B40749" w:rsidRPr="00B60B40" w14:paraId="75B00608" w14:textId="77777777" w:rsidTr="00C9458B">
        <w:trPr>
          <w:jc w:val="center"/>
        </w:trPr>
        <w:tc>
          <w:tcPr>
            <w:tcW w:w="1985" w:type="dxa"/>
          </w:tcPr>
          <w:p w14:paraId="0B0943FC" w14:textId="77777777" w:rsidR="00B40749" w:rsidRPr="00B60B40" w:rsidRDefault="00B40749" w:rsidP="00C9458B">
            <w:pPr>
              <w:pStyle w:val="tabletext"/>
              <w:spacing w:before="40" w:after="40"/>
              <w:ind w:left="113" w:righ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3" w:type="dxa"/>
          </w:tcPr>
          <w:p w14:paraId="7D81C002" w14:textId="77777777" w:rsidR="00B40749" w:rsidRPr="00B60B40" w:rsidRDefault="00B40749" w:rsidP="002D6593">
            <w:pPr>
              <w:pStyle w:val="tabletext"/>
              <w:spacing w:before="40" w:after="40"/>
              <w:ind w:left="113" w:right="113"/>
              <w:jc w:val="both"/>
              <w:rPr>
                <w:sz w:val="18"/>
                <w:szCs w:val="18"/>
              </w:rPr>
            </w:pPr>
            <w:r w:rsidRPr="00B60B40">
              <w:rPr>
                <w:sz w:val="18"/>
                <w:szCs w:val="18"/>
              </w:rPr>
              <w:t>Record date</w:t>
            </w:r>
          </w:p>
        </w:tc>
      </w:tr>
      <w:tr w:rsidR="00B40749" w:rsidRPr="00B60B40" w14:paraId="460E3B69" w14:textId="77777777" w:rsidTr="00C9458B">
        <w:trPr>
          <w:jc w:val="center"/>
        </w:trPr>
        <w:tc>
          <w:tcPr>
            <w:tcW w:w="1985" w:type="dxa"/>
          </w:tcPr>
          <w:p w14:paraId="7CE4641A" w14:textId="77777777" w:rsidR="00B40749" w:rsidRPr="00B60B40" w:rsidRDefault="00B40749" w:rsidP="00C9458B">
            <w:pPr>
              <w:pStyle w:val="tabletext"/>
              <w:spacing w:before="40" w:after="40"/>
              <w:ind w:left="113" w:right="113"/>
              <w:rPr>
                <w:sz w:val="18"/>
                <w:szCs w:val="18"/>
              </w:rPr>
            </w:pPr>
            <w:r w:rsidRPr="00B60B40">
              <w:rPr>
                <w:b/>
                <w:sz w:val="18"/>
                <w:szCs w:val="18"/>
              </w:rPr>
              <w:t>D + 1</w:t>
            </w:r>
          </w:p>
        </w:tc>
        <w:tc>
          <w:tcPr>
            <w:tcW w:w="5953" w:type="dxa"/>
          </w:tcPr>
          <w:p w14:paraId="60E13BBE" w14:textId="77777777" w:rsidR="00B40749" w:rsidRPr="00B60B40" w:rsidRDefault="00B40749" w:rsidP="002D6593">
            <w:pPr>
              <w:pStyle w:val="tabletext"/>
              <w:spacing w:before="40" w:after="40"/>
              <w:ind w:left="113" w:right="113"/>
              <w:jc w:val="both"/>
              <w:rPr>
                <w:sz w:val="18"/>
                <w:szCs w:val="18"/>
              </w:rPr>
            </w:pPr>
            <w:r w:rsidRPr="00B60B40">
              <w:rPr>
                <w:sz w:val="18"/>
                <w:szCs w:val="18"/>
              </w:rPr>
              <w:t>Rights offer opens</w:t>
            </w:r>
          </w:p>
          <w:p w14:paraId="3BBDE36E" w14:textId="77777777" w:rsidR="00B40749" w:rsidRPr="00B60B40" w:rsidRDefault="00B40749" w:rsidP="002D6593">
            <w:pPr>
              <w:pStyle w:val="tabletext"/>
              <w:spacing w:before="40" w:after="40"/>
              <w:ind w:left="113" w:right="113"/>
              <w:jc w:val="both"/>
              <w:rPr>
                <w:sz w:val="18"/>
                <w:szCs w:val="18"/>
              </w:rPr>
            </w:pPr>
            <w:proofErr w:type="gramStart"/>
            <w:r w:rsidRPr="00B60B40">
              <w:rPr>
                <w:sz w:val="18"/>
                <w:szCs w:val="18"/>
              </w:rPr>
              <w:t>LA’s</w:t>
            </w:r>
            <w:proofErr w:type="gramEnd"/>
            <w:r w:rsidRPr="00B60B40">
              <w:rPr>
                <w:sz w:val="18"/>
                <w:szCs w:val="18"/>
              </w:rPr>
              <w:t xml:space="preserve"> issued and credited to shareholders accounts</w:t>
            </w:r>
          </w:p>
          <w:p w14:paraId="7ECAD304" w14:textId="77777777" w:rsidR="00B40749" w:rsidRPr="00B60B40" w:rsidRDefault="00B40749" w:rsidP="002D6593">
            <w:pPr>
              <w:pStyle w:val="tabletext"/>
              <w:spacing w:before="40" w:after="40"/>
              <w:ind w:left="113" w:right="113"/>
              <w:jc w:val="both"/>
              <w:rPr>
                <w:sz w:val="18"/>
                <w:szCs w:val="18"/>
              </w:rPr>
            </w:pPr>
            <w:r w:rsidRPr="00B60B40">
              <w:rPr>
                <w:sz w:val="18"/>
                <w:szCs w:val="18"/>
              </w:rPr>
              <w:t xml:space="preserve">Circular and pre-listing statement (if applicable) </w:t>
            </w:r>
            <w:del w:id="372" w:author="Sharon Nair" w:date="2025-03-26T15:11:00Z" w16du:dateUtc="2025-03-26T13:11:00Z">
              <w:r w:rsidRPr="00B60B40" w:rsidDel="007B597A">
                <w:rPr>
                  <w:sz w:val="18"/>
                  <w:szCs w:val="18"/>
                </w:rPr>
                <w:delText>emailed/posted</w:delText>
              </w:r>
            </w:del>
            <w:ins w:id="373" w:author="Sharon Nair" w:date="2025-03-26T15:11:00Z" w16du:dateUtc="2025-03-26T13:11:00Z">
              <w:r w:rsidRPr="00B60B40">
                <w:rPr>
                  <w:sz w:val="18"/>
                  <w:szCs w:val="18"/>
                </w:rPr>
                <w:t>distributed</w:t>
              </w:r>
            </w:ins>
            <w:r w:rsidRPr="00B60B40">
              <w:rPr>
                <w:sz w:val="18"/>
                <w:szCs w:val="18"/>
              </w:rPr>
              <w:t xml:space="preserve"> to dematerialised shareholders</w:t>
            </w:r>
          </w:p>
        </w:tc>
      </w:tr>
      <w:tr w:rsidR="00B40749" w:rsidRPr="00B60B40" w14:paraId="6A4C1C3A" w14:textId="77777777" w:rsidTr="00C9458B">
        <w:trPr>
          <w:jc w:val="center"/>
        </w:trPr>
        <w:tc>
          <w:tcPr>
            <w:tcW w:w="1985" w:type="dxa"/>
          </w:tcPr>
          <w:p w14:paraId="2B0A07D5" w14:textId="77777777" w:rsidR="00B40749" w:rsidRPr="00B60B40" w:rsidRDefault="00B40749" w:rsidP="00C9458B">
            <w:pPr>
              <w:pStyle w:val="tabletext"/>
              <w:spacing w:before="40" w:after="40"/>
              <w:ind w:left="113" w:right="113"/>
              <w:rPr>
                <w:sz w:val="18"/>
                <w:szCs w:val="18"/>
              </w:rPr>
            </w:pPr>
            <w:r w:rsidRPr="00B60B40">
              <w:rPr>
                <w:b/>
                <w:sz w:val="18"/>
                <w:szCs w:val="18"/>
              </w:rPr>
              <w:t>D + 7</w:t>
            </w:r>
          </w:p>
        </w:tc>
        <w:tc>
          <w:tcPr>
            <w:tcW w:w="5953" w:type="dxa"/>
          </w:tcPr>
          <w:p w14:paraId="3ADB444E" w14:textId="77777777" w:rsidR="00B40749" w:rsidRPr="00B60B40" w:rsidRDefault="00B40749" w:rsidP="002D6593">
            <w:pPr>
              <w:pStyle w:val="tabletext"/>
              <w:spacing w:before="40" w:after="40"/>
              <w:ind w:left="113" w:right="113"/>
              <w:jc w:val="both"/>
              <w:rPr>
                <w:sz w:val="18"/>
                <w:szCs w:val="18"/>
              </w:rPr>
            </w:pPr>
            <w:r w:rsidRPr="00B60B40">
              <w:rPr>
                <w:sz w:val="18"/>
                <w:szCs w:val="18"/>
              </w:rPr>
              <w:t>Last day to trade LAs</w:t>
            </w:r>
          </w:p>
          <w:p w14:paraId="08D83A95" w14:textId="706CEF8B" w:rsidR="00B40749" w:rsidRPr="00B60B40" w:rsidRDefault="00B40749" w:rsidP="002D6593">
            <w:pPr>
              <w:pStyle w:val="tabletext"/>
              <w:spacing w:before="40" w:after="40"/>
              <w:ind w:left="113" w:right="113"/>
              <w:jc w:val="both"/>
              <w:rPr>
                <w:sz w:val="18"/>
                <w:szCs w:val="18"/>
              </w:rPr>
            </w:pPr>
            <w:r w:rsidRPr="00B60B40">
              <w:rPr>
                <w:sz w:val="18"/>
                <w:szCs w:val="18"/>
              </w:rPr>
              <w:t>Certificated Shareholders wanting to sell all or some of their LAs, to lodge Form of instruction with the Transfer Secretaries by 12</w:t>
            </w:r>
            <w:r w:rsidR="00D1360A">
              <w:rPr>
                <w:sz w:val="18"/>
                <w:szCs w:val="18"/>
              </w:rPr>
              <w:t>h</w:t>
            </w:r>
            <w:r w:rsidRPr="00B60B40">
              <w:rPr>
                <w:sz w:val="18"/>
                <w:szCs w:val="18"/>
              </w:rPr>
              <w:t>00</w:t>
            </w:r>
          </w:p>
        </w:tc>
      </w:tr>
      <w:tr w:rsidR="00B40749" w:rsidRPr="00B60B40" w14:paraId="77A00527" w14:textId="77777777" w:rsidTr="00C9458B">
        <w:trPr>
          <w:jc w:val="center"/>
        </w:trPr>
        <w:tc>
          <w:tcPr>
            <w:tcW w:w="1985" w:type="dxa"/>
          </w:tcPr>
          <w:p w14:paraId="04E3BC75" w14:textId="77777777" w:rsidR="00B40749" w:rsidRPr="00B60B40" w:rsidRDefault="00B40749" w:rsidP="00C9458B">
            <w:pPr>
              <w:pStyle w:val="tabletext"/>
              <w:spacing w:before="40" w:after="40"/>
              <w:ind w:left="113" w:right="113"/>
              <w:rPr>
                <w:sz w:val="18"/>
                <w:szCs w:val="18"/>
              </w:rPr>
            </w:pPr>
            <w:r w:rsidRPr="00B60B40">
              <w:rPr>
                <w:b/>
                <w:sz w:val="18"/>
                <w:szCs w:val="18"/>
              </w:rPr>
              <w:t>D + 8</w:t>
            </w:r>
          </w:p>
        </w:tc>
        <w:tc>
          <w:tcPr>
            <w:tcW w:w="5953" w:type="dxa"/>
          </w:tcPr>
          <w:p w14:paraId="2FC190BF" w14:textId="77777777" w:rsidR="00B40749" w:rsidRPr="00B60B40" w:rsidRDefault="00B40749" w:rsidP="002D6593">
            <w:pPr>
              <w:pStyle w:val="tabletext"/>
              <w:spacing w:before="40" w:after="40"/>
              <w:ind w:left="113" w:right="113"/>
              <w:jc w:val="both"/>
              <w:rPr>
                <w:ins w:id="374" w:author="Sharon Nair" w:date="2025-04-04T11:44:00Z" w16du:dateUtc="2025-04-04T09:44:00Z"/>
                <w:sz w:val="18"/>
                <w:szCs w:val="18"/>
              </w:rPr>
            </w:pPr>
            <w:r w:rsidRPr="00B60B40">
              <w:rPr>
                <w:sz w:val="18"/>
                <w:szCs w:val="18"/>
              </w:rPr>
              <w:t>List new shares and trading therein on the JSE commences</w:t>
            </w:r>
          </w:p>
          <w:p w14:paraId="2FDACABA" w14:textId="77777777" w:rsidR="00B40749" w:rsidRPr="00B60B40" w:rsidRDefault="00B40749" w:rsidP="002D6593">
            <w:pPr>
              <w:pStyle w:val="tabletext"/>
              <w:spacing w:before="40" w:after="40"/>
              <w:ind w:left="113" w:right="113"/>
              <w:jc w:val="both"/>
              <w:rPr>
                <w:sz w:val="18"/>
                <w:szCs w:val="18"/>
              </w:rPr>
            </w:pPr>
            <w:ins w:id="375" w:author="Sharon Nair" w:date="2025-04-04T11:44:00Z" w16du:dateUtc="2025-04-04T09:44:00Z">
              <w:r w:rsidRPr="00B60B40">
                <w:rPr>
                  <w:sz w:val="18"/>
                  <w:szCs w:val="18"/>
                </w:rPr>
                <w:t>Suspension LAs</w:t>
              </w:r>
            </w:ins>
          </w:p>
        </w:tc>
      </w:tr>
      <w:tr w:rsidR="00B40749" w:rsidRPr="00B60B40" w14:paraId="6C5E7BB8" w14:textId="77777777" w:rsidTr="00C9458B">
        <w:trPr>
          <w:jc w:val="center"/>
        </w:trPr>
        <w:tc>
          <w:tcPr>
            <w:tcW w:w="1985" w:type="dxa"/>
          </w:tcPr>
          <w:p w14:paraId="50F2A33A" w14:textId="77777777" w:rsidR="00B40749" w:rsidRPr="00B60B40" w:rsidRDefault="00B40749" w:rsidP="00C9458B">
            <w:pPr>
              <w:pStyle w:val="tabletext"/>
              <w:spacing w:before="40" w:after="40"/>
              <w:ind w:left="113" w:right="113"/>
              <w:rPr>
                <w:sz w:val="18"/>
                <w:szCs w:val="18"/>
              </w:rPr>
            </w:pPr>
            <w:r w:rsidRPr="00B60B40">
              <w:rPr>
                <w:b/>
                <w:sz w:val="18"/>
                <w:szCs w:val="18"/>
              </w:rPr>
              <w:t>D + 10</w:t>
            </w:r>
          </w:p>
        </w:tc>
        <w:tc>
          <w:tcPr>
            <w:tcW w:w="5953" w:type="dxa"/>
          </w:tcPr>
          <w:p w14:paraId="076CBDDE" w14:textId="77777777" w:rsidR="00B40749" w:rsidRPr="00B60B40" w:rsidRDefault="00B40749" w:rsidP="002D6593">
            <w:pPr>
              <w:pStyle w:val="tabletext"/>
              <w:spacing w:before="40" w:after="40"/>
              <w:ind w:left="113" w:right="113"/>
              <w:jc w:val="both"/>
              <w:rPr>
                <w:sz w:val="18"/>
                <w:szCs w:val="18"/>
              </w:rPr>
            </w:pPr>
            <w:r w:rsidRPr="00B60B40">
              <w:rPr>
                <w:sz w:val="18"/>
                <w:szCs w:val="18"/>
              </w:rPr>
              <w:t>Record date for LAs. Rights offer closes</w:t>
            </w:r>
          </w:p>
          <w:p w14:paraId="71BCA04C" w14:textId="7ECD50CE" w:rsidR="00B40749" w:rsidRPr="00B60B40" w:rsidRDefault="00B40749" w:rsidP="002D6593">
            <w:pPr>
              <w:pStyle w:val="tabletext"/>
              <w:spacing w:before="40" w:after="40"/>
              <w:ind w:left="113" w:right="113"/>
              <w:jc w:val="both"/>
              <w:rPr>
                <w:sz w:val="18"/>
                <w:szCs w:val="18"/>
              </w:rPr>
            </w:pPr>
            <w:r w:rsidRPr="00B60B40">
              <w:rPr>
                <w:sz w:val="18"/>
                <w:szCs w:val="18"/>
              </w:rPr>
              <w:t>Certificated Shareholders wishing to exercise all or some of their Rights to lodge payment and Forms of Instruction with the Transfer Secretaries by 12</w:t>
            </w:r>
            <w:r w:rsidR="00D1360A">
              <w:rPr>
                <w:sz w:val="18"/>
                <w:szCs w:val="18"/>
              </w:rPr>
              <w:t>h</w:t>
            </w:r>
            <w:r w:rsidRPr="00B60B40">
              <w:rPr>
                <w:sz w:val="18"/>
                <w:szCs w:val="18"/>
              </w:rPr>
              <w:t>00</w:t>
            </w:r>
          </w:p>
        </w:tc>
      </w:tr>
      <w:tr w:rsidR="00B40749" w:rsidRPr="00B60B40" w14:paraId="284159A0" w14:textId="77777777" w:rsidTr="00C9458B">
        <w:trPr>
          <w:jc w:val="center"/>
        </w:trPr>
        <w:tc>
          <w:tcPr>
            <w:tcW w:w="1985" w:type="dxa"/>
          </w:tcPr>
          <w:p w14:paraId="7FBD2246" w14:textId="77777777" w:rsidR="00B40749" w:rsidRPr="00B60B40" w:rsidRDefault="00B40749" w:rsidP="00C9458B">
            <w:pPr>
              <w:pStyle w:val="tabletext"/>
              <w:spacing w:before="40" w:after="40"/>
              <w:ind w:left="113" w:right="113"/>
              <w:rPr>
                <w:sz w:val="18"/>
                <w:szCs w:val="18"/>
              </w:rPr>
            </w:pPr>
            <w:r w:rsidRPr="00B60B40">
              <w:rPr>
                <w:b/>
                <w:sz w:val="18"/>
                <w:szCs w:val="18"/>
              </w:rPr>
              <w:t>D + 11</w:t>
            </w:r>
          </w:p>
        </w:tc>
        <w:tc>
          <w:tcPr>
            <w:tcW w:w="5953" w:type="dxa"/>
          </w:tcPr>
          <w:p w14:paraId="15D8CEF1" w14:textId="77777777" w:rsidR="00B40749" w:rsidRPr="00B60B40" w:rsidRDefault="00B40749" w:rsidP="002D6593">
            <w:pPr>
              <w:pStyle w:val="tabletext"/>
              <w:spacing w:before="40" w:after="40"/>
              <w:ind w:left="113" w:right="113"/>
              <w:jc w:val="both"/>
              <w:rPr>
                <w:sz w:val="18"/>
                <w:szCs w:val="18"/>
              </w:rPr>
            </w:pPr>
            <w:r w:rsidRPr="00B60B40">
              <w:rPr>
                <w:sz w:val="18"/>
                <w:szCs w:val="18"/>
              </w:rPr>
              <w:t xml:space="preserve">Issue of securities and credited to shareholders accounts. </w:t>
            </w:r>
          </w:p>
          <w:p w14:paraId="5A8C49AE" w14:textId="77777777" w:rsidR="00B40749" w:rsidRDefault="00B40749" w:rsidP="002D6593">
            <w:pPr>
              <w:pStyle w:val="tabletext"/>
              <w:spacing w:before="40" w:after="40"/>
              <w:ind w:left="113" w:right="113"/>
              <w:jc w:val="both"/>
              <w:rPr>
                <w:sz w:val="18"/>
                <w:szCs w:val="18"/>
              </w:rPr>
            </w:pPr>
            <w:r w:rsidRPr="00B60B40">
              <w:rPr>
                <w:sz w:val="18"/>
                <w:szCs w:val="18"/>
              </w:rPr>
              <w:t>Publication of results announcement, publication must include (i) information regarding the method/ratio/formula applied to the allocation of the excess rights application process (if applicable) and (ii) details of securities issued to directors, prescribed officers and/or company secretary.</w:t>
            </w:r>
          </w:p>
          <w:p w14:paraId="3987C29A" w14:textId="7959AE18" w:rsidR="00965BEC" w:rsidRPr="00B60B40" w:rsidRDefault="00965BEC" w:rsidP="002D6593">
            <w:pPr>
              <w:pStyle w:val="tabletext"/>
              <w:spacing w:before="40" w:after="40"/>
              <w:ind w:left="113" w:right="113"/>
              <w:jc w:val="both"/>
              <w:rPr>
                <w:i/>
                <w:sz w:val="18"/>
                <w:szCs w:val="18"/>
              </w:rPr>
            </w:pPr>
            <w:ins w:id="376" w:author="Alwyn Fouchee" w:date="2025-04-24T10:28:00Z" w16du:dateUtc="2025-04-24T08:28:00Z">
              <w:r w:rsidRPr="00B60B40">
                <w:rPr>
                  <w:sz w:val="18"/>
                  <w:szCs w:val="18"/>
                </w:rPr>
                <w:t>Termination of LAs</w:t>
              </w:r>
            </w:ins>
          </w:p>
        </w:tc>
      </w:tr>
      <w:tr w:rsidR="00B40749" w:rsidRPr="00B60B40" w14:paraId="1F5CE80F" w14:textId="77777777" w:rsidTr="00C9458B">
        <w:trPr>
          <w:jc w:val="center"/>
        </w:trPr>
        <w:tc>
          <w:tcPr>
            <w:tcW w:w="1985" w:type="dxa"/>
          </w:tcPr>
          <w:p w14:paraId="6E181422" w14:textId="77777777" w:rsidR="00B40749" w:rsidRPr="00B60B40" w:rsidRDefault="00B40749" w:rsidP="00C9458B">
            <w:pPr>
              <w:pStyle w:val="tabletext"/>
              <w:spacing w:before="40" w:after="40"/>
              <w:ind w:left="113" w:right="113"/>
              <w:rPr>
                <w:b/>
                <w:sz w:val="18"/>
                <w:szCs w:val="18"/>
              </w:rPr>
            </w:pPr>
            <w:r w:rsidRPr="00B60B40">
              <w:rPr>
                <w:b/>
                <w:sz w:val="18"/>
                <w:szCs w:val="18"/>
              </w:rPr>
              <w:t>D + 13</w:t>
            </w:r>
          </w:p>
        </w:tc>
        <w:tc>
          <w:tcPr>
            <w:tcW w:w="5953" w:type="dxa"/>
          </w:tcPr>
          <w:p w14:paraId="2CC9415B" w14:textId="77777777" w:rsidR="00B40749" w:rsidRPr="00B60B40" w:rsidRDefault="00B40749" w:rsidP="002D6593">
            <w:pPr>
              <w:pStyle w:val="tabletext"/>
              <w:spacing w:before="40" w:after="40"/>
              <w:ind w:left="113" w:right="113"/>
              <w:jc w:val="both"/>
              <w:rPr>
                <w:sz w:val="18"/>
                <w:szCs w:val="18"/>
              </w:rPr>
            </w:pPr>
            <w:r w:rsidRPr="00B60B40">
              <w:rPr>
                <w:sz w:val="18"/>
                <w:szCs w:val="18"/>
              </w:rPr>
              <w:t xml:space="preserve">Refund </w:t>
            </w:r>
            <w:del w:id="377" w:author="Sharon Nair" w:date="2025-03-06T14:23:00Z" w16du:dateUtc="2025-03-06T12:23:00Z">
              <w:r w:rsidRPr="00B60B40" w:rsidDel="009C6687">
                <w:rPr>
                  <w:sz w:val="18"/>
                  <w:szCs w:val="18"/>
                </w:rPr>
                <w:delText xml:space="preserve">cheques posted </w:delText>
              </w:r>
            </w:del>
            <w:r w:rsidRPr="00B60B40">
              <w:rPr>
                <w:sz w:val="18"/>
                <w:szCs w:val="18"/>
              </w:rPr>
              <w:t>to</w:t>
            </w:r>
            <w:ins w:id="378" w:author="Sharon Nair" w:date="2025-03-06T14:23:00Z" w16du:dateUtc="2025-03-06T12:23:00Z">
              <w:r w:rsidRPr="00B60B40">
                <w:rPr>
                  <w:sz w:val="18"/>
                  <w:szCs w:val="18"/>
                </w:rPr>
                <w:t xml:space="preserve"> be made to</w:t>
              </w:r>
            </w:ins>
            <w:r w:rsidRPr="00B60B40">
              <w:rPr>
                <w:sz w:val="18"/>
                <w:szCs w:val="18"/>
              </w:rPr>
              <w:t xml:space="preserve"> certificated shareholders</w:t>
            </w:r>
          </w:p>
          <w:p w14:paraId="3FDD1434" w14:textId="77777777" w:rsidR="00B40749" w:rsidRPr="00B60B40" w:rsidRDefault="00B40749" w:rsidP="002D6593">
            <w:pPr>
              <w:pStyle w:val="tabletext"/>
              <w:spacing w:before="40" w:after="40"/>
              <w:ind w:left="113" w:right="113"/>
              <w:jc w:val="both"/>
              <w:rPr>
                <w:sz w:val="18"/>
                <w:szCs w:val="18"/>
              </w:rPr>
            </w:pPr>
            <w:r w:rsidRPr="00B60B40">
              <w:rPr>
                <w:sz w:val="18"/>
                <w:szCs w:val="18"/>
              </w:rPr>
              <w:t>Excess shares issued (if applicable)</w:t>
            </w:r>
          </w:p>
        </w:tc>
      </w:tr>
    </w:tbl>
    <w:p w14:paraId="6F0BB516" w14:textId="77777777" w:rsidR="00CE426E" w:rsidRDefault="00B40749" w:rsidP="00CE426E">
      <w:pPr>
        <w:pStyle w:val="a-000"/>
        <w:rPr>
          <w:szCs w:val="18"/>
        </w:rPr>
      </w:pPr>
      <w:r w:rsidRPr="00B60B40">
        <w:rPr>
          <w:szCs w:val="18"/>
        </w:rPr>
        <w:tab/>
      </w:r>
    </w:p>
    <w:tbl>
      <w:tblPr>
        <w:tblStyle w:val="TableGrid"/>
        <w:tblW w:w="0" w:type="auto"/>
        <w:tblInd w:w="846" w:type="dxa"/>
        <w:tblLook w:val="04A0" w:firstRow="1" w:lastRow="0" w:firstColumn="1" w:lastColumn="0" w:noHBand="0" w:noVBand="1"/>
      </w:tblPr>
      <w:tblGrid>
        <w:gridCol w:w="8783"/>
      </w:tblGrid>
      <w:tr w:rsidR="00CE426E" w14:paraId="37B5EFF8" w14:textId="77777777" w:rsidTr="00E40522">
        <w:tc>
          <w:tcPr>
            <w:tcW w:w="8783" w:type="dxa"/>
            <w:shd w:val="clear" w:color="auto" w:fill="92D050"/>
          </w:tcPr>
          <w:p w14:paraId="2F2EF691" w14:textId="77777777" w:rsidR="00CE426E" w:rsidRPr="00391C3E" w:rsidRDefault="00CE426E" w:rsidP="00E40522">
            <w:pPr>
              <w:rPr>
                <w:rFonts w:cstheme="minorHAnsi"/>
                <w:color w:val="FF0000"/>
                <w:szCs w:val="20"/>
              </w:rPr>
            </w:pPr>
            <w:r w:rsidRPr="009F536D">
              <w:rPr>
                <w:rFonts w:cstheme="minorHAnsi"/>
                <w:b/>
                <w:bCs/>
                <w:color w:val="FF0000"/>
                <w:szCs w:val="20"/>
              </w:rPr>
              <w:t>Note</w:t>
            </w:r>
            <w:r w:rsidRPr="009F536D">
              <w:rPr>
                <w:rFonts w:cstheme="minorHAnsi"/>
                <w:color w:val="FF0000"/>
                <w:szCs w:val="20"/>
              </w:rPr>
              <w:t xml:space="preserve">: </w:t>
            </w:r>
            <w:r>
              <w:rPr>
                <w:rFonts w:cstheme="minorHAnsi"/>
                <w:color w:val="FF0000"/>
                <w:szCs w:val="20"/>
              </w:rPr>
              <w:t xml:space="preserve">Confirmed the suspension and termination dates for LAs.  </w:t>
            </w:r>
          </w:p>
        </w:tc>
      </w:tr>
    </w:tbl>
    <w:p w14:paraId="3CEB1720" w14:textId="59C3C805" w:rsidR="00CE426E" w:rsidRDefault="00CE426E" w:rsidP="003373BE">
      <w:pPr>
        <w:pStyle w:val="a-000"/>
        <w:spacing w:after="120"/>
        <w:rPr>
          <w:szCs w:val="18"/>
        </w:rPr>
      </w:pPr>
    </w:p>
    <w:p w14:paraId="4A3F40C5" w14:textId="7C57644E" w:rsidR="00B40749" w:rsidRPr="00B60B40" w:rsidRDefault="00CE426E" w:rsidP="003373BE">
      <w:pPr>
        <w:pStyle w:val="a-000"/>
        <w:spacing w:after="120"/>
        <w:rPr>
          <w:b/>
          <w:szCs w:val="18"/>
        </w:rPr>
      </w:pPr>
      <w:r>
        <w:rPr>
          <w:szCs w:val="18"/>
        </w:rPr>
        <w:tab/>
      </w:r>
      <w:r w:rsidR="00B40749" w:rsidRPr="00B60B40">
        <w:rPr>
          <w:szCs w:val="18"/>
        </w:rPr>
        <w:t>(</w:t>
      </w:r>
      <w:del w:id="379" w:author="Sharon Nair" w:date="2025-03-13T15:57:00Z" w16du:dateUtc="2025-03-13T13:57:00Z">
        <w:r w:rsidR="00B40749" w:rsidRPr="00B60B40" w:rsidDel="00CC3FF5">
          <w:rPr>
            <w:szCs w:val="18"/>
          </w:rPr>
          <w:delText>q</w:delText>
        </w:r>
      </w:del>
      <w:ins w:id="380" w:author="Sharon Nair" w:date="2025-03-13T15:57:00Z" w16du:dateUtc="2025-03-13T13:57:00Z">
        <w:r w:rsidR="00B40749" w:rsidRPr="00B60B40">
          <w:rPr>
            <w:szCs w:val="18"/>
          </w:rPr>
          <w:t>r</w:t>
        </w:r>
      </w:ins>
      <w:r w:rsidR="00B40749" w:rsidRPr="00B60B40">
        <w:rPr>
          <w:szCs w:val="18"/>
        </w:rPr>
        <w:t>)</w:t>
      </w:r>
      <w:r w:rsidR="00B40749" w:rsidRPr="00B60B40">
        <w:rPr>
          <w:szCs w:val="18"/>
        </w:rPr>
        <w:tab/>
      </w:r>
      <w:proofErr w:type="gramStart"/>
      <w:r w:rsidR="00B40749" w:rsidRPr="00B60B40">
        <w:rPr>
          <w:b/>
          <w:szCs w:val="18"/>
        </w:rPr>
        <w:t>Non-Renounceable</w:t>
      </w:r>
      <w:proofErr w:type="gramEnd"/>
      <w:r w:rsidR="00B40749" w:rsidRPr="00B60B40">
        <w:rPr>
          <w:b/>
          <w:szCs w:val="18"/>
        </w:rPr>
        <w:t xml:space="preserve"> Rights offer</w:t>
      </w:r>
      <w:r w:rsidR="00B40749" w:rsidRPr="00B60B40">
        <w:rPr>
          <w:rStyle w:val="FootnoteReference"/>
          <w:rFonts w:eastAsiaTheme="majorEastAsia"/>
          <w:szCs w:val="18"/>
        </w:rPr>
        <w:footnoteReference w:customMarkFollows="1" w:id="30"/>
        <w:t> </w:t>
      </w:r>
      <w:r w:rsidR="00B40749" w:rsidRPr="00B60B40">
        <w:rPr>
          <w:b/>
          <w:szCs w:val="18"/>
        </w:rPr>
        <w:t xml:space="preserve">/ claw-back offer </w:t>
      </w:r>
    </w:p>
    <w:p w14:paraId="77A49DAE" w14:textId="77777777" w:rsidR="00B40749" w:rsidRPr="00B60B40" w:rsidRDefault="00B40749" w:rsidP="003373BE">
      <w:pPr>
        <w:pStyle w:val="a-000"/>
        <w:spacing w:after="120"/>
        <w:rPr>
          <w:b/>
          <w:szCs w:val="18"/>
        </w:rPr>
      </w:pPr>
      <w:r w:rsidRPr="00B60B40">
        <w:rPr>
          <w:b/>
          <w:szCs w:val="18"/>
        </w:rPr>
        <w:tab/>
      </w:r>
      <w:r w:rsidRPr="00B60B40">
        <w:rPr>
          <w:b/>
          <w:szCs w:val="18"/>
        </w:rPr>
        <w:tab/>
        <w:t>Definition:</w:t>
      </w:r>
      <w:r w:rsidRPr="00B60B40">
        <w:rPr>
          <w:szCs w:val="18"/>
        </w:rPr>
        <w:t xml:space="preserve"> An offer of non-renounceable rights to an issuer’s securities holders, pro rata to their holdings in the issuer, to subscribe for securities in the issuer. (5 day offer period)</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3FCD43D7" w14:textId="77777777" w:rsidTr="00C9458B">
        <w:trPr>
          <w:jc w:val="center"/>
        </w:trPr>
        <w:tc>
          <w:tcPr>
            <w:tcW w:w="1985" w:type="dxa"/>
          </w:tcPr>
          <w:p w14:paraId="01420D6F"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4" w:type="dxa"/>
          </w:tcPr>
          <w:p w14:paraId="5E09FA1E"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57179717" w14:textId="77777777" w:rsidTr="00C9458B">
        <w:trPr>
          <w:jc w:val="center"/>
        </w:trPr>
        <w:tc>
          <w:tcPr>
            <w:tcW w:w="1985" w:type="dxa"/>
          </w:tcPr>
          <w:p w14:paraId="40B06679" w14:textId="77777777" w:rsidR="00B40749" w:rsidRPr="00B60B40" w:rsidRDefault="00B40749" w:rsidP="00C9458B">
            <w:pPr>
              <w:pStyle w:val="tabletext"/>
              <w:spacing w:before="40" w:after="40"/>
              <w:ind w:left="113" w:right="113"/>
              <w:rPr>
                <w:sz w:val="18"/>
                <w:szCs w:val="18"/>
              </w:rPr>
            </w:pPr>
            <w:r w:rsidRPr="00B60B40">
              <w:rPr>
                <w:sz w:val="18"/>
                <w:szCs w:val="18"/>
              </w:rPr>
              <w:t>D-8</w:t>
            </w:r>
          </w:p>
          <w:p w14:paraId="4A5801DA" w14:textId="77777777" w:rsidR="00B40749" w:rsidRPr="00B60B40" w:rsidRDefault="00B40749" w:rsidP="00C9458B">
            <w:pPr>
              <w:pStyle w:val="tabletext"/>
              <w:spacing w:before="40" w:after="40"/>
              <w:ind w:left="113" w:right="113"/>
              <w:rPr>
                <w:sz w:val="18"/>
                <w:szCs w:val="18"/>
              </w:rPr>
            </w:pPr>
            <w:r w:rsidRPr="00B60B40">
              <w:rPr>
                <w:sz w:val="18"/>
                <w:szCs w:val="18"/>
              </w:rPr>
              <w:t>Declaration date</w:t>
            </w:r>
          </w:p>
        </w:tc>
        <w:tc>
          <w:tcPr>
            <w:tcW w:w="5954" w:type="dxa"/>
          </w:tcPr>
          <w:p w14:paraId="2D4BF67E" w14:textId="77777777" w:rsidR="00B40749" w:rsidRPr="00B60B40" w:rsidRDefault="00B40749" w:rsidP="00C9458B">
            <w:pPr>
              <w:pStyle w:val="tabletext"/>
              <w:spacing w:before="40" w:after="40"/>
              <w:ind w:left="113" w:right="113"/>
              <w:jc w:val="both"/>
              <w:rPr>
                <w:sz w:val="18"/>
                <w:szCs w:val="18"/>
              </w:rPr>
            </w:pPr>
            <w:r w:rsidRPr="00B60B40">
              <w:rPr>
                <w:sz w:val="18"/>
                <w:szCs w:val="18"/>
              </w:rPr>
              <w:t>Publication of declaration data</w:t>
            </w:r>
          </w:p>
          <w:p w14:paraId="563C01A2" w14:textId="77777777" w:rsidR="00B40749" w:rsidRPr="00B60B40" w:rsidRDefault="00B40749" w:rsidP="00C9458B">
            <w:pPr>
              <w:pStyle w:val="tabletext"/>
              <w:spacing w:before="40" w:after="40"/>
              <w:ind w:left="113" w:right="113"/>
              <w:jc w:val="both"/>
              <w:rPr>
                <w:sz w:val="18"/>
                <w:szCs w:val="18"/>
              </w:rPr>
            </w:pPr>
            <w:r w:rsidRPr="00B60B40">
              <w:rPr>
                <w:sz w:val="18"/>
                <w:szCs w:val="18"/>
              </w:rPr>
              <w:t>Publication, through SENS and in the press, must include information regarding action to be taken by shareholders to exercise their rights and in particular holders of certificated shares as well as contain details of the applicable timelines to ensure that shareholders exercise their rights timeously with respect to the proposed rights offer.</w:t>
            </w:r>
          </w:p>
        </w:tc>
      </w:tr>
      <w:tr w:rsidR="00B40749" w:rsidRPr="00B60B40" w14:paraId="26C62CCC" w14:textId="77777777" w:rsidTr="00C9458B">
        <w:trPr>
          <w:jc w:val="center"/>
        </w:trPr>
        <w:tc>
          <w:tcPr>
            <w:tcW w:w="1985" w:type="dxa"/>
          </w:tcPr>
          <w:p w14:paraId="3F0C3522" w14:textId="77777777" w:rsidR="00B40749" w:rsidRPr="00B60B40" w:rsidRDefault="00B40749" w:rsidP="00C9458B">
            <w:pPr>
              <w:pStyle w:val="tabletext"/>
              <w:spacing w:before="40" w:after="40"/>
              <w:ind w:left="113" w:right="113"/>
              <w:rPr>
                <w:sz w:val="18"/>
                <w:szCs w:val="18"/>
              </w:rPr>
            </w:pPr>
            <w:r w:rsidRPr="00B60B40">
              <w:rPr>
                <w:sz w:val="18"/>
                <w:szCs w:val="18"/>
              </w:rPr>
              <w:t>D-7</w:t>
            </w:r>
          </w:p>
        </w:tc>
        <w:tc>
          <w:tcPr>
            <w:tcW w:w="5954" w:type="dxa"/>
          </w:tcPr>
          <w:p w14:paraId="525F22C8" w14:textId="69D33F4F" w:rsidR="00B40749" w:rsidRPr="00B60B40" w:rsidRDefault="00B40749" w:rsidP="00C9458B">
            <w:pPr>
              <w:pStyle w:val="tabletext"/>
              <w:spacing w:before="40" w:after="40"/>
              <w:ind w:left="113" w:right="113"/>
              <w:jc w:val="both"/>
              <w:rPr>
                <w:sz w:val="18"/>
                <w:szCs w:val="18"/>
              </w:rPr>
            </w:pPr>
            <w:r w:rsidRPr="00B60B40">
              <w:rPr>
                <w:sz w:val="18"/>
                <w:szCs w:val="18"/>
              </w:rPr>
              <w:t xml:space="preserve">All documentation described in </w:t>
            </w:r>
            <w:ins w:id="381" w:author="Alwyn Fouchee" w:date="2025-04-24T10:57:00Z" w16du:dateUtc="2025-04-24T08:57:00Z">
              <w:r w:rsidR="0010140F">
                <w:rPr>
                  <w:sz w:val="18"/>
                  <w:szCs w:val="18"/>
                </w:rPr>
                <w:t>Listings Requirement</w:t>
              </w:r>
            </w:ins>
            <w:del w:id="382" w:author="Alwyn Fouchee" w:date="2025-04-24T10:57:00Z" w16du:dateUtc="2025-04-24T08:57:00Z">
              <w:r w:rsidRPr="00B60B40" w:rsidDel="0010140F">
                <w:rPr>
                  <w:sz w:val="18"/>
                  <w:szCs w:val="18"/>
                </w:rPr>
                <w:delText>LR paragraph 16.16 of Section 16</w:delText>
              </w:r>
            </w:del>
            <w:r w:rsidRPr="00B60B40">
              <w:rPr>
                <w:sz w:val="18"/>
                <w:szCs w:val="18"/>
              </w:rPr>
              <w:t xml:space="preserve"> must have been submitted to and approved by the JSE</w:t>
            </w:r>
          </w:p>
        </w:tc>
      </w:tr>
      <w:tr w:rsidR="00B40749" w:rsidRPr="00B60B40" w14:paraId="55E918DB" w14:textId="77777777" w:rsidTr="00C9458B">
        <w:trPr>
          <w:jc w:val="center"/>
        </w:trPr>
        <w:tc>
          <w:tcPr>
            <w:tcW w:w="1985" w:type="dxa"/>
          </w:tcPr>
          <w:p w14:paraId="1BB1554B" w14:textId="77777777" w:rsidR="00B40749" w:rsidRPr="00B60B40" w:rsidRDefault="00B40749" w:rsidP="00C9458B">
            <w:pPr>
              <w:pStyle w:val="tabletext"/>
              <w:spacing w:before="40" w:after="40"/>
              <w:ind w:left="113" w:right="113"/>
              <w:rPr>
                <w:sz w:val="18"/>
                <w:szCs w:val="18"/>
              </w:rPr>
            </w:pPr>
            <w:r w:rsidRPr="00B60B40">
              <w:rPr>
                <w:sz w:val="18"/>
                <w:szCs w:val="18"/>
              </w:rPr>
              <w:t>D-6</w:t>
            </w:r>
          </w:p>
          <w:p w14:paraId="7D21E726" w14:textId="77777777" w:rsidR="00B40749" w:rsidRPr="00B60B40" w:rsidRDefault="00B40749" w:rsidP="00C9458B">
            <w:pPr>
              <w:pStyle w:val="tabletext"/>
              <w:spacing w:before="40" w:after="40"/>
              <w:ind w:left="113" w:right="113"/>
              <w:rPr>
                <w:sz w:val="18"/>
                <w:szCs w:val="18"/>
              </w:rPr>
            </w:pPr>
            <w:r w:rsidRPr="00B60B40">
              <w:rPr>
                <w:sz w:val="18"/>
                <w:szCs w:val="18"/>
              </w:rPr>
              <w:t>Finalisation date</w:t>
            </w:r>
          </w:p>
        </w:tc>
        <w:tc>
          <w:tcPr>
            <w:tcW w:w="5954" w:type="dxa"/>
          </w:tcPr>
          <w:p w14:paraId="18AD92E5" w14:textId="77777777" w:rsidR="00B40749" w:rsidRPr="00B60B40" w:rsidRDefault="00B40749" w:rsidP="00C9458B">
            <w:pPr>
              <w:pStyle w:val="tabletext"/>
              <w:spacing w:before="40" w:after="40"/>
              <w:ind w:left="113" w:right="113"/>
              <w:jc w:val="both"/>
              <w:rPr>
                <w:sz w:val="18"/>
                <w:szCs w:val="18"/>
              </w:rPr>
            </w:pPr>
            <w:r w:rsidRPr="00B60B40">
              <w:rPr>
                <w:sz w:val="18"/>
                <w:szCs w:val="18"/>
              </w:rPr>
              <w:t>Publication of finalisation information</w:t>
            </w:r>
            <w:ins w:id="383" w:author="Sharon Nair" w:date="2025-04-04T11:47:00Z" w16du:dateUtc="2025-04-04T09:47:00Z">
              <w:r w:rsidRPr="00B60B40">
                <w:rPr>
                  <w:sz w:val="18"/>
                  <w:szCs w:val="18"/>
                </w:rPr>
                <w:t>, by 11h00</w:t>
              </w:r>
            </w:ins>
          </w:p>
        </w:tc>
      </w:tr>
      <w:tr w:rsidR="00B40749" w:rsidRPr="00B60B40" w14:paraId="40D27F7D" w14:textId="77777777" w:rsidTr="00C9458B">
        <w:trPr>
          <w:jc w:val="center"/>
        </w:trPr>
        <w:tc>
          <w:tcPr>
            <w:tcW w:w="1985" w:type="dxa"/>
          </w:tcPr>
          <w:p w14:paraId="6A6B7634" w14:textId="77777777" w:rsidR="00B40749" w:rsidRPr="00B60B40" w:rsidRDefault="00B40749" w:rsidP="00B9036E">
            <w:pPr>
              <w:pStyle w:val="tabletext"/>
              <w:spacing w:before="40" w:after="40"/>
              <w:ind w:left="113" w:right="113"/>
              <w:rPr>
                <w:sz w:val="18"/>
                <w:szCs w:val="18"/>
              </w:rPr>
            </w:pPr>
            <w:r w:rsidRPr="00B60B40">
              <w:rPr>
                <w:sz w:val="18"/>
                <w:szCs w:val="18"/>
              </w:rPr>
              <w:t>D-4</w:t>
            </w:r>
          </w:p>
          <w:p w14:paraId="37A29144" w14:textId="77777777" w:rsidR="00B40749" w:rsidRPr="00B60B40" w:rsidRDefault="00B40749" w:rsidP="00C9458B">
            <w:pPr>
              <w:pStyle w:val="tabletext"/>
              <w:spacing w:before="40" w:after="40"/>
              <w:ind w:left="113" w:right="113"/>
              <w:rPr>
                <w:sz w:val="18"/>
                <w:szCs w:val="18"/>
              </w:rPr>
            </w:pPr>
          </w:p>
        </w:tc>
        <w:tc>
          <w:tcPr>
            <w:tcW w:w="5954" w:type="dxa"/>
          </w:tcPr>
          <w:p w14:paraId="72ABB883" w14:textId="77777777" w:rsidR="00B40749" w:rsidRPr="00B60B40" w:rsidRDefault="00B40749" w:rsidP="00C9458B">
            <w:pPr>
              <w:pStyle w:val="tabletext"/>
              <w:spacing w:before="40" w:after="40"/>
              <w:ind w:left="113" w:right="113"/>
              <w:jc w:val="both"/>
              <w:rPr>
                <w:sz w:val="18"/>
                <w:szCs w:val="18"/>
              </w:rPr>
            </w:pPr>
            <w:r w:rsidRPr="00B60B40">
              <w:rPr>
                <w:sz w:val="18"/>
                <w:szCs w:val="18"/>
              </w:rPr>
              <w:t>Publication of circular on the website of the Issuer.  Election form for certificated shareholders to be included,</w:t>
            </w:r>
          </w:p>
        </w:tc>
      </w:tr>
      <w:tr w:rsidR="00B40749" w:rsidRPr="00B60B40" w14:paraId="5D16AAAC" w14:textId="77777777" w:rsidTr="00C9458B">
        <w:trPr>
          <w:jc w:val="center"/>
        </w:trPr>
        <w:tc>
          <w:tcPr>
            <w:tcW w:w="1985" w:type="dxa"/>
          </w:tcPr>
          <w:p w14:paraId="6671A8A9" w14:textId="77777777" w:rsidR="00B40749" w:rsidRPr="00B60B40" w:rsidRDefault="00B40749" w:rsidP="00C9458B">
            <w:pPr>
              <w:pStyle w:val="tabletext"/>
              <w:spacing w:before="40" w:after="40"/>
              <w:ind w:left="113" w:right="113"/>
              <w:rPr>
                <w:sz w:val="18"/>
                <w:szCs w:val="18"/>
              </w:rPr>
            </w:pPr>
            <w:r w:rsidRPr="00B60B40">
              <w:rPr>
                <w:sz w:val="18"/>
                <w:szCs w:val="18"/>
              </w:rPr>
              <w:t>D-3</w:t>
            </w:r>
          </w:p>
          <w:p w14:paraId="31605BD3" w14:textId="77777777" w:rsidR="00B40749" w:rsidRPr="00B60B40" w:rsidRDefault="00B40749" w:rsidP="00C9458B">
            <w:pPr>
              <w:pStyle w:val="tabletext"/>
              <w:spacing w:before="40" w:after="40"/>
              <w:ind w:left="113" w:right="113"/>
              <w:rPr>
                <w:sz w:val="18"/>
                <w:szCs w:val="18"/>
              </w:rPr>
            </w:pPr>
            <w:r w:rsidRPr="00B60B40">
              <w:rPr>
                <w:sz w:val="18"/>
                <w:szCs w:val="18"/>
              </w:rPr>
              <w:t>Last day to trade</w:t>
            </w:r>
          </w:p>
        </w:tc>
        <w:tc>
          <w:tcPr>
            <w:tcW w:w="5954" w:type="dxa"/>
          </w:tcPr>
          <w:p w14:paraId="58AF6DDD" w14:textId="77777777" w:rsidR="00B40749" w:rsidRPr="00B60B40" w:rsidRDefault="00B40749" w:rsidP="00C9458B">
            <w:pPr>
              <w:pStyle w:val="tabletext"/>
              <w:spacing w:before="40" w:after="40"/>
              <w:ind w:left="113" w:right="113"/>
              <w:jc w:val="both"/>
              <w:rPr>
                <w:sz w:val="18"/>
                <w:szCs w:val="18"/>
              </w:rPr>
            </w:pPr>
            <w:r w:rsidRPr="00B60B40">
              <w:rPr>
                <w:sz w:val="18"/>
                <w:szCs w:val="18"/>
              </w:rPr>
              <w:t>Last day to trade cum rights</w:t>
            </w:r>
          </w:p>
        </w:tc>
      </w:tr>
      <w:tr w:rsidR="00B40749" w:rsidRPr="00B60B40" w14:paraId="7135290A" w14:textId="77777777" w:rsidTr="00C9458B">
        <w:trPr>
          <w:jc w:val="center"/>
        </w:trPr>
        <w:tc>
          <w:tcPr>
            <w:tcW w:w="1985" w:type="dxa"/>
          </w:tcPr>
          <w:p w14:paraId="499E7E32" w14:textId="77777777" w:rsidR="00B40749" w:rsidRPr="00B60B40" w:rsidRDefault="00B40749" w:rsidP="00C9458B">
            <w:pPr>
              <w:pStyle w:val="tabletext"/>
              <w:spacing w:before="40" w:after="40"/>
              <w:ind w:left="113" w:right="113"/>
              <w:rPr>
                <w:ins w:id="384" w:author="Sharon Nair" w:date="2025-02-28T13:55:00Z" w16du:dateUtc="2025-02-28T11:55:00Z"/>
                <w:b/>
                <w:sz w:val="18"/>
                <w:szCs w:val="18"/>
              </w:rPr>
            </w:pPr>
            <w:r w:rsidRPr="00B60B40">
              <w:rPr>
                <w:b/>
                <w:sz w:val="18"/>
                <w:szCs w:val="18"/>
              </w:rPr>
              <w:t>D-2</w:t>
            </w:r>
          </w:p>
          <w:p w14:paraId="605C2BB7" w14:textId="77777777" w:rsidR="00B40749" w:rsidRPr="00B60B40" w:rsidRDefault="00B40749" w:rsidP="00C9458B">
            <w:pPr>
              <w:pStyle w:val="tabletext"/>
              <w:spacing w:before="40" w:after="40"/>
              <w:ind w:left="113" w:right="113"/>
              <w:rPr>
                <w:b/>
                <w:sz w:val="18"/>
                <w:szCs w:val="18"/>
              </w:rPr>
            </w:pPr>
            <w:del w:id="385" w:author="Sharon Nair" w:date="2025-04-04T11:44:00Z" w16du:dateUtc="2025-04-04T09:44:00Z">
              <w:r w:rsidRPr="00B60B40" w:rsidDel="00ED1A63">
                <w:rPr>
                  <w:b/>
                  <w:sz w:val="18"/>
                  <w:szCs w:val="18"/>
                </w:rPr>
                <w:delText>List</w:delText>
              </w:r>
            </w:del>
            <w:del w:id="386" w:author="Alwyn Fouchee" w:date="2025-04-24T11:05:00Z" w16du:dateUtc="2025-04-24T09:05:00Z">
              <w:r w:rsidRPr="00B60B40" w:rsidDel="00452B28">
                <w:rPr>
                  <w:b/>
                  <w:sz w:val="18"/>
                  <w:szCs w:val="18"/>
                </w:rPr>
                <w:delText>/</w:delText>
              </w:r>
            </w:del>
            <w:ins w:id="387" w:author="Sharon Nair" w:date="2025-02-28T13:55:00Z" w16du:dateUtc="2025-02-28T11:55:00Z">
              <w:r w:rsidRPr="00965BEC">
                <w:rPr>
                  <w:bCs/>
                  <w:sz w:val="18"/>
                  <w:szCs w:val="18"/>
                </w:rPr>
                <w:t>Ex-date</w:t>
              </w:r>
            </w:ins>
          </w:p>
        </w:tc>
        <w:tc>
          <w:tcPr>
            <w:tcW w:w="5954" w:type="dxa"/>
          </w:tcPr>
          <w:p w14:paraId="4B05E65E" w14:textId="77777777" w:rsidR="00B40749" w:rsidRPr="00B60B40" w:rsidRDefault="00B40749" w:rsidP="00C9458B">
            <w:pPr>
              <w:pStyle w:val="tabletext"/>
              <w:spacing w:before="40" w:after="40"/>
              <w:ind w:left="113" w:right="113"/>
              <w:jc w:val="both"/>
              <w:rPr>
                <w:sz w:val="18"/>
                <w:szCs w:val="18"/>
              </w:rPr>
            </w:pPr>
            <w:r w:rsidRPr="00B60B40">
              <w:rPr>
                <w:sz w:val="18"/>
                <w:szCs w:val="18"/>
              </w:rPr>
              <w:t>Shares trade “ex” the offer</w:t>
            </w:r>
          </w:p>
          <w:p w14:paraId="3C638AA7" w14:textId="77777777" w:rsidR="00B40749" w:rsidRPr="00B60B40" w:rsidRDefault="00B40749" w:rsidP="00B9036E">
            <w:pPr>
              <w:pStyle w:val="tabletext"/>
              <w:spacing w:before="40" w:after="40"/>
              <w:ind w:left="113" w:right="113"/>
              <w:jc w:val="both"/>
              <w:rPr>
                <w:sz w:val="18"/>
                <w:szCs w:val="18"/>
              </w:rPr>
            </w:pPr>
            <w:r w:rsidRPr="00B60B40">
              <w:rPr>
                <w:sz w:val="18"/>
                <w:szCs w:val="18"/>
              </w:rPr>
              <w:t>(Nil paid letters of allocation will be listed and suspended from trading.)</w:t>
            </w:r>
          </w:p>
          <w:p w14:paraId="51CAEEBA" w14:textId="77777777" w:rsidR="00B40749" w:rsidRPr="00B60B40" w:rsidRDefault="00B40749" w:rsidP="00C9458B">
            <w:pPr>
              <w:pStyle w:val="tabletext"/>
              <w:spacing w:before="40" w:after="40"/>
              <w:ind w:left="113" w:right="113"/>
              <w:jc w:val="both"/>
              <w:rPr>
                <w:sz w:val="18"/>
                <w:szCs w:val="18"/>
              </w:rPr>
            </w:pPr>
          </w:p>
        </w:tc>
      </w:tr>
      <w:tr w:rsidR="00B40749" w:rsidRPr="00B60B40" w14:paraId="00786F4A" w14:textId="77777777" w:rsidTr="00C9458B">
        <w:trPr>
          <w:jc w:val="center"/>
        </w:trPr>
        <w:tc>
          <w:tcPr>
            <w:tcW w:w="1985" w:type="dxa"/>
          </w:tcPr>
          <w:p w14:paraId="1F744BD0" w14:textId="77777777" w:rsidR="00B40749" w:rsidRPr="00B60B40" w:rsidRDefault="00B40749" w:rsidP="00C9458B">
            <w:pPr>
              <w:pStyle w:val="tabletext"/>
              <w:spacing w:before="40" w:after="40"/>
              <w:ind w:left="113" w:right="113"/>
              <w:rPr>
                <w:b/>
                <w:sz w:val="18"/>
                <w:szCs w:val="18"/>
              </w:rPr>
            </w:pPr>
            <w:r w:rsidRPr="00B60B40">
              <w:rPr>
                <w:b/>
                <w:sz w:val="18"/>
                <w:szCs w:val="18"/>
              </w:rPr>
              <w:t>D-1</w:t>
            </w:r>
          </w:p>
        </w:tc>
        <w:tc>
          <w:tcPr>
            <w:tcW w:w="5954" w:type="dxa"/>
          </w:tcPr>
          <w:p w14:paraId="4B8D22AF" w14:textId="77777777" w:rsidR="00B40749" w:rsidRPr="00B60B40" w:rsidRDefault="00B40749" w:rsidP="00C9458B">
            <w:pPr>
              <w:pStyle w:val="tabletext"/>
              <w:spacing w:before="40" w:after="40"/>
              <w:ind w:left="113" w:right="113"/>
              <w:jc w:val="both"/>
              <w:rPr>
                <w:sz w:val="18"/>
                <w:szCs w:val="18"/>
              </w:rPr>
            </w:pPr>
            <w:r w:rsidRPr="00B60B40">
              <w:rPr>
                <w:sz w:val="18"/>
                <w:szCs w:val="18"/>
              </w:rPr>
              <w:t xml:space="preserve">Rights offer circular and form of instruction </w:t>
            </w:r>
            <w:del w:id="388" w:author="Sharon Nair" w:date="2025-02-28T13:59:00Z" w16du:dateUtc="2025-02-28T11:59:00Z">
              <w:r w:rsidRPr="00B60B40" w:rsidDel="00896D39">
                <w:rPr>
                  <w:sz w:val="18"/>
                  <w:szCs w:val="18"/>
                </w:rPr>
                <w:delText>emailed/posted</w:delText>
              </w:r>
            </w:del>
            <w:ins w:id="389" w:author="Sharon Nair" w:date="2025-02-28T13:59:00Z" w16du:dateUtc="2025-02-28T11:59:00Z">
              <w:r w:rsidRPr="00B60B40">
                <w:rPr>
                  <w:sz w:val="18"/>
                  <w:szCs w:val="18"/>
                </w:rPr>
                <w:t>distributed</w:t>
              </w:r>
            </w:ins>
            <w:r w:rsidRPr="00B60B40">
              <w:rPr>
                <w:sz w:val="18"/>
                <w:szCs w:val="18"/>
              </w:rPr>
              <w:t xml:space="preserve"> to certificated shareholders.</w:t>
            </w:r>
          </w:p>
        </w:tc>
      </w:tr>
      <w:tr w:rsidR="00B40749" w:rsidRPr="00B60B40" w14:paraId="66D40F3D" w14:textId="77777777" w:rsidTr="00C9458B">
        <w:trPr>
          <w:jc w:val="center"/>
        </w:trPr>
        <w:tc>
          <w:tcPr>
            <w:tcW w:w="1985" w:type="dxa"/>
          </w:tcPr>
          <w:p w14:paraId="275229F3" w14:textId="77777777" w:rsidR="00B40749" w:rsidRPr="00B60B40" w:rsidRDefault="00B40749" w:rsidP="00C9458B">
            <w:pPr>
              <w:pStyle w:val="tabletext"/>
              <w:spacing w:before="40" w:after="40"/>
              <w:ind w:left="113" w:righ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4" w:type="dxa"/>
          </w:tcPr>
          <w:p w14:paraId="16200E5F" w14:textId="77777777" w:rsidR="00B40749" w:rsidRPr="00B60B40" w:rsidRDefault="00B40749" w:rsidP="00C9458B">
            <w:pPr>
              <w:pStyle w:val="tabletext"/>
              <w:spacing w:before="40" w:after="40"/>
              <w:ind w:left="113" w:right="113"/>
              <w:jc w:val="both"/>
              <w:rPr>
                <w:sz w:val="18"/>
                <w:szCs w:val="18"/>
              </w:rPr>
            </w:pPr>
            <w:r w:rsidRPr="00B60B40">
              <w:rPr>
                <w:sz w:val="18"/>
                <w:szCs w:val="18"/>
              </w:rPr>
              <w:t>Record date for participation in the rights offer</w:t>
            </w:r>
          </w:p>
        </w:tc>
      </w:tr>
      <w:tr w:rsidR="00B40749" w:rsidRPr="00B60B40" w14:paraId="3EB06B12" w14:textId="77777777" w:rsidTr="00C9458B">
        <w:trPr>
          <w:jc w:val="center"/>
        </w:trPr>
        <w:tc>
          <w:tcPr>
            <w:tcW w:w="1985" w:type="dxa"/>
          </w:tcPr>
          <w:p w14:paraId="70598C9C" w14:textId="77777777" w:rsidR="00B40749" w:rsidRPr="00B60B40" w:rsidRDefault="00B40749" w:rsidP="00C9458B">
            <w:pPr>
              <w:pStyle w:val="tabletext"/>
              <w:spacing w:before="40" w:after="40"/>
              <w:ind w:left="113" w:right="113"/>
              <w:rPr>
                <w:sz w:val="18"/>
                <w:szCs w:val="18"/>
              </w:rPr>
            </w:pPr>
            <w:r w:rsidRPr="00B60B40">
              <w:rPr>
                <w:sz w:val="18"/>
                <w:szCs w:val="18"/>
              </w:rPr>
              <w:t>D+1</w:t>
            </w:r>
          </w:p>
        </w:tc>
        <w:tc>
          <w:tcPr>
            <w:tcW w:w="5954" w:type="dxa"/>
          </w:tcPr>
          <w:p w14:paraId="36741EFB" w14:textId="77777777" w:rsidR="00B40749" w:rsidRPr="00B60B40" w:rsidRDefault="00B40749" w:rsidP="00C9458B">
            <w:pPr>
              <w:pStyle w:val="tabletext"/>
              <w:spacing w:before="40" w:after="40"/>
              <w:ind w:left="113" w:right="113"/>
              <w:jc w:val="both"/>
              <w:rPr>
                <w:sz w:val="18"/>
                <w:szCs w:val="18"/>
              </w:rPr>
            </w:pPr>
            <w:r w:rsidRPr="00B60B40">
              <w:rPr>
                <w:sz w:val="18"/>
                <w:szCs w:val="18"/>
              </w:rPr>
              <w:t>Rights offer opens</w:t>
            </w:r>
          </w:p>
          <w:p w14:paraId="1FD542A6" w14:textId="77777777" w:rsidR="00B40749" w:rsidRPr="00B60B40" w:rsidRDefault="00B40749" w:rsidP="00B9036E">
            <w:pPr>
              <w:pStyle w:val="tabletext"/>
              <w:spacing w:before="40" w:after="40"/>
              <w:ind w:left="113" w:right="113"/>
              <w:rPr>
                <w:sz w:val="18"/>
                <w:szCs w:val="18"/>
              </w:rPr>
            </w:pPr>
            <w:r w:rsidRPr="00B60B40">
              <w:rPr>
                <w:sz w:val="18"/>
                <w:szCs w:val="18"/>
              </w:rPr>
              <w:t xml:space="preserve">Non-renounceable </w:t>
            </w:r>
            <w:proofErr w:type="gramStart"/>
            <w:r w:rsidRPr="00B60B40">
              <w:rPr>
                <w:sz w:val="18"/>
                <w:szCs w:val="18"/>
              </w:rPr>
              <w:t>LA’s</w:t>
            </w:r>
            <w:proofErr w:type="gramEnd"/>
            <w:r w:rsidRPr="00B60B40">
              <w:rPr>
                <w:sz w:val="18"/>
                <w:szCs w:val="18"/>
              </w:rPr>
              <w:t xml:space="preserve"> issued and credited to shareholders accounts</w:t>
            </w:r>
          </w:p>
          <w:p w14:paraId="536AAE60" w14:textId="77777777" w:rsidR="00B40749" w:rsidRPr="00B60B40" w:rsidRDefault="00B40749" w:rsidP="00B9036E">
            <w:pPr>
              <w:pStyle w:val="tabletext"/>
              <w:spacing w:before="40" w:after="40"/>
              <w:ind w:left="113" w:right="113"/>
              <w:jc w:val="both"/>
              <w:rPr>
                <w:sz w:val="18"/>
                <w:szCs w:val="18"/>
              </w:rPr>
            </w:pPr>
            <w:r w:rsidRPr="00B60B40">
              <w:rPr>
                <w:sz w:val="18"/>
                <w:szCs w:val="18"/>
              </w:rPr>
              <w:t xml:space="preserve">Rights offer circular and form of instruction </w:t>
            </w:r>
            <w:del w:id="390" w:author="Sharon Nair" w:date="2025-02-28T13:59:00Z" w16du:dateUtc="2025-02-28T11:59:00Z">
              <w:r w:rsidRPr="00B60B40" w:rsidDel="00ED19BB">
                <w:rPr>
                  <w:sz w:val="18"/>
                  <w:szCs w:val="18"/>
                </w:rPr>
                <w:delText>emailed/posted</w:delText>
              </w:r>
            </w:del>
            <w:ins w:id="391" w:author="Sharon Nair" w:date="2025-02-28T13:59:00Z" w16du:dateUtc="2025-02-28T11:59:00Z">
              <w:r w:rsidRPr="00B60B40">
                <w:rPr>
                  <w:sz w:val="18"/>
                  <w:szCs w:val="18"/>
                </w:rPr>
                <w:t>distributed</w:t>
              </w:r>
            </w:ins>
            <w:r w:rsidRPr="00B60B40">
              <w:rPr>
                <w:sz w:val="18"/>
                <w:szCs w:val="18"/>
              </w:rPr>
              <w:t xml:space="preserve"> to dematerialised shareholders</w:t>
            </w:r>
          </w:p>
        </w:tc>
      </w:tr>
      <w:tr w:rsidR="00B40749" w:rsidRPr="00B60B40" w14:paraId="39AB7C7E" w14:textId="77777777" w:rsidTr="00C9458B">
        <w:trPr>
          <w:jc w:val="center"/>
        </w:trPr>
        <w:tc>
          <w:tcPr>
            <w:tcW w:w="1985" w:type="dxa"/>
          </w:tcPr>
          <w:p w14:paraId="11087559" w14:textId="77777777" w:rsidR="00B40749" w:rsidRPr="00B60B40" w:rsidRDefault="00B40749" w:rsidP="00C9458B">
            <w:pPr>
              <w:pStyle w:val="tabletext"/>
              <w:spacing w:before="40" w:after="40"/>
              <w:ind w:left="113" w:right="113"/>
              <w:rPr>
                <w:sz w:val="18"/>
                <w:szCs w:val="18"/>
              </w:rPr>
            </w:pPr>
            <w:r w:rsidRPr="00B60B40">
              <w:rPr>
                <w:sz w:val="18"/>
                <w:szCs w:val="18"/>
              </w:rPr>
              <w:t>D+2</w:t>
            </w:r>
          </w:p>
        </w:tc>
        <w:tc>
          <w:tcPr>
            <w:tcW w:w="5954" w:type="dxa"/>
          </w:tcPr>
          <w:p w14:paraId="0C8A88B7" w14:textId="77777777" w:rsidR="00B40749" w:rsidRPr="00B60B40" w:rsidRDefault="00B40749" w:rsidP="00C9458B">
            <w:pPr>
              <w:pStyle w:val="tabletext"/>
              <w:spacing w:before="40" w:after="40"/>
              <w:ind w:left="113" w:right="113"/>
              <w:jc w:val="both"/>
              <w:rPr>
                <w:sz w:val="18"/>
                <w:szCs w:val="18"/>
              </w:rPr>
            </w:pPr>
            <w:r w:rsidRPr="00B60B40">
              <w:rPr>
                <w:sz w:val="18"/>
                <w:szCs w:val="18"/>
              </w:rPr>
              <w:t>Earliest date for LDT in respect of the take-up (no trading permitted, for processing purposes only)</w:t>
            </w:r>
          </w:p>
        </w:tc>
      </w:tr>
      <w:tr w:rsidR="00B40749" w:rsidRPr="00B60B40" w14:paraId="0B115C5E" w14:textId="77777777" w:rsidTr="00C9458B">
        <w:trPr>
          <w:jc w:val="center"/>
        </w:trPr>
        <w:tc>
          <w:tcPr>
            <w:tcW w:w="1985" w:type="dxa"/>
          </w:tcPr>
          <w:p w14:paraId="02D3C777" w14:textId="77777777" w:rsidR="00B40749" w:rsidRPr="00B60B40" w:rsidRDefault="00B40749" w:rsidP="00C9458B">
            <w:pPr>
              <w:pStyle w:val="tabletext"/>
              <w:spacing w:before="40" w:after="40"/>
              <w:ind w:left="113" w:right="113"/>
              <w:rPr>
                <w:sz w:val="18"/>
                <w:szCs w:val="18"/>
              </w:rPr>
            </w:pPr>
            <w:r w:rsidRPr="00B60B40">
              <w:rPr>
                <w:sz w:val="18"/>
                <w:szCs w:val="18"/>
              </w:rPr>
              <w:t>D+5</w:t>
            </w:r>
          </w:p>
        </w:tc>
        <w:tc>
          <w:tcPr>
            <w:tcW w:w="5954" w:type="dxa"/>
          </w:tcPr>
          <w:p w14:paraId="1197E3F8" w14:textId="77777777" w:rsidR="00B40749" w:rsidRPr="00B60B40" w:rsidRDefault="00B40749" w:rsidP="00C9458B">
            <w:pPr>
              <w:pStyle w:val="tabletext"/>
              <w:spacing w:before="40" w:after="40"/>
              <w:ind w:left="113" w:right="113"/>
              <w:jc w:val="both"/>
              <w:rPr>
                <w:sz w:val="18"/>
                <w:szCs w:val="18"/>
              </w:rPr>
            </w:pPr>
            <w:r w:rsidRPr="00B60B40">
              <w:rPr>
                <w:sz w:val="18"/>
                <w:szCs w:val="18"/>
              </w:rPr>
              <w:t>Record date for take-up. Offer closes. Payment to be made by certificated shareholders</w:t>
            </w:r>
          </w:p>
        </w:tc>
      </w:tr>
      <w:tr w:rsidR="00B40749" w:rsidRPr="00B60B40" w14:paraId="702536D7" w14:textId="77777777" w:rsidTr="00C9458B">
        <w:trPr>
          <w:jc w:val="center"/>
        </w:trPr>
        <w:tc>
          <w:tcPr>
            <w:tcW w:w="1985" w:type="dxa"/>
          </w:tcPr>
          <w:p w14:paraId="34114044" w14:textId="77777777" w:rsidR="00B40749" w:rsidRPr="00B60B40" w:rsidRDefault="00B40749" w:rsidP="00C9458B">
            <w:pPr>
              <w:pStyle w:val="tabletext"/>
              <w:spacing w:before="40" w:after="40"/>
              <w:ind w:left="113" w:right="113"/>
              <w:rPr>
                <w:sz w:val="18"/>
                <w:szCs w:val="18"/>
              </w:rPr>
            </w:pPr>
            <w:r w:rsidRPr="00B60B40">
              <w:rPr>
                <w:sz w:val="18"/>
                <w:szCs w:val="18"/>
              </w:rPr>
              <w:t>D+6</w:t>
            </w:r>
          </w:p>
        </w:tc>
        <w:tc>
          <w:tcPr>
            <w:tcW w:w="5954" w:type="dxa"/>
          </w:tcPr>
          <w:p w14:paraId="14DB3A6F" w14:textId="77777777" w:rsidR="00B40749" w:rsidRPr="00B60B40" w:rsidRDefault="00B40749" w:rsidP="00C9458B">
            <w:pPr>
              <w:pStyle w:val="tabletext"/>
              <w:spacing w:before="40" w:after="40"/>
              <w:ind w:left="113" w:right="113"/>
              <w:jc w:val="both"/>
              <w:rPr>
                <w:sz w:val="18"/>
                <w:szCs w:val="18"/>
              </w:rPr>
            </w:pPr>
            <w:r w:rsidRPr="00B60B40">
              <w:rPr>
                <w:sz w:val="18"/>
                <w:szCs w:val="18"/>
              </w:rPr>
              <w:t xml:space="preserve">List and Issue of securities. </w:t>
            </w:r>
          </w:p>
          <w:p w14:paraId="395D83F9" w14:textId="77777777" w:rsidR="00B40749" w:rsidRPr="00B60B40" w:rsidRDefault="00B40749" w:rsidP="00C9458B">
            <w:pPr>
              <w:pStyle w:val="tabletext"/>
              <w:spacing w:before="40" w:after="40"/>
              <w:ind w:left="113" w:right="113"/>
              <w:jc w:val="both"/>
              <w:rPr>
                <w:sz w:val="18"/>
                <w:szCs w:val="18"/>
              </w:rPr>
            </w:pPr>
            <w:r w:rsidRPr="00B60B40">
              <w:rPr>
                <w:sz w:val="18"/>
                <w:szCs w:val="18"/>
              </w:rPr>
              <w:t>Payment to be made by dematerialised shareholders</w:t>
            </w:r>
          </w:p>
          <w:p w14:paraId="539CC484" w14:textId="77777777" w:rsidR="00B40749" w:rsidRPr="00B60B40" w:rsidRDefault="00B40749" w:rsidP="009271B3">
            <w:pPr>
              <w:pStyle w:val="tabletext"/>
              <w:spacing w:before="40" w:after="40"/>
              <w:ind w:left="113" w:right="113"/>
              <w:rPr>
                <w:i/>
                <w:sz w:val="18"/>
                <w:szCs w:val="18"/>
              </w:rPr>
            </w:pPr>
            <w:r w:rsidRPr="00B60B40">
              <w:rPr>
                <w:sz w:val="18"/>
                <w:szCs w:val="18"/>
              </w:rPr>
              <w:t>Publication of results announcement on SENS, publication must include information regarding the method/ratio/formula applied to the allocation of the excess rights application process (if applicable)</w:t>
            </w:r>
          </w:p>
          <w:p w14:paraId="402BECB8" w14:textId="77777777" w:rsidR="00B40749" w:rsidRPr="00B60B40" w:rsidRDefault="00B40749" w:rsidP="00C9458B">
            <w:pPr>
              <w:pStyle w:val="tabletext"/>
              <w:spacing w:before="40" w:after="40"/>
              <w:ind w:left="113" w:right="113"/>
              <w:jc w:val="both"/>
              <w:rPr>
                <w:sz w:val="18"/>
                <w:szCs w:val="18"/>
              </w:rPr>
            </w:pPr>
          </w:p>
        </w:tc>
      </w:tr>
      <w:tr w:rsidR="00B40749" w:rsidRPr="00B60B40" w14:paraId="4A6E5933" w14:textId="77777777" w:rsidTr="00C9458B">
        <w:trPr>
          <w:jc w:val="center"/>
        </w:trPr>
        <w:tc>
          <w:tcPr>
            <w:tcW w:w="1985" w:type="dxa"/>
          </w:tcPr>
          <w:p w14:paraId="5EB5DACD" w14:textId="77777777" w:rsidR="00B40749" w:rsidRPr="00B60B40" w:rsidRDefault="00B40749" w:rsidP="00C9458B">
            <w:pPr>
              <w:pStyle w:val="tabletext"/>
              <w:spacing w:before="40" w:after="40"/>
              <w:ind w:left="113" w:right="113"/>
              <w:rPr>
                <w:sz w:val="18"/>
                <w:szCs w:val="18"/>
              </w:rPr>
            </w:pPr>
            <w:r w:rsidRPr="00B60B40">
              <w:rPr>
                <w:sz w:val="18"/>
                <w:szCs w:val="18"/>
              </w:rPr>
              <w:lastRenderedPageBreak/>
              <w:t>D+8</w:t>
            </w:r>
          </w:p>
        </w:tc>
        <w:tc>
          <w:tcPr>
            <w:tcW w:w="5954" w:type="dxa"/>
          </w:tcPr>
          <w:p w14:paraId="0197DEB1" w14:textId="77777777" w:rsidR="00B40749" w:rsidRPr="00B60B40" w:rsidRDefault="00B40749" w:rsidP="009271B3">
            <w:pPr>
              <w:pStyle w:val="tabletext"/>
              <w:spacing w:before="40" w:after="40"/>
              <w:ind w:left="113" w:right="113"/>
              <w:rPr>
                <w:sz w:val="18"/>
                <w:szCs w:val="18"/>
              </w:rPr>
            </w:pPr>
            <w:r w:rsidRPr="00B60B40">
              <w:rPr>
                <w:sz w:val="18"/>
                <w:szCs w:val="18"/>
              </w:rPr>
              <w:t xml:space="preserve">Refund </w:t>
            </w:r>
            <w:del w:id="392" w:author="Sharon Nair" w:date="2025-03-06T14:26:00Z" w16du:dateUtc="2025-03-06T12:26:00Z">
              <w:r w:rsidRPr="00B60B40" w:rsidDel="00A33C2B">
                <w:rPr>
                  <w:sz w:val="18"/>
                  <w:szCs w:val="18"/>
                </w:rPr>
                <w:delText xml:space="preserve">cheques posted </w:delText>
              </w:r>
            </w:del>
            <w:r w:rsidRPr="00B60B40">
              <w:rPr>
                <w:sz w:val="18"/>
                <w:szCs w:val="18"/>
              </w:rPr>
              <w:t xml:space="preserve">to </w:t>
            </w:r>
            <w:ins w:id="393" w:author="Sharon Nair" w:date="2025-03-06T14:26:00Z" w16du:dateUtc="2025-03-06T12:26:00Z">
              <w:r w:rsidRPr="00B60B40">
                <w:rPr>
                  <w:sz w:val="18"/>
                  <w:szCs w:val="18"/>
                </w:rPr>
                <w:t xml:space="preserve">be made to </w:t>
              </w:r>
            </w:ins>
            <w:r w:rsidRPr="00B60B40">
              <w:rPr>
                <w:sz w:val="18"/>
                <w:szCs w:val="18"/>
              </w:rPr>
              <w:t>certificated shareholders</w:t>
            </w:r>
          </w:p>
          <w:p w14:paraId="3A46D536" w14:textId="77777777" w:rsidR="00B40749" w:rsidRPr="00B60B40" w:rsidRDefault="00B40749" w:rsidP="009271B3">
            <w:pPr>
              <w:pStyle w:val="tabletext"/>
              <w:spacing w:before="40" w:after="40"/>
              <w:ind w:left="113" w:right="113"/>
              <w:jc w:val="both"/>
              <w:rPr>
                <w:sz w:val="18"/>
                <w:szCs w:val="18"/>
              </w:rPr>
            </w:pPr>
            <w:r w:rsidRPr="00B60B40">
              <w:rPr>
                <w:sz w:val="18"/>
                <w:szCs w:val="18"/>
              </w:rPr>
              <w:t>Excess shares issued (if applicable)</w:t>
            </w:r>
          </w:p>
        </w:tc>
      </w:tr>
    </w:tbl>
    <w:p w14:paraId="0660E401" w14:textId="77777777" w:rsidR="00B40749" w:rsidRPr="00B60B40" w:rsidRDefault="00B40749" w:rsidP="003373BE">
      <w:pPr>
        <w:pStyle w:val="a-000"/>
        <w:spacing w:after="120"/>
        <w:rPr>
          <w:szCs w:val="18"/>
        </w:rPr>
      </w:pPr>
      <w:r w:rsidRPr="00B60B40">
        <w:rPr>
          <w:szCs w:val="18"/>
        </w:rPr>
        <w:tab/>
        <w:t>(</w:t>
      </w:r>
      <w:del w:id="394" w:author="Sharon Nair" w:date="2025-03-13T15:58:00Z" w16du:dateUtc="2025-03-13T13:58:00Z">
        <w:r w:rsidRPr="00B60B40" w:rsidDel="00CC3FF5">
          <w:rPr>
            <w:szCs w:val="18"/>
          </w:rPr>
          <w:delText>r</w:delText>
        </w:r>
      </w:del>
      <w:ins w:id="395" w:author="Sharon Nair" w:date="2025-03-13T15:58:00Z" w16du:dateUtc="2025-03-13T13:58:00Z">
        <w:r w:rsidRPr="00B60B40">
          <w:rPr>
            <w:szCs w:val="18"/>
          </w:rPr>
          <w:t>s</w:t>
        </w:r>
      </w:ins>
      <w:r w:rsidRPr="00B60B40">
        <w:rPr>
          <w:szCs w:val="18"/>
        </w:rPr>
        <w:t>)</w:t>
      </w:r>
      <w:r w:rsidRPr="00B60B40">
        <w:rPr>
          <w:szCs w:val="18"/>
        </w:rPr>
        <w:tab/>
      </w:r>
      <w:r w:rsidRPr="00B60B40">
        <w:rPr>
          <w:b/>
          <w:szCs w:val="18"/>
        </w:rPr>
        <w:t>Scheme of Arrangement, mergers or amalgamations</w:t>
      </w:r>
      <w:r w:rsidRPr="00B60B40">
        <w:rPr>
          <w:rStyle w:val="FootnoteReference"/>
          <w:rFonts w:eastAsiaTheme="majorEastAsia"/>
          <w:szCs w:val="18"/>
        </w:rPr>
        <w:footnoteReference w:customMarkFollows="1" w:id="31"/>
        <w:t> </w:t>
      </w:r>
    </w:p>
    <w:p w14:paraId="4E17B21C" w14:textId="460D6824" w:rsidR="00B40749" w:rsidRPr="00B60B40" w:rsidRDefault="00B40749" w:rsidP="003373BE">
      <w:pPr>
        <w:pStyle w:val="a-000"/>
        <w:spacing w:after="120"/>
        <w:rPr>
          <w:b/>
          <w:szCs w:val="18"/>
        </w:rPr>
      </w:pPr>
      <w:r w:rsidRPr="00B60B40">
        <w:rPr>
          <w:szCs w:val="18"/>
        </w:rPr>
        <w:t xml:space="preserve">              </w:t>
      </w:r>
      <w:r w:rsidRPr="00B60B40">
        <w:rPr>
          <w:szCs w:val="18"/>
        </w:rPr>
        <w:tab/>
      </w:r>
      <w:r w:rsidRPr="00B60B40">
        <w:rPr>
          <w:b/>
          <w:szCs w:val="18"/>
        </w:rPr>
        <w:t xml:space="preserve">Definition: </w:t>
      </w:r>
      <w:r w:rsidRPr="00B60B40">
        <w:rPr>
          <w:szCs w:val="18"/>
        </w:rPr>
        <w:t xml:space="preserve">A scheme of arrangement is a court-approved agreement between a company and its shareholders or creditors (where applicable).  It may affect mergers and amalgamations and my alter shareholder or creditor rights. </w:t>
      </w:r>
    </w:p>
    <w:p w14:paraId="7E18BB67" w14:textId="77777777" w:rsidR="00B40749" w:rsidRPr="00B60B40" w:rsidRDefault="00B40749" w:rsidP="003373BE">
      <w:pPr>
        <w:pStyle w:val="a-000"/>
        <w:spacing w:after="120"/>
        <w:rPr>
          <w:szCs w:val="18"/>
        </w:rPr>
      </w:pPr>
      <w:r w:rsidRPr="00B60B40">
        <w:rPr>
          <w:szCs w:val="18"/>
        </w:rPr>
        <w:tab/>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30D07000" w14:textId="77777777" w:rsidTr="00C9458B">
        <w:trPr>
          <w:jc w:val="center"/>
        </w:trPr>
        <w:tc>
          <w:tcPr>
            <w:tcW w:w="1985" w:type="dxa"/>
          </w:tcPr>
          <w:p w14:paraId="15DA5974"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4" w:type="dxa"/>
          </w:tcPr>
          <w:p w14:paraId="74A67481"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16BE94CE" w14:textId="77777777" w:rsidTr="00C9458B">
        <w:trPr>
          <w:jc w:val="center"/>
        </w:trPr>
        <w:tc>
          <w:tcPr>
            <w:tcW w:w="1985" w:type="dxa"/>
          </w:tcPr>
          <w:p w14:paraId="476582A5" w14:textId="77777777" w:rsidR="00B40749" w:rsidRPr="00B60B40" w:rsidRDefault="00B40749" w:rsidP="00C9458B">
            <w:pPr>
              <w:pStyle w:val="tabletext"/>
              <w:spacing w:before="40" w:after="40"/>
              <w:ind w:left="113" w:right="113"/>
              <w:rPr>
                <w:ins w:id="396" w:author="Sharon Nair" w:date="2025-03-14T10:13:00Z" w16du:dateUtc="2025-03-14T08:13:00Z"/>
                <w:sz w:val="18"/>
                <w:szCs w:val="18"/>
              </w:rPr>
            </w:pPr>
            <w:ins w:id="397" w:author="Sharon Nair" w:date="2025-03-14T10:13:00Z" w16du:dateUtc="2025-03-14T08:13:00Z">
              <w:r w:rsidRPr="00B60B40">
                <w:rPr>
                  <w:sz w:val="18"/>
                  <w:szCs w:val="18"/>
                </w:rPr>
                <w:t>D -</w:t>
              </w:r>
            </w:ins>
          </w:p>
          <w:p w14:paraId="1C51DB32" w14:textId="77777777" w:rsidR="00B40749" w:rsidRPr="00B60B40" w:rsidRDefault="00B40749" w:rsidP="00C9458B">
            <w:pPr>
              <w:pStyle w:val="tabletext"/>
              <w:spacing w:before="40" w:after="40"/>
              <w:ind w:left="113" w:right="113"/>
              <w:rPr>
                <w:sz w:val="18"/>
                <w:szCs w:val="18"/>
              </w:rPr>
            </w:pPr>
            <w:r w:rsidRPr="00B60B40">
              <w:rPr>
                <w:sz w:val="18"/>
                <w:szCs w:val="18"/>
              </w:rPr>
              <w:t xml:space="preserve">Declaration date </w:t>
            </w:r>
          </w:p>
        </w:tc>
        <w:tc>
          <w:tcPr>
            <w:tcW w:w="5954" w:type="dxa"/>
          </w:tcPr>
          <w:p w14:paraId="0B52CC2F" w14:textId="77777777" w:rsidR="00B40749" w:rsidRPr="00B60B40" w:rsidRDefault="00B40749" w:rsidP="00DE4765">
            <w:pPr>
              <w:pStyle w:val="tabletext"/>
              <w:spacing w:before="40" w:after="40"/>
              <w:ind w:left="113" w:right="113"/>
              <w:jc w:val="both"/>
              <w:rPr>
                <w:ins w:id="398" w:author="Sharon Nair" w:date="2025-03-14T10:01:00Z" w16du:dateUtc="2025-03-14T08:01:00Z"/>
                <w:sz w:val="18"/>
                <w:szCs w:val="18"/>
              </w:rPr>
            </w:pPr>
            <w:r w:rsidRPr="00B60B40">
              <w:rPr>
                <w:sz w:val="18"/>
                <w:szCs w:val="18"/>
              </w:rPr>
              <w:t>As per the meeting timetable (Scheme Meeting) (ff)</w:t>
            </w:r>
          </w:p>
          <w:p w14:paraId="026FD156" w14:textId="77777777" w:rsidR="00B40749" w:rsidRPr="00B60B40" w:rsidRDefault="00B40749" w:rsidP="00DE4765">
            <w:pPr>
              <w:pStyle w:val="tabletext"/>
              <w:spacing w:before="40" w:after="40"/>
              <w:ind w:left="113" w:right="113"/>
              <w:jc w:val="both"/>
              <w:rPr>
                <w:sz w:val="18"/>
                <w:szCs w:val="18"/>
              </w:rPr>
            </w:pPr>
            <w:ins w:id="399" w:author="Sharon Nair" w:date="2025-03-14T10:02:00Z" w16du:dateUtc="2025-03-14T08:02:00Z">
              <w:r w:rsidRPr="00B60B40">
                <w:rPr>
                  <w:sz w:val="18"/>
                  <w:szCs w:val="18"/>
                </w:rPr>
                <w:t>It must be stated</w:t>
              </w:r>
            </w:ins>
            <w:ins w:id="400" w:author="Sharon Nair" w:date="2025-03-14T10:05:00Z" w16du:dateUtc="2025-03-14T08:05:00Z">
              <w:r w:rsidRPr="00B60B40">
                <w:rPr>
                  <w:sz w:val="18"/>
                  <w:szCs w:val="18"/>
                </w:rPr>
                <w:t xml:space="preserve"> if</w:t>
              </w:r>
            </w:ins>
            <w:ins w:id="401" w:author="Sharon Nair" w:date="2025-03-14T10:02:00Z" w16du:dateUtc="2025-03-14T08:02:00Z">
              <w:r w:rsidRPr="00B60B40">
                <w:rPr>
                  <w:sz w:val="18"/>
                  <w:szCs w:val="18"/>
                </w:rPr>
                <w:t xml:space="preserve"> </w:t>
              </w:r>
            </w:ins>
            <w:ins w:id="402" w:author="Sharon Nair" w:date="2025-03-14T10:01:00Z" w16du:dateUtc="2025-03-14T08:01:00Z">
              <w:r w:rsidRPr="00B60B40">
                <w:rPr>
                  <w:sz w:val="18"/>
                  <w:szCs w:val="18"/>
                </w:rPr>
                <w:t>part elections (i.e. a combination of cash or shares) are applicable</w:t>
              </w:r>
            </w:ins>
            <w:ins w:id="403" w:author="Sharon Nair" w:date="2025-03-14T10:02:00Z" w16du:dateUtc="2025-03-14T08:02:00Z">
              <w:r w:rsidRPr="00B60B40">
                <w:rPr>
                  <w:sz w:val="18"/>
                  <w:szCs w:val="18"/>
                </w:rPr>
                <w:t>, and disclose the default</w:t>
              </w:r>
            </w:ins>
            <w:r w:rsidRPr="00B60B40">
              <w:rPr>
                <w:sz w:val="18"/>
                <w:szCs w:val="18"/>
              </w:rPr>
              <w:t xml:space="preserve"> </w:t>
            </w:r>
            <w:ins w:id="404" w:author="Sharon Nair" w:date="2025-03-26T15:25:00Z" w16du:dateUtc="2025-03-26T13:25:00Z">
              <w:r w:rsidRPr="00B60B40">
                <w:rPr>
                  <w:sz w:val="18"/>
                  <w:szCs w:val="18"/>
                </w:rPr>
                <w:t>position</w:t>
              </w:r>
            </w:ins>
          </w:p>
        </w:tc>
      </w:tr>
      <w:tr w:rsidR="00B40749" w:rsidRPr="00B60B40" w14:paraId="118DAC8F" w14:textId="77777777" w:rsidTr="00C9458B">
        <w:trPr>
          <w:jc w:val="center"/>
        </w:trPr>
        <w:tc>
          <w:tcPr>
            <w:tcW w:w="1985" w:type="dxa"/>
          </w:tcPr>
          <w:p w14:paraId="285F5E09" w14:textId="77777777" w:rsidR="00B40749" w:rsidRPr="00B60B40" w:rsidRDefault="00B40749" w:rsidP="00C9458B">
            <w:pPr>
              <w:pStyle w:val="tabletext"/>
              <w:spacing w:before="40" w:after="40"/>
              <w:ind w:left="113" w:right="113"/>
              <w:rPr>
                <w:sz w:val="18"/>
                <w:szCs w:val="18"/>
              </w:rPr>
            </w:pPr>
            <w:r w:rsidRPr="00B60B40">
              <w:rPr>
                <w:b/>
                <w:sz w:val="18"/>
                <w:szCs w:val="18"/>
              </w:rPr>
              <w:t>D – 8</w:t>
            </w:r>
            <w:r w:rsidRPr="00B60B40">
              <w:rPr>
                <w:b/>
                <w:sz w:val="18"/>
                <w:szCs w:val="18"/>
              </w:rPr>
              <w:br/>
            </w:r>
            <w:r w:rsidRPr="00B60B40">
              <w:rPr>
                <w:sz w:val="18"/>
                <w:szCs w:val="18"/>
              </w:rPr>
              <w:t>Earliest finalisation date</w:t>
            </w:r>
          </w:p>
        </w:tc>
        <w:tc>
          <w:tcPr>
            <w:tcW w:w="5954" w:type="dxa"/>
          </w:tcPr>
          <w:p w14:paraId="6DA7366A" w14:textId="77777777" w:rsidR="00B40749" w:rsidRPr="00B60B40" w:rsidRDefault="00B40749" w:rsidP="00DE4765">
            <w:pPr>
              <w:pStyle w:val="tabletext"/>
              <w:spacing w:before="40" w:after="40"/>
              <w:ind w:left="113" w:right="113"/>
              <w:jc w:val="both"/>
              <w:rPr>
                <w:sz w:val="18"/>
                <w:szCs w:val="18"/>
              </w:rPr>
            </w:pPr>
          </w:p>
          <w:p w14:paraId="42DF74B9" w14:textId="77777777" w:rsidR="00B40749" w:rsidRPr="00B60B40" w:rsidRDefault="00B40749" w:rsidP="00DE4765">
            <w:pPr>
              <w:pStyle w:val="tabletext"/>
              <w:spacing w:before="40" w:after="40"/>
              <w:ind w:left="113" w:right="113"/>
              <w:jc w:val="both"/>
              <w:rPr>
                <w:sz w:val="18"/>
                <w:szCs w:val="18"/>
              </w:rPr>
            </w:pPr>
            <w:r w:rsidRPr="00B60B40">
              <w:rPr>
                <w:sz w:val="18"/>
                <w:szCs w:val="18"/>
              </w:rPr>
              <w:t>Publication of finalisation announcement including statement of unconditionality</w:t>
            </w:r>
            <w:ins w:id="405" w:author="Sharon Nair" w:date="2024-08-22T16:35:00Z" w16du:dateUtc="2024-08-22T14:35:00Z">
              <w:r w:rsidRPr="00B60B40">
                <w:rPr>
                  <w:sz w:val="18"/>
                  <w:szCs w:val="18"/>
                </w:rPr>
                <w:t xml:space="preserve"> and </w:t>
              </w:r>
            </w:ins>
            <w:ins w:id="406" w:author="Sharon Nair" w:date="2025-02-13T14:14:00Z" w16du:dateUtc="2025-02-13T12:14:00Z">
              <w:r w:rsidRPr="00B60B40">
                <w:rPr>
                  <w:sz w:val="18"/>
                  <w:szCs w:val="18"/>
                </w:rPr>
                <w:t xml:space="preserve">potential </w:t>
              </w:r>
            </w:ins>
            <w:proofErr w:type="spellStart"/>
            <w:ins w:id="407" w:author="Sharon Nair" w:date="2024-08-22T16:35:00Z" w16du:dateUtc="2024-08-22T14:35:00Z">
              <w:r w:rsidRPr="00B60B40">
                <w:rPr>
                  <w:sz w:val="18"/>
                  <w:szCs w:val="18"/>
                </w:rPr>
                <w:t>agterskot</w:t>
              </w:r>
              <w:proofErr w:type="spellEnd"/>
              <w:r w:rsidRPr="00B60B40">
                <w:rPr>
                  <w:sz w:val="18"/>
                  <w:szCs w:val="18"/>
                </w:rPr>
                <w:t xml:space="preserve"> payments (if applicable)</w:t>
              </w:r>
            </w:ins>
          </w:p>
        </w:tc>
      </w:tr>
      <w:tr w:rsidR="00B40749" w:rsidRPr="00B60B40" w14:paraId="061B5274" w14:textId="77777777" w:rsidTr="00C9458B">
        <w:trPr>
          <w:jc w:val="center"/>
        </w:trPr>
        <w:tc>
          <w:tcPr>
            <w:tcW w:w="1985" w:type="dxa"/>
          </w:tcPr>
          <w:p w14:paraId="0321AB24" w14:textId="77777777" w:rsidR="00B40749" w:rsidRPr="00B60B40" w:rsidRDefault="00B40749" w:rsidP="00C9458B">
            <w:pPr>
              <w:pStyle w:val="tabletext"/>
              <w:spacing w:before="40" w:after="40"/>
              <w:ind w:left="113" w:right="113"/>
              <w:rPr>
                <w:b/>
                <w:sz w:val="18"/>
                <w:szCs w:val="18"/>
              </w:rPr>
            </w:pPr>
            <w:r w:rsidRPr="00B60B40">
              <w:rPr>
                <w:b/>
                <w:sz w:val="18"/>
                <w:szCs w:val="18"/>
              </w:rPr>
              <w:t>D – 6</w:t>
            </w:r>
          </w:p>
        </w:tc>
        <w:tc>
          <w:tcPr>
            <w:tcW w:w="5954" w:type="dxa"/>
          </w:tcPr>
          <w:p w14:paraId="3DAF389A" w14:textId="77777777" w:rsidR="00B40749" w:rsidRPr="00B60B40" w:rsidRDefault="00B40749" w:rsidP="00DE4765">
            <w:pPr>
              <w:pStyle w:val="tabletext"/>
              <w:spacing w:before="40" w:after="40"/>
              <w:ind w:left="113" w:right="113"/>
              <w:jc w:val="both"/>
              <w:rPr>
                <w:sz w:val="18"/>
                <w:szCs w:val="18"/>
              </w:rPr>
            </w:pPr>
            <w:r w:rsidRPr="00B60B40">
              <w:rPr>
                <w:sz w:val="18"/>
                <w:szCs w:val="18"/>
              </w:rPr>
              <w:t>Application for the delisting of shares must be lodged with the JSE</w:t>
            </w:r>
          </w:p>
        </w:tc>
      </w:tr>
      <w:tr w:rsidR="00B40749" w:rsidRPr="00B60B40" w14:paraId="1FB78F3B" w14:textId="77777777" w:rsidTr="00C9458B">
        <w:trPr>
          <w:jc w:val="center"/>
        </w:trPr>
        <w:tc>
          <w:tcPr>
            <w:tcW w:w="1985" w:type="dxa"/>
          </w:tcPr>
          <w:p w14:paraId="6136E2D6" w14:textId="77777777" w:rsidR="00B40749" w:rsidRPr="00B60B40" w:rsidRDefault="00B40749" w:rsidP="00C9458B">
            <w:pPr>
              <w:pStyle w:val="tabletext"/>
              <w:spacing w:before="40" w:after="40"/>
              <w:ind w:left="113" w:right="113"/>
              <w:rPr>
                <w:sz w:val="18"/>
                <w:szCs w:val="18"/>
              </w:rPr>
            </w:pPr>
            <w:r w:rsidRPr="00B60B40">
              <w:rPr>
                <w:b/>
                <w:sz w:val="18"/>
                <w:szCs w:val="18"/>
              </w:rPr>
              <w:t>D – 3</w:t>
            </w:r>
            <w:r w:rsidRPr="00B60B40">
              <w:rPr>
                <w:b/>
                <w:sz w:val="18"/>
                <w:szCs w:val="18"/>
              </w:rPr>
              <w:br/>
            </w:r>
            <w:r w:rsidRPr="00B60B40">
              <w:rPr>
                <w:sz w:val="18"/>
                <w:szCs w:val="18"/>
              </w:rPr>
              <w:t xml:space="preserve">Last day to trade </w:t>
            </w:r>
          </w:p>
        </w:tc>
        <w:tc>
          <w:tcPr>
            <w:tcW w:w="5954" w:type="dxa"/>
          </w:tcPr>
          <w:p w14:paraId="11A91C83" w14:textId="77777777" w:rsidR="00B40749" w:rsidRPr="00B60B40" w:rsidRDefault="00B40749" w:rsidP="00DE4765">
            <w:pPr>
              <w:pStyle w:val="tabletext"/>
              <w:spacing w:before="40" w:after="40"/>
              <w:ind w:left="113" w:right="113"/>
              <w:jc w:val="both"/>
              <w:rPr>
                <w:sz w:val="18"/>
                <w:szCs w:val="18"/>
              </w:rPr>
            </w:pPr>
            <w:r w:rsidRPr="00B60B40">
              <w:rPr>
                <w:sz w:val="18"/>
                <w:szCs w:val="18"/>
              </w:rPr>
              <w:t>Last day to trade</w:t>
            </w:r>
          </w:p>
        </w:tc>
      </w:tr>
      <w:tr w:rsidR="00B40749" w:rsidRPr="00B60B40" w14:paraId="6DF23F41" w14:textId="77777777" w:rsidTr="00C9458B">
        <w:trPr>
          <w:jc w:val="center"/>
        </w:trPr>
        <w:tc>
          <w:tcPr>
            <w:tcW w:w="1985" w:type="dxa"/>
          </w:tcPr>
          <w:p w14:paraId="5FFE8267" w14:textId="77777777" w:rsidR="00B40749" w:rsidRPr="00B60B40" w:rsidRDefault="00B40749" w:rsidP="00C9458B">
            <w:pPr>
              <w:pStyle w:val="tabletext"/>
              <w:spacing w:before="40" w:after="40"/>
              <w:ind w:left="113" w:right="113"/>
              <w:rPr>
                <w:sz w:val="18"/>
                <w:szCs w:val="18"/>
              </w:rPr>
            </w:pPr>
            <w:r w:rsidRPr="00B60B40">
              <w:rPr>
                <w:b/>
                <w:sz w:val="18"/>
                <w:szCs w:val="18"/>
              </w:rPr>
              <w:t>D – 2</w:t>
            </w:r>
            <w:r w:rsidRPr="00B60B40">
              <w:rPr>
                <w:b/>
                <w:sz w:val="18"/>
                <w:szCs w:val="18"/>
              </w:rPr>
              <w:br/>
            </w:r>
            <w:del w:id="408" w:author="Sharon Nair" w:date="2025-03-26T17:25:00Z" w16du:dateUtc="2025-03-26T15:25:00Z">
              <w:r w:rsidRPr="00B60B40" w:rsidDel="00655B18">
                <w:rPr>
                  <w:sz w:val="18"/>
                  <w:szCs w:val="18"/>
                </w:rPr>
                <w:delText xml:space="preserve">List </w:delText>
              </w:r>
            </w:del>
            <w:ins w:id="409" w:author="Sharon Nair" w:date="2025-03-26T17:25:00Z" w16du:dateUtc="2025-03-26T15:25:00Z">
              <w:r w:rsidRPr="00B60B40">
                <w:rPr>
                  <w:sz w:val="18"/>
                  <w:szCs w:val="18"/>
                </w:rPr>
                <w:t>Ex-</w:t>
              </w:r>
            </w:ins>
            <w:r w:rsidRPr="00B60B40">
              <w:rPr>
                <w:sz w:val="18"/>
                <w:szCs w:val="18"/>
              </w:rPr>
              <w:t>date</w:t>
            </w:r>
          </w:p>
        </w:tc>
        <w:tc>
          <w:tcPr>
            <w:tcW w:w="5954" w:type="dxa"/>
          </w:tcPr>
          <w:p w14:paraId="41DD9D8F" w14:textId="77777777" w:rsidR="00B40749" w:rsidRPr="00B60B40" w:rsidRDefault="00B40749" w:rsidP="00DE4765">
            <w:pPr>
              <w:pStyle w:val="tabletext"/>
              <w:spacing w:before="40" w:after="40"/>
              <w:ind w:left="113" w:right="113"/>
              <w:jc w:val="both"/>
              <w:rPr>
                <w:sz w:val="18"/>
                <w:szCs w:val="18"/>
              </w:rPr>
            </w:pPr>
            <w:del w:id="410" w:author="Sharon Nair" w:date="2025-04-04T12:01:00Z" w16du:dateUtc="2025-04-04T10:01:00Z">
              <w:r w:rsidRPr="00B60B40" w:rsidDel="00F87D34">
                <w:rPr>
                  <w:sz w:val="18"/>
                  <w:szCs w:val="18"/>
                </w:rPr>
                <w:delText xml:space="preserve">Mother </w:delText>
              </w:r>
            </w:del>
            <w:ins w:id="411" w:author="Sharon Nair" w:date="2025-04-04T12:01:00Z" w16du:dateUtc="2025-04-04T10:01:00Z">
              <w:r w:rsidRPr="00B60B40">
                <w:rPr>
                  <w:sz w:val="18"/>
                  <w:szCs w:val="18"/>
                </w:rPr>
                <w:t xml:space="preserve">Source </w:t>
              </w:r>
            </w:ins>
            <w:r w:rsidRPr="00B60B40">
              <w:rPr>
                <w:sz w:val="18"/>
                <w:szCs w:val="18"/>
              </w:rPr>
              <w:t>share suspended on JSE trading system. If applicable, listing of maximum number of new shares (if not existing)</w:t>
            </w:r>
          </w:p>
        </w:tc>
      </w:tr>
      <w:tr w:rsidR="00B40749" w:rsidRPr="00B60B40" w14:paraId="40E4B8CE" w14:textId="77777777" w:rsidTr="00C9458B">
        <w:trPr>
          <w:jc w:val="center"/>
        </w:trPr>
        <w:tc>
          <w:tcPr>
            <w:tcW w:w="1985" w:type="dxa"/>
          </w:tcPr>
          <w:p w14:paraId="01718552" w14:textId="77777777" w:rsidR="00B40749" w:rsidRPr="00B60B40" w:rsidRDefault="00B40749" w:rsidP="00C9458B">
            <w:pPr>
              <w:pStyle w:val="tabletext"/>
              <w:spacing w:before="40" w:after="40"/>
              <w:ind w:left="113" w:right="113"/>
              <w:rPr>
                <w:sz w:val="18"/>
                <w:szCs w:val="18"/>
              </w:rPr>
            </w:pPr>
            <w:r w:rsidRPr="00B60B40">
              <w:rPr>
                <w:b/>
                <w:sz w:val="18"/>
                <w:szCs w:val="18"/>
              </w:rPr>
              <w:t>D + 0</w:t>
            </w:r>
            <w:r w:rsidRPr="00B60B40">
              <w:rPr>
                <w:b/>
                <w:sz w:val="18"/>
                <w:szCs w:val="18"/>
              </w:rPr>
              <w:br/>
            </w:r>
            <w:r w:rsidRPr="00B60B40">
              <w:rPr>
                <w:sz w:val="18"/>
                <w:szCs w:val="18"/>
              </w:rPr>
              <w:t>Record date – scheme</w:t>
            </w:r>
          </w:p>
        </w:tc>
        <w:tc>
          <w:tcPr>
            <w:tcW w:w="5954" w:type="dxa"/>
          </w:tcPr>
          <w:p w14:paraId="7B14530F" w14:textId="77777777" w:rsidR="00B40749" w:rsidRPr="00B60B40" w:rsidRDefault="00B40749" w:rsidP="00DE4765">
            <w:pPr>
              <w:pStyle w:val="tabletext"/>
              <w:spacing w:before="40" w:after="40"/>
              <w:ind w:left="113" w:right="113"/>
              <w:jc w:val="both"/>
              <w:rPr>
                <w:sz w:val="18"/>
                <w:szCs w:val="18"/>
              </w:rPr>
            </w:pPr>
            <w:r w:rsidRPr="00B60B40">
              <w:rPr>
                <w:sz w:val="18"/>
                <w:szCs w:val="18"/>
              </w:rPr>
              <w:t>Record date</w:t>
            </w:r>
          </w:p>
          <w:p w14:paraId="55C35019" w14:textId="77777777" w:rsidR="00B40749" w:rsidRPr="00B60B40" w:rsidRDefault="00B40749" w:rsidP="00DE4765">
            <w:pPr>
              <w:pStyle w:val="tabletext"/>
              <w:spacing w:before="40" w:after="40"/>
              <w:ind w:left="113" w:right="113"/>
              <w:jc w:val="both"/>
              <w:rPr>
                <w:sz w:val="18"/>
                <w:szCs w:val="18"/>
              </w:rPr>
            </w:pPr>
            <w:r w:rsidRPr="00B60B40">
              <w:rPr>
                <w:sz w:val="18"/>
                <w:szCs w:val="18"/>
              </w:rPr>
              <w:t>Offer closes (if applicable)</w:t>
            </w:r>
          </w:p>
        </w:tc>
      </w:tr>
      <w:tr w:rsidR="00B40749" w:rsidRPr="00B60B40" w14:paraId="44535332" w14:textId="77777777" w:rsidTr="00C9458B">
        <w:trPr>
          <w:jc w:val="center"/>
        </w:trPr>
        <w:tc>
          <w:tcPr>
            <w:tcW w:w="1985" w:type="dxa"/>
          </w:tcPr>
          <w:p w14:paraId="21929BFE" w14:textId="77777777" w:rsidR="00B40749" w:rsidRPr="00B60B40" w:rsidRDefault="00B40749" w:rsidP="00C9458B">
            <w:pPr>
              <w:pStyle w:val="tabletext"/>
              <w:spacing w:before="40" w:after="40"/>
              <w:ind w:left="113" w:right="113"/>
              <w:rPr>
                <w:sz w:val="18"/>
                <w:szCs w:val="18"/>
              </w:rPr>
            </w:pPr>
            <w:r w:rsidRPr="00B60B40">
              <w:rPr>
                <w:b/>
                <w:sz w:val="18"/>
                <w:szCs w:val="18"/>
              </w:rPr>
              <w:t>D + 1</w:t>
            </w:r>
            <w:r w:rsidRPr="00B60B40">
              <w:rPr>
                <w:b/>
                <w:sz w:val="18"/>
                <w:szCs w:val="18"/>
              </w:rPr>
              <w:br/>
            </w:r>
            <w:r w:rsidRPr="00B60B40">
              <w:rPr>
                <w:sz w:val="18"/>
                <w:szCs w:val="18"/>
              </w:rPr>
              <w:t>Pay date</w:t>
            </w:r>
          </w:p>
        </w:tc>
        <w:tc>
          <w:tcPr>
            <w:tcW w:w="5954" w:type="dxa"/>
          </w:tcPr>
          <w:p w14:paraId="10771AFF" w14:textId="77777777" w:rsidR="00B40749" w:rsidRPr="00B60B40" w:rsidRDefault="00B40749" w:rsidP="00DE4765">
            <w:pPr>
              <w:pStyle w:val="tabletext"/>
              <w:spacing w:before="40" w:after="40"/>
              <w:ind w:left="113" w:right="113"/>
              <w:jc w:val="both"/>
              <w:rPr>
                <w:sz w:val="18"/>
                <w:szCs w:val="18"/>
              </w:rPr>
            </w:pPr>
            <w:r w:rsidRPr="00B60B40">
              <w:rPr>
                <w:sz w:val="18"/>
                <w:szCs w:val="18"/>
              </w:rPr>
              <w:t>Issue /new shares in company or pay cash or a combination. Listing of actual number of shares if applicable</w:t>
            </w:r>
          </w:p>
        </w:tc>
      </w:tr>
      <w:tr w:rsidR="00B40749" w:rsidRPr="00B60B40" w14:paraId="0B32680A" w14:textId="77777777" w:rsidTr="00C9458B">
        <w:trPr>
          <w:jc w:val="center"/>
        </w:trPr>
        <w:tc>
          <w:tcPr>
            <w:tcW w:w="1985" w:type="dxa"/>
          </w:tcPr>
          <w:p w14:paraId="4BAB8599" w14:textId="77777777" w:rsidR="00B40749" w:rsidRPr="00B60B40" w:rsidRDefault="00B40749" w:rsidP="00C9458B">
            <w:pPr>
              <w:pStyle w:val="tabletext"/>
              <w:spacing w:before="40" w:after="40"/>
              <w:ind w:left="113" w:right="113"/>
              <w:rPr>
                <w:sz w:val="18"/>
                <w:szCs w:val="18"/>
              </w:rPr>
            </w:pPr>
            <w:r w:rsidRPr="00B60B40">
              <w:rPr>
                <w:b/>
                <w:sz w:val="18"/>
                <w:szCs w:val="18"/>
              </w:rPr>
              <w:t>D + 2</w:t>
            </w:r>
          </w:p>
        </w:tc>
        <w:tc>
          <w:tcPr>
            <w:tcW w:w="5954" w:type="dxa"/>
          </w:tcPr>
          <w:p w14:paraId="0E310FA8" w14:textId="1924AE8A" w:rsidR="00B40749" w:rsidRPr="00B60B40" w:rsidRDefault="00B40749" w:rsidP="00DE4765">
            <w:pPr>
              <w:pStyle w:val="tabletext"/>
              <w:spacing w:before="40" w:after="40"/>
              <w:ind w:left="113" w:right="113"/>
              <w:jc w:val="both"/>
              <w:rPr>
                <w:sz w:val="18"/>
                <w:szCs w:val="18"/>
              </w:rPr>
            </w:pPr>
            <w:ins w:id="412" w:author="Sharon Nair" w:date="2025-02-18T13:03:00Z" w16du:dateUtc="2025-02-18T11:03:00Z">
              <w:r w:rsidRPr="00B60B40">
                <w:rPr>
                  <w:sz w:val="18"/>
                  <w:szCs w:val="18"/>
                </w:rPr>
                <w:t xml:space="preserve">Termination of </w:t>
              </w:r>
            </w:ins>
            <w:ins w:id="413" w:author="Alwyn Fouchee" w:date="2025-04-24T10:12:00Z" w16du:dateUtc="2025-04-24T08:12:00Z">
              <w:r w:rsidR="00D062DA" w:rsidRPr="00B60B40">
                <w:rPr>
                  <w:sz w:val="18"/>
                  <w:szCs w:val="18"/>
                </w:rPr>
                <w:t>s</w:t>
              </w:r>
              <w:r w:rsidR="00D062DA">
                <w:rPr>
                  <w:sz w:val="18"/>
                  <w:szCs w:val="18"/>
                </w:rPr>
                <w:t>ecurities</w:t>
              </w:r>
              <w:r w:rsidR="00D062DA" w:rsidRPr="00B60B40">
                <w:rPr>
                  <w:sz w:val="18"/>
                  <w:szCs w:val="18"/>
                </w:rPr>
                <w:t xml:space="preserve"> </w:t>
              </w:r>
            </w:ins>
            <w:ins w:id="414" w:author="Sharon Nair" w:date="2025-02-18T13:03:00Z" w16du:dateUtc="2025-02-18T11:03:00Z">
              <w:r w:rsidRPr="00B60B40">
                <w:rPr>
                  <w:sz w:val="18"/>
                  <w:szCs w:val="18"/>
                </w:rPr>
                <w:t>on the JSE trading system at the commencement of business</w:t>
              </w:r>
            </w:ins>
            <w:del w:id="415" w:author="Sharon Nair" w:date="2025-02-18T13:03:00Z" w16du:dateUtc="2025-02-18T11:03:00Z">
              <w:r w:rsidRPr="00B60B40" w:rsidDel="00B13E25">
                <w:rPr>
                  <w:sz w:val="18"/>
                  <w:szCs w:val="18"/>
                </w:rPr>
                <w:delText>Mother share removed at commencement of trading</w:delText>
              </w:r>
            </w:del>
          </w:p>
        </w:tc>
      </w:tr>
    </w:tbl>
    <w:p w14:paraId="27CE1077" w14:textId="069CD9B0" w:rsidR="00B40749" w:rsidRPr="00B60B40" w:rsidRDefault="006B6AD7" w:rsidP="003373BE">
      <w:pPr>
        <w:pStyle w:val="a-000"/>
        <w:rPr>
          <w:szCs w:val="18"/>
        </w:rPr>
      </w:pPr>
      <w:r>
        <w:rPr>
          <w:szCs w:val="18"/>
        </w:rPr>
        <w:tab/>
      </w:r>
      <w:r w:rsidR="00B40749" w:rsidRPr="00B60B40">
        <w:rPr>
          <w:szCs w:val="18"/>
        </w:rPr>
        <w:t xml:space="preserve">1 </w:t>
      </w:r>
      <w:r>
        <w:rPr>
          <w:szCs w:val="18"/>
        </w:rPr>
        <w:tab/>
      </w:r>
      <w:r w:rsidR="00B40749" w:rsidRPr="00B60B40">
        <w:rPr>
          <w:szCs w:val="18"/>
        </w:rPr>
        <w:t>Appraisal rights shall bear the meaning ascribed in Section 164 of the Act.</w:t>
      </w:r>
    </w:p>
    <w:p w14:paraId="275A6DFD" w14:textId="73640437" w:rsidR="00B40749" w:rsidRPr="00B60B40" w:rsidRDefault="006B6AD7" w:rsidP="003373BE">
      <w:pPr>
        <w:pStyle w:val="a-000"/>
        <w:rPr>
          <w:szCs w:val="18"/>
        </w:rPr>
      </w:pPr>
      <w:r>
        <w:rPr>
          <w:szCs w:val="18"/>
        </w:rPr>
        <w:tab/>
      </w:r>
      <w:r w:rsidR="00B40749" w:rsidRPr="00B60B40">
        <w:rPr>
          <w:szCs w:val="18"/>
        </w:rPr>
        <w:t xml:space="preserve">2 </w:t>
      </w:r>
      <w:r>
        <w:rPr>
          <w:szCs w:val="18"/>
        </w:rPr>
        <w:tab/>
      </w:r>
      <w:r w:rsidR="00B40749" w:rsidRPr="00B60B40">
        <w:rPr>
          <w:szCs w:val="18"/>
        </w:rPr>
        <w:t xml:space="preserve">This is based on the period outlined in section 115(3)(b) of the Act to Fundamental </w:t>
      </w:r>
      <w:proofErr w:type="gramStart"/>
      <w:r w:rsidR="00B40749" w:rsidRPr="00B60B40">
        <w:rPr>
          <w:szCs w:val="18"/>
        </w:rPr>
        <w:t>Transactions, and</w:t>
      </w:r>
      <w:proofErr w:type="gramEnd"/>
      <w:r w:rsidR="00B40749" w:rsidRPr="00B60B40">
        <w:rPr>
          <w:szCs w:val="18"/>
        </w:rPr>
        <w:t xml:space="preserve"> assumes all other conditions to the transaction have been fulfilled or waived as applicable.  This date could be earlier depending on, amongst other thing, the terms and conditions of the transaction and regulatory approvals required. </w:t>
      </w:r>
    </w:p>
    <w:p w14:paraId="533A44B2" w14:textId="20AC7AB0" w:rsidR="00B40749" w:rsidRPr="00B60B40" w:rsidRDefault="006B6AD7" w:rsidP="003373BE">
      <w:pPr>
        <w:pStyle w:val="a-000"/>
        <w:rPr>
          <w:szCs w:val="18"/>
        </w:rPr>
      </w:pPr>
      <w:r>
        <w:rPr>
          <w:szCs w:val="18"/>
        </w:rPr>
        <w:tab/>
      </w:r>
      <w:r w:rsidR="00B40749" w:rsidRPr="00B60B40">
        <w:rPr>
          <w:szCs w:val="18"/>
        </w:rPr>
        <w:t xml:space="preserve">3 </w:t>
      </w:r>
      <w:r>
        <w:rPr>
          <w:szCs w:val="18"/>
        </w:rPr>
        <w:tab/>
      </w:r>
      <w:r w:rsidR="00B40749" w:rsidRPr="00B60B40">
        <w:rPr>
          <w:szCs w:val="18"/>
        </w:rPr>
        <w:t>The exercise of the appraisal rights as envisaged in section 164 of the Act will not, subject to the terms and conditions of the relevant transaction, affect the implementation of the transaction as envisaged.</w:t>
      </w:r>
    </w:p>
    <w:p w14:paraId="7D6A4CEF" w14:textId="77777777" w:rsidR="00B40749" w:rsidRPr="00B60B40" w:rsidRDefault="00B40749" w:rsidP="003373BE">
      <w:pPr>
        <w:pStyle w:val="a-000"/>
        <w:spacing w:after="120"/>
        <w:rPr>
          <w:szCs w:val="18"/>
        </w:rPr>
      </w:pPr>
      <w:r w:rsidRPr="00B60B40">
        <w:rPr>
          <w:szCs w:val="18"/>
        </w:rPr>
        <w:tab/>
        <w:t>(</w:t>
      </w:r>
      <w:del w:id="416" w:author="Sharon Nair" w:date="2025-03-13T16:06:00Z" w16du:dateUtc="2025-03-13T14:06:00Z">
        <w:r w:rsidRPr="00B60B40" w:rsidDel="001B652E">
          <w:rPr>
            <w:szCs w:val="18"/>
          </w:rPr>
          <w:delText>s</w:delText>
        </w:r>
      </w:del>
      <w:ins w:id="417" w:author="Sharon Nair" w:date="2025-03-13T16:06:00Z" w16du:dateUtc="2025-03-13T14:06:00Z">
        <w:r w:rsidRPr="00B60B40">
          <w:rPr>
            <w:szCs w:val="18"/>
          </w:rPr>
          <w:t>t</w:t>
        </w:r>
      </w:ins>
      <w:r w:rsidRPr="00B60B40">
        <w:rPr>
          <w:szCs w:val="18"/>
        </w:rPr>
        <w:t>)</w:t>
      </w:r>
      <w:r w:rsidRPr="00B60B40">
        <w:rPr>
          <w:szCs w:val="18"/>
        </w:rPr>
        <w:tab/>
      </w:r>
      <w:r w:rsidRPr="00B60B40">
        <w:rPr>
          <w:b/>
          <w:szCs w:val="18"/>
        </w:rPr>
        <w:t>Scrip dividend</w:t>
      </w:r>
      <w:r w:rsidRPr="00B60B40">
        <w:rPr>
          <w:rStyle w:val="FootnoteReference"/>
          <w:rFonts w:eastAsiaTheme="majorEastAsia"/>
          <w:szCs w:val="18"/>
        </w:rPr>
        <w:footnoteReference w:customMarkFollows="1" w:id="32"/>
        <w:t> </w:t>
      </w:r>
    </w:p>
    <w:p w14:paraId="721658B8" w14:textId="77777777" w:rsidR="00B40749" w:rsidRPr="00B60B40" w:rsidRDefault="00B40749" w:rsidP="003373BE">
      <w:pPr>
        <w:pStyle w:val="a-000"/>
        <w:spacing w:after="120"/>
        <w:rPr>
          <w:b/>
          <w:szCs w:val="18"/>
        </w:rPr>
      </w:pPr>
      <w:r w:rsidRPr="00B60B40">
        <w:rPr>
          <w:b/>
          <w:szCs w:val="18"/>
        </w:rPr>
        <w:t xml:space="preserve">          </w:t>
      </w:r>
      <w:r w:rsidRPr="00B60B40">
        <w:rPr>
          <w:b/>
          <w:szCs w:val="18"/>
        </w:rPr>
        <w:tab/>
      </w:r>
      <w:r w:rsidRPr="00B60B40">
        <w:rPr>
          <w:b/>
          <w:szCs w:val="18"/>
        </w:rPr>
        <w:tab/>
        <w:t xml:space="preserve">Definition: </w:t>
      </w:r>
      <w:r w:rsidRPr="00B60B40">
        <w:rPr>
          <w:szCs w:val="18"/>
        </w:rPr>
        <w:t>When a company offers its shareholders a scrip dividend, it offers them the choice to receive dividends in the form of more shares or in cash.</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48C9CDA8" w14:textId="77777777" w:rsidTr="00C9458B">
        <w:trPr>
          <w:jc w:val="center"/>
        </w:trPr>
        <w:tc>
          <w:tcPr>
            <w:tcW w:w="1985" w:type="dxa"/>
          </w:tcPr>
          <w:p w14:paraId="5E567A43" w14:textId="77777777" w:rsidR="00B40749" w:rsidRPr="00B60B40" w:rsidRDefault="00B40749" w:rsidP="00C9458B">
            <w:pPr>
              <w:pStyle w:val="tabletext"/>
              <w:spacing w:before="40" w:after="40"/>
              <w:ind w:left="113" w:right="113"/>
              <w:jc w:val="center"/>
              <w:rPr>
                <w:sz w:val="18"/>
                <w:szCs w:val="18"/>
              </w:rPr>
            </w:pPr>
            <w:r w:rsidRPr="00B60B40">
              <w:rPr>
                <w:b/>
                <w:sz w:val="18"/>
                <w:szCs w:val="18"/>
              </w:rPr>
              <w:lastRenderedPageBreak/>
              <w:t>Day</w:t>
            </w:r>
          </w:p>
        </w:tc>
        <w:tc>
          <w:tcPr>
            <w:tcW w:w="5954" w:type="dxa"/>
          </w:tcPr>
          <w:p w14:paraId="369D3A13"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16BA883B" w14:textId="77777777" w:rsidTr="00C9458B">
        <w:trPr>
          <w:jc w:val="center"/>
        </w:trPr>
        <w:tc>
          <w:tcPr>
            <w:tcW w:w="1985" w:type="dxa"/>
          </w:tcPr>
          <w:p w14:paraId="00E38F4F" w14:textId="77777777" w:rsidR="00B40749" w:rsidRPr="00B60B40" w:rsidRDefault="00B40749" w:rsidP="00C9458B">
            <w:pPr>
              <w:pStyle w:val="tabletext"/>
              <w:spacing w:before="40" w:after="40"/>
              <w:ind w:left="113" w:righ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4" w:type="dxa"/>
          </w:tcPr>
          <w:p w14:paraId="34FD850B" w14:textId="35122591" w:rsidR="00B40749" w:rsidRPr="00B60B40" w:rsidRDefault="00B40749" w:rsidP="002D6593">
            <w:pPr>
              <w:pStyle w:val="tabletext"/>
              <w:spacing w:before="40" w:after="40"/>
              <w:ind w:left="113" w:right="113"/>
              <w:jc w:val="both"/>
              <w:rPr>
                <w:sz w:val="18"/>
                <w:szCs w:val="18"/>
              </w:rPr>
            </w:pPr>
            <w:r w:rsidRPr="00B60B40">
              <w:rPr>
                <w:sz w:val="18"/>
                <w:szCs w:val="18"/>
              </w:rPr>
              <w:t>Declaration data published and Circular must be made available on the issuer website</w:t>
            </w:r>
            <w:ins w:id="418" w:author="Sharon Nair" w:date="2025-02-28T14:04:00Z" w16du:dateUtc="2025-02-28T12:04:00Z">
              <w:r w:rsidRPr="00B60B40">
                <w:rPr>
                  <w:sz w:val="18"/>
                  <w:szCs w:val="18"/>
                </w:rPr>
                <w:t xml:space="preserve"> </w:t>
              </w:r>
            </w:ins>
            <w:ins w:id="419" w:author="Sharon Nair" w:date="2025-02-28T14:05:00Z" w16du:dateUtc="2025-02-28T12:05:00Z">
              <w:r w:rsidRPr="00B60B40">
                <w:rPr>
                  <w:sz w:val="18"/>
                  <w:szCs w:val="18"/>
                </w:rPr>
                <w:t>and distribution of circular</w:t>
              </w:r>
            </w:ins>
          </w:p>
          <w:p w14:paraId="7CE5CB70" w14:textId="0D18D445" w:rsidR="00B40749" w:rsidRPr="00B60B40" w:rsidRDefault="00B40749" w:rsidP="002D6593">
            <w:pPr>
              <w:pStyle w:val="tabletext"/>
              <w:spacing w:before="40" w:after="40"/>
              <w:ind w:left="113" w:right="113"/>
              <w:jc w:val="both"/>
              <w:rPr>
                <w:sz w:val="18"/>
                <w:szCs w:val="18"/>
              </w:rPr>
            </w:pPr>
            <w:r w:rsidRPr="00B60B40">
              <w:rPr>
                <w:sz w:val="18"/>
                <w:szCs w:val="18"/>
              </w:rPr>
              <w:t>All documentation described in</w:t>
            </w:r>
            <w:del w:id="420" w:author="Alwyn Fouchee" w:date="2025-04-24T10:51:00Z" w16du:dateUtc="2025-04-24T08:51:00Z">
              <w:r w:rsidRPr="00B60B40" w:rsidDel="0041541B">
                <w:rPr>
                  <w:sz w:val="18"/>
                  <w:szCs w:val="18"/>
                </w:rPr>
                <w:delText xml:space="preserve"> paragraph 16.16 of Section 16 of</w:delText>
              </w:r>
            </w:del>
            <w:r w:rsidRPr="00B60B40">
              <w:rPr>
                <w:sz w:val="18"/>
                <w:szCs w:val="18"/>
              </w:rPr>
              <w:t xml:space="preserve"> the Listing Requirement must have been submitted to and approved by the JSE</w:t>
            </w:r>
          </w:p>
        </w:tc>
      </w:tr>
      <w:tr w:rsidR="00B40749" w:rsidRPr="00B60B40" w14:paraId="38E2A0E9" w14:textId="77777777" w:rsidTr="00C9458B">
        <w:trPr>
          <w:jc w:val="center"/>
        </w:trPr>
        <w:tc>
          <w:tcPr>
            <w:tcW w:w="1985" w:type="dxa"/>
          </w:tcPr>
          <w:p w14:paraId="0D08F6F5" w14:textId="77777777" w:rsidR="00B40749" w:rsidRPr="00B60B40" w:rsidRDefault="00B40749" w:rsidP="00C9458B">
            <w:pPr>
              <w:pStyle w:val="tabletext"/>
              <w:spacing w:before="40" w:after="40"/>
              <w:ind w:left="113" w:right="113"/>
              <w:rPr>
                <w:sz w:val="18"/>
                <w:szCs w:val="18"/>
              </w:rPr>
            </w:pPr>
            <w:r w:rsidRPr="00B60B40">
              <w:rPr>
                <w:b/>
                <w:sz w:val="18"/>
                <w:szCs w:val="18"/>
              </w:rPr>
              <w:t>D – 8</w:t>
            </w:r>
            <w:r w:rsidRPr="00B60B40">
              <w:rPr>
                <w:b/>
                <w:sz w:val="18"/>
                <w:szCs w:val="18"/>
              </w:rPr>
              <w:br/>
            </w:r>
            <w:r w:rsidRPr="00B60B40">
              <w:rPr>
                <w:sz w:val="18"/>
                <w:szCs w:val="18"/>
              </w:rPr>
              <w:t>Finalisation date</w:t>
            </w:r>
          </w:p>
        </w:tc>
        <w:tc>
          <w:tcPr>
            <w:tcW w:w="5954" w:type="dxa"/>
          </w:tcPr>
          <w:p w14:paraId="2BF6DF56" w14:textId="77777777" w:rsidR="00B40749" w:rsidRPr="00B60B40" w:rsidRDefault="00B40749" w:rsidP="002D6593">
            <w:pPr>
              <w:pStyle w:val="tabletext"/>
              <w:spacing w:before="40" w:after="40"/>
              <w:ind w:left="113" w:right="113"/>
              <w:jc w:val="both"/>
              <w:rPr>
                <w:sz w:val="18"/>
                <w:szCs w:val="18"/>
              </w:rPr>
            </w:pPr>
            <w:r w:rsidRPr="00B60B40">
              <w:rPr>
                <w:sz w:val="18"/>
                <w:szCs w:val="18"/>
              </w:rPr>
              <w:t>Publication of finalisation information</w:t>
            </w:r>
            <w:ins w:id="421" w:author="Sharon Nair" w:date="2025-03-26T17:27:00Z" w16du:dateUtc="2025-03-26T15:27:00Z">
              <w:r w:rsidRPr="00B60B40">
                <w:rPr>
                  <w:sz w:val="18"/>
                  <w:szCs w:val="18"/>
                </w:rPr>
                <w:t>, by 11h00</w:t>
              </w:r>
            </w:ins>
          </w:p>
        </w:tc>
      </w:tr>
      <w:tr w:rsidR="00B40749" w:rsidRPr="00B60B40" w14:paraId="09F80FAA" w14:textId="77777777" w:rsidTr="00C9458B">
        <w:trPr>
          <w:jc w:val="center"/>
        </w:trPr>
        <w:tc>
          <w:tcPr>
            <w:tcW w:w="1985" w:type="dxa"/>
          </w:tcPr>
          <w:p w14:paraId="6943ED19" w14:textId="77777777" w:rsidR="00B40749" w:rsidRPr="00B60B40" w:rsidRDefault="00B40749" w:rsidP="00C9458B">
            <w:pPr>
              <w:pStyle w:val="tabletext"/>
              <w:spacing w:before="40" w:after="40"/>
              <w:ind w:left="113" w:righ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4" w:type="dxa"/>
          </w:tcPr>
          <w:p w14:paraId="6DEBCBD8" w14:textId="77777777" w:rsidR="00B40749" w:rsidRPr="00B60B40" w:rsidRDefault="00B40749" w:rsidP="002D6593">
            <w:pPr>
              <w:pStyle w:val="tabletext"/>
              <w:spacing w:before="40" w:after="40"/>
              <w:ind w:left="113" w:right="113"/>
              <w:jc w:val="both"/>
              <w:rPr>
                <w:sz w:val="18"/>
                <w:szCs w:val="18"/>
              </w:rPr>
            </w:pPr>
            <w:r w:rsidRPr="00B60B40">
              <w:rPr>
                <w:sz w:val="18"/>
                <w:szCs w:val="18"/>
              </w:rPr>
              <w:t>Last day to trade</w:t>
            </w:r>
          </w:p>
        </w:tc>
      </w:tr>
      <w:tr w:rsidR="00B40749" w:rsidRPr="00B60B40" w14:paraId="420EDDBC" w14:textId="77777777" w:rsidTr="00C9458B">
        <w:trPr>
          <w:jc w:val="center"/>
        </w:trPr>
        <w:tc>
          <w:tcPr>
            <w:tcW w:w="1985" w:type="dxa"/>
          </w:tcPr>
          <w:p w14:paraId="0C7D9958" w14:textId="7C8D4FB7" w:rsidR="00B40749" w:rsidRPr="00B60B40" w:rsidRDefault="00B40749" w:rsidP="00C9458B">
            <w:pPr>
              <w:pStyle w:val="tabletext"/>
              <w:spacing w:before="40" w:after="40"/>
              <w:ind w:left="113" w:right="113"/>
              <w:rPr>
                <w:sz w:val="18"/>
                <w:szCs w:val="18"/>
              </w:rPr>
            </w:pPr>
            <w:r w:rsidRPr="00B60B40">
              <w:rPr>
                <w:b/>
                <w:sz w:val="18"/>
                <w:szCs w:val="18"/>
              </w:rPr>
              <w:t>D –2</w:t>
            </w:r>
            <w:r w:rsidRPr="00B60B40">
              <w:rPr>
                <w:b/>
                <w:sz w:val="18"/>
                <w:szCs w:val="18"/>
              </w:rPr>
              <w:br/>
            </w:r>
            <w:del w:id="422" w:author="Sharon Nair" w:date="2025-04-04T14:41:00Z" w16du:dateUtc="2025-04-04T12:41:00Z">
              <w:r w:rsidRPr="00B60B40" w:rsidDel="002C149E">
                <w:rPr>
                  <w:sz w:val="18"/>
                  <w:szCs w:val="18"/>
                </w:rPr>
                <w:delText>List</w:delText>
              </w:r>
            </w:del>
            <w:ins w:id="423" w:author="Alwyn Fouchee" w:date="2025-04-24T11:06:00Z" w16du:dateUtc="2025-04-24T09:06:00Z">
              <w:r w:rsidR="00452B28">
                <w:rPr>
                  <w:sz w:val="18"/>
                  <w:szCs w:val="18"/>
                </w:rPr>
                <w:t>E</w:t>
              </w:r>
            </w:ins>
            <w:ins w:id="424" w:author="Sharon Nair" w:date="2025-02-28T14:02:00Z" w16du:dateUtc="2025-02-28T12:02:00Z">
              <w:del w:id="425" w:author="Alwyn Fouchee" w:date="2025-04-24T11:06:00Z" w16du:dateUtc="2025-04-24T09:06:00Z">
                <w:r w:rsidRPr="00B60B40" w:rsidDel="00452B28">
                  <w:rPr>
                    <w:sz w:val="18"/>
                    <w:szCs w:val="18"/>
                  </w:rPr>
                  <w:delText>e</w:delText>
                </w:r>
              </w:del>
              <w:r w:rsidRPr="00B60B40">
                <w:rPr>
                  <w:sz w:val="18"/>
                  <w:szCs w:val="18"/>
                </w:rPr>
                <w:t>x</w:t>
              </w:r>
            </w:ins>
            <w:r w:rsidRPr="00B60B40">
              <w:rPr>
                <w:sz w:val="18"/>
                <w:szCs w:val="18"/>
              </w:rPr>
              <w:t xml:space="preserve"> da</w:t>
            </w:r>
            <w:ins w:id="426" w:author="Sharon Nair" w:date="2025-02-28T14:02:00Z" w16du:dateUtc="2025-02-28T12:02:00Z">
              <w:r w:rsidRPr="00B60B40">
                <w:rPr>
                  <w:sz w:val="18"/>
                  <w:szCs w:val="18"/>
                </w:rPr>
                <w:t>te</w:t>
              </w:r>
            </w:ins>
            <w:del w:id="427" w:author="Sharon Nair" w:date="2025-02-28T14:02:00Z" w16du:dateUtc="2025-02-28T12:02:00Z">
              <w:r w:rsidRPr="00B60B40" w:rsidDel="00712D10">
                <w:rPr>
                  <w:sz w:val="18"/>
                  <w:szCs w:val="18"/>
                </w:rPr>
                <w:delText>y</w:delText>
              </w:r>
            </w:del>
          </w:p>
        </w:tc>
        <w:tc>
          <w:tcPr>
            <w:tcW w:w="5954" w:type="dxa"/>
          </w:tcPr>
          <w:p w14:paraId="49707B5E" w14:textId="77777777" w:rsidR="00B40749" w:rsidRPr="00B60B40" w:rsidRDefault="00B40749" w:rsidP="002D6593">
            <w:pPr>
              <w:pStyle w:val="tabletext"/>
              <w:spacing w:before="40" w:after="40"/>
              <w:ind w:left="113" w:right="113"/>
              <w:jc w:val="both"/>
              <w:rPr>
                <w:sz w:val="18"/>
                <w:szCs w:val="18"/>
              </w:rPr>
            </w:pPr>
            <w:r w:rsidRPr="00B60B40">
              <w:rPr>
                <w:sz w:val="18"/>
                <w:szCs w:val="18"/>
              </w:rPr>
              <w:t>Securities start trading ex-dividend</w:t>
            </w:r>
          </w:p>
          <w:p w14:paraId="7B399A0A" w14:textId="77777777" w:rsidR="00B40749" w:rsidRPr="00B60B40" w:rsidRDefault="00B40749" w:rsidP="002D6593">
            <w:pPr>
              <w:pStyle w:val="tabletext"/>
              <w:spacing w:before="40" w:after="40"/>
              <w:ind w:left="113" w:right="113"/>
              <w:jc w:val="both"/>
              <w:rPr>
                <w:sz w:val="18"/>
                <w:szCs w:val="18"/>
              </w:rPr>
            </w:pPr>
            <w:r w:rsidRPr="00B60B40">
              <w:rPr>
                <w:sz w:val="18"/>
                <w:szCs w:val="18"/>
              </w:rPr>
              <w:t>Maximum number of shares are listed</w:t>
            </w:r>
          </w:p>
          <w:p w14:paraId="6BD76A1D" w14:textId="77777777" w:rsidR="00B40749" w:rsidRPr="00B60B40" w:rsidRDefault="00B40749" w:rsidP="002D6593">
            <w:pPr>
              <w:pStyle w:val="tabletext"/>
              <w:spacing w:before="40" w:after="40"/>
              <w:ind w:left="113" w:right="113"/>
              <w:jc w:val="both"/>
              <w:rPr>
                <w:sz w:val="18"/>
                <w:szCs w:val="18"/>
              </w:rPr>
            </w:pPr>
            <w:r w:rsidRPr="00B60B40">
              <w:rPr>
                <w:sz w:val="18"/>
                <w:szCs w:val="18"/>
              </w:rPr>
              <w:t>Entitled to trade new shares</w:t>
            </w:r>
          </w:p>
        </w:tc>
      </w:tr>
      <w:tr w:rsidR="00B40749" w:rsidRPr="00B60B40" w14:paraId="53551B4B" w14:textId="77777777" w:rsidTr="00C9458B">
        <w:trPr>
          <w:jc w:val="center"/>
          <w:ins w:id="428" w:author="Sharon Nair" w:date="2025-01-30T10:49:00Z"/>
        </w:trPr>
        <w:tc>
          <w:tcPr>
            <w:tcW w:w="1985" w:type="dxa"/>
          </w:tcPr>
          <w:p w14:paraId="4F5D513C" w14:textId="77777777" w:rsidR="00B40749" w:rsidRPr="00B60B40" w:rsidRDefault="00B40749" w:rsidP="00C9458B">
            <w:pPr>
              <w:pStyle w:val="tabletext"/>
              <w:spacing w:before="40" w:after="40"/>
              <w:ind w:left="113" w:right="113"/>
              <w:rPr>
                <w:ins w:id="429" w:author="Sharon Nair" w:date="2025-01-30T10:49:00Z" w16du:dateUtc="2025-01-30T08:49:00Z"/>
                <w:b/>
                <w:sz w:val="18"/>
                <w:szCs w:val="18"/>
              </w:rPr>
            </w:pPr>
            <w:ins w:id="430" w:author="Sharon Nair" w:date="2025-01-30T10:49:00Z" w16du:dateUtc="2025-01-30T08:49:00Z">
              <w:r w:rsidRPr="00B60B40">
                <w:rPr>
                  <w:b/>
                  <w:sz w:val="18"/>
                  <w:szCs w:val="18"/>
                </w:rPr>
                <w:t>D - 1</w:t>
              </w:r>
            </w:ins>
          </w:p>
        </w:tc>
        <w:tc>
          <w:tcPr>
            <w:tcW w:w="5954" w:type="dxa"/>
          </w:tcPr>
          <w:p w14:paraId="4A023FC4" w14:textId="77777777" w:rsidR="00B40749" w:rsidRPr="00B60B40" w:rsidRDefault="00B40749" w:rsidP="002D6593">
            <w:pPr>
              <w:pStyle w:val="tabletext"/>
              <w:spacing w:before="40" w:after="40"/>
              <w:ind w:left="113" w:right="113"/>
              <w:jc w:val="both"/>
              <w:rPr>
                <w:ins w:id="431" w:author="Sharon Nair" w:date="2025-01-30T10:49:00Z" w16du:dateUtc="2025-01-30T08:49:00Z"/>
                <w:sz w:val="18"/>
                <w:szCs w:val="18"/>
              </w:rPr>
            </w:pPr>
            <w:ins w:id="432" w:author="Sharon Nair" w:date="2025-02-18T07:59:00Z" w16du:dateUtc="2025-02-18T05:59:00Z">
              <w:r w:rsidRPr="00B60B40">
                <w:rPr>
                  <w:sz w:val="18"/>
                  <w:szCs w:val="18"/>
                </w:rPr>
                <w:t xml:space="preserve">Cash payment in respect of fractions announced on SENS by 11h00 </w:t>
              </w:r>
            </w:ins>
          </w:p>
        </w:tc>
      </w:tr>
      <w:tr w:rsidR="00B40749" w:rsidRPr="00B60B40" w14:paraId="33B04E11" w14:textId="77777777" w:rsidTr="00C9458B">
        <w:trPr>
          <w:jc w:val="center"/>
        </w:trPr>
        <w:tc>
          <w:tcPr>
            <w:tcW w:w="1985" w:type="dxa"/>
          </w:tcPr>
          <w:p w14:paraId="0304E4F7"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4" w:type="dxa"/>
          </w:tcPr>
          <w:p w14:paraId="6DD08D9A" w14:textId="77777777" w:rsidR="00B40749" w:rsidRPr="00B60B40" w:rsidRDefault="00B40749" w:rsidP="002D6593">
            <w:pPr>
              <w:pStyle w:val="tabletext"/>
              <w:spacing w:before="40" w:after="40"/>
              <w:ind w:left="113" w:right="113"/>
              <w:jc w:val="both"/>
              <w:rPr>
                <w:sz w:val="18"/>
                <w:szCs w:val="18"/>
              </w:rPr>
            </w:pPr>
            <w:r w:rsidRPr="00B60B40">
              <w:rPr>
                <w:sz w:val="18"/>
                <w:szCs w:val="18"/>
              </w:rPr>
              <w:t>Record date</w:t>
            </w:r>
          </w:p>
          <w:p w14:paraId="74D53DC9" w14:textId="77777777" w:rsidR="00B40749" w:rsidRPr="00B60B40" w:rsidRDefault="00B40749" w:rsidP="002D6593">
            <w:pPr>
              <w:pStyle w:val="tabletext"/>
              <w:spacing w:before="40" w:after="40"/>
              <w:ind w:left="113" w:right="113"/>
              <w:jc w:val="both"/>
              <w:rPr>
                <w:sz w:val="18"/>
                <w:szCs w:val="18"/>
              </w:rPr>
            </w:pPr>
            <w:r w:rsidRPr="00B60B40">
              <w:rPr>
                <w:sz w:val="18"/>
                <w:szCs w:val="18"/>
              </w:rPr>
              <w:t>Offer closes</w:t>
            </w:r>
          </w:p>
        </w:tc>
      </w:tr>
      <w:tr w:rsidR="00B40749" w:rsidRPr="00B60B40" w14:paraId="521FE7D8" w14:textId="77777777" w:rsidTr="00C9458B">
        <w:trPr>
          <w:jc w:val="center"/>
        </w:trPr>
        <w:tc>
          <w:tcPr>
            <w:tcW w:w="1985" w:type="dxa"/>
          </w:tcPr>
          <w:p w14:paraId="0DAFBA5F" w14:textId="77777777" w:rsidR="00B40749" w:rsidRPr="00B60B40" w:rsidRDefault="00B40749" w:rsidP="00C9458B">
            <w:pPr>
              <w:pStyle w:val="tabletext"/>
              <w:spacing w:before="40" w:after="40"/>
              <w:ind w:left="113" w:right="113"/>
              <w:rPr>
                <w:ins w:id="433" w:author="Sharon Nair" w:date="2025-03-06T14:44:00Z" w16du:dateUtc="2025-03-06T12:44:00Z"/>
                <w:b/>
                <w:sz w:val="18"/>
                <w:szCs w:val="18"/>
              </w:rPr>
            </w:pPr>
            <w:r w:rsidRPr="00B60B40">
              <w:rPr>
                <w:b/>
                <w:sz w:val="18"/>
                <w:szCs w:val="18"/>
              </w:rPr>
              <w:t>D + 1</w:t>
            </w:r>
          </w:p>
          <w:p w14:paraId="298D79F9" w14:textId="77777777" w:rsidR="00B40749" w:rsidRPr="003F3B90" w:rsidRDefault="00B40749" w:rsidP="00C9458B">
            <w:pPr>
              <w:pStyle w:val="tabletext"/>
              <w:spacing w:before="40" w:after="40"/>
              <w:ind w:left="113" w:right="113"/>
              <w:rPr>
                <w:bCs/>
                <w:sz w:val="18"/>
                <w:szCs w:val="18"/>
              </w:rPr>
            </w:pPr>
            <w:ins w:id="434" w:author="Sharon Nair" w:date="2025-03-06T14:44:00Z" w16du:dateUtc="2025-03-06T12:44:00Z">
              <w:r w:rsidRPr="003F3B90">
                <w:rPr>
                  <w:bCs/>
                  <w:sz w:val="18"/>
                  <w:szCs w:val="18"/>
                </w:rPr>
                <w:t>Pay</w:t>
              </w:r>
            </w:ins>
            <w:ins w:id="435" w:author="Sharon Nair" w:date="2025-03-06T14:45:00Z" w16du:dateUtc="2025-03-06T12:45:00Z">
              <w:r w:rsidRPr="003F3B90">
                <w:rPr>
                  <w:bCs/>
                  <w:sz w:val="18"/>
                  <w:szCs w:val="18"/>
                </w:rPr>
                <w:t>/Issue date</w:t>
              </w:r>
            </w:ins>
          </w:p>
        </w:tc>
        <w:tc>
          <w:tcPr>
            <w:tcW w:w="5954" w:type="dxa"/>
          </w:tcPr>
          <w:p w14:paraId="338D066C" w14:textId="77777777" w:rsidR="00B40749" w:rsidRPr="00B60B40" w:rsidRDefault="00B40749" w:rsidP="002D6593">
            <w:pPr>
              <w:pStyle w:val="tabletext"/>
              <w:spacing w:before="40" w:after="40"/>
              <w:ind w:left="113" w:right="113"/>
              <w:jc w:val="both"/>
              <w:rPr>
                <w:sz w:val="18"/>
                <w:szCs w:val="18"/>
              </w:rPr>
            </w:pPr>
            <w:r w:rsidRPr="00B60B40">
              <w:rPr>
                <w:sz w:val="18"/>
                <w:szCs w:val="18"/>
              </w:rPr>
              <w:t>Payment of cash/issue new securities</w:t>
            </w:r>
          </w:p>
          <w:p w14:paraId="443C2338" w14:textId="77777777" w:rsidR="00B40749" w:rsidRPr="00B60B40" w:rsidRDefault="00B40749" w:rsidP="002D6593">
            <w:pPr>
              <w:pStyle w:val="tabletext"/>
              <w:spacing w:before="40" w:after="40"/>
              <w:ind w:left="113" w:right="113"/>
              <w:jc w:val="both"/>
              <w:rPr>
                <w:sz w:val="18"/>
                <w:szCs w:val="18"/>
              </w:rPr>
            </w:pPr>
            <w:r w:rsidRPr="00B60B40">
              <w:rPr>
                <w:sz w:val="18"/>
                <w:szCs w:val="18"/>
              </w:rPr>
              <w:t>Publication of results announcement, including details of securities issued to directors, prescribed officers and/or company secretary.</w:t>
            </w:r>
          </w:p>
        </w:tc>
      </w:tr>
      <w:tr w:rsidR="00B40749" w:rsidRPr="00B60B40" w14:paraId="6706F96C" w14:textId="77777777" w:rsidTr="00C9458B">
        <w:trPr>
          <w:jc w:val="center"/>
        </w:trPr>
        <w:tc>
          <w:tcPr>
            <w:tcW w:w="1985" w:type="dxa"/>
          </w:tcPr>
          <w:p w14:paraId="2D0E34C4" w14:textId="77777777" w:rsidR="00B40749" w:rsidRPr="00B60B40" w:rsidRDefault="00B40749" w:rsidP="00C9458B">
            <w:pPr>
              <w:pStyle w:val="tabletext"/>
              <w:spacing w:before="40" w:after="40"/>
              <w:ind w:left="113" w:right="113"/>
              <w:rPr>
                <w:sz w:val="18"/>
                <w:szCs w:val="18"/>
              </w:rPr>
            </w:pPr>
            <w:r w:rsidRPr="00B60B40">
              <w:rPr>
                <w:b/>
                <w:sz w:val="18"/>
                <w:szCs w:val="18"/>
              </w:rPr>
              <w:t>D + 2</w:t>
            </w:r>
          </w:p>
        </w:tc>
        <w:tc>
          <w:tcPr>
            <w:tcW w:w="5954" w:type="dxa"/>
          </w:tcPr>
          <w:p w14:paraId="150B213E" w14:textId="77777777" w:rsidR="00B40749" w:rsidRPr="00B60B40" w:rsidRDefault="00B40749" w:rsidP="002D6593">
            <w:pPr>
              <w:pStyle w:val="tabletext"/>
              <w:spacing w:before="40" w:after="40"/>
              <w:ind w:left="113" w:right="113"/>
              <w:jc w:val="both"/>
              <w:rPr>
                <w:sz w:val="18"/>
                <w:szCs w:val="18"/>
              </w:rPr>
            </w:pPr>
            <w:r w:rsidRPr="00B60B40">
              <w:rPr>
                <w:sz w:val="18"/>
                <w:szCs w:val="18"/>
              </w:rPr>
              <w:t>Adjustment of number of new securities listed</w:t>
            </w:r>
          </w:p>
        </w:tc>
      </w:tr>
    </w:tbl>
    <w:p w14:paraId="119BA364" w14:textId="77777777" w:rsidR="00B40749" w:rsidRPr="00B60B40" w:rsidRDefault="00B40749" w:rsidP="003373BE">
      <w:pPr>
        <w:pStyle w:val="a-000"/>
        <w:rPr>
          <w:szCs w:val="18"/>
        </w:rPr>
      </w:pPr>
      <w:r w:rsidRPr="00B60B40">
        <w:rPr>
          <w:szCs w:val="18"/>
        </w:rPr>
        <w:tab/>
      </w:r>
    </w:p>
    <w:p w14:paraId="1AD7F02C" w14:textId="77777777" w:rsidR="00B40749" w:rsidRPr="00B60B40" w:rsidRDefault="00B40749" w:rsidP="00AE4AF2">
      <w:pPr>
        <w:pStyle w:val="a-000"/>
        <w:spacing w:after="120"/>
        <w:rPr>
          <w:szCs w:val="18"/>
        </w:rPr>
      </w:pPr>
      <w:r w:rsidRPr="00B60B40">
        <w:rPr>
          <w:szCs w:val="18"/>
        </w:rPr>
        <w:tab/>
        <w:t>(</w:t>
      </w:r>
      <w:del w:id="436" w:author="Sharon Nair" w:date="2025-03-13T16:12:00Z" w16du:dateUtc="2025-03-13T14:12:00Z">
        <w:r w:rsidRPr="00B60B40" w:rsidDel="00CB6C93">
          <w:rPr>
            <w:szCs w:val="18"/>
          </w:rPr>
          <w:delText>t</w:delText>
        </w:r>
      </w:del>
      <w:ins w:id="437" w:author="Sharon Nair" w:date="2025-03-13T16:12:00Z" w16du:dateUtc="2025-03-13T14:12:00Z">
        <w:r w:rsidRPr="00B60B40">
          <w:rPr>
            <w:szCs w:val="18"/>
          </w:rPr>
          <w:t>u</w:t>
        </w:r>
      </w:ins>
      <w:r w:rsidRPr="00B60B40">
        <w:rPr>
          <w:szCs w:val="18"/>
        </w:rPr>
        <w:t>)</w:t>
      </w:r>
      <w:r w:rsidRPr="00B60B40">
        <w:rPr>
          <w:szCs w:val="18"/>
        </w:rPr>
        <w:tab/>
      </w:r>
      <w:r w:rsidRPr="00B60B40">
        <w:rPr>
          <w:b/>
          <w:szCs w:val="18"/>
        </w:rPr>
        <w:t>REIT Re-investment</w:t>
      </w:r>
      <w:r w:rsidRPr="00B60B40">
        <w:rPr>
          <w:rStyle w:val="FootnoteReference"/>
          <w:rFonts w:eastAsiaTheme="majorEastAsia"/>
          <w:szCs w:val="18"/>
        </w:rPr>
        <w:footnoteReference w:customMarkFollows="1" w:id="33"/>
        <w:t> </w:t>
      </w:r>
    </w:p>
    <w:p w14:paraId="69258E57" w14:textId="77777777" w:rsidR="00B40749" w:rsidRPr="00B60B40" w:rsidRDefault="00B40749" w:rsidP="00AE4AF2">
      <w:pPr>
        <w:pStyle w:val="a-000"/>
        <w:spacing w:after="120"/>
        <w:rPr>
          <w:b/>
          <w:szCs w:val="18"/>
        </w:rPr>
      </w:pPr>
      <w:r w:rsidRPr="00B60B40">
        <w:rPr>
          <w:szCs w:val="18"/>
        </w:rPr>
        <w:tab/>
      </w:r>
      <w:r w:rsidRPr="00B60B40">
        <w:rPr>
          <w:b/>
          <w:bCs/>
          <w:szCs w:val="18"/>
        </w:rPr>
        <w:t>Definition</w:t>
      </w:r>
      <w:r w:rsidRPr="00B60B40">
        <w:rPr>
          <w:szCs w:val="18"/>
        </w:rPr>
        <w:t>:  A real estate investment trust distributing a dividend with an option to reinvest</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35BDC801" w14:textId="77777777" w:rsidTr="009A4952">
        <w:trPr>
          <w:jc w:val="center"/>
        </w:trPr>
        <w:tc>
          <w:tcPr>
            <w:tcW w:w="1985" w:type="dxa"/>
          </w:tcPr>
          <w:p w14:paraId="60D28EF2" w14:textId="77777777" w:rsidR="00B40749" w:rsidRPr="00B60B40" w:rsidRDefault="00B40749" w:rsidP="009A4952">
            <w:pPr>
              <w:pStyle w:val="tabletext"/>
              <w:spacing w:before="40" w:after="40"/>
              <w:ind w:left="113" w:right="113"/>
              <w:jc w:val="center"/>
              <w:rPr>
                <w:sz w:val="18"/>
                <w:szCs w:val="18"/>
              </w:rPr>
            </w:pPr>
            <w:r w:rsidRPr="00B60B40">
              <w:rPr>
                <w:b/>
                <w:sz w:val="18"/>
                <w:szCs w:val="18"/>
              </w:rPr>
              <w:t>Day</w:t>
            </w:r>
          </w:p>
        </w:tc>
        <w:tc>
          <w:tcPr>
            <w:tcW w:w="5954" w:type="dxa"/>
          </w:tcPr>
          <w:p w14:paraId="08C2D6F9" w14:textId="77777777" w:rsidR="00B40749" w:rsidRPr="00B60B40" w:rsidRDefault="00B40749" w:rsidP="009A4952">
            <w:pPr>
              <w:pStyle w:val="tabletext"/>
              <w:spacing w:before="40" w:after="40"/>
              <w:ind w:left="113" w:right="113"/>
              <w:jc w:val="center"/>
              <w:rPr>
                <w:sz w:val="18"/>
                <w:szCs w:val="18"/>
              </w:rPr>
            </w:pPr>
            <w:r w:rsidRPr="00B60B40">
              <w:rPr>
                <w:b/>
                <w:sz w:val="18"/>
                <w:szCs w:val="18"/>
              </w:rPr>
              <w:t>Event</w:t>
            </w:r>
          </w:p>
        </w:tc>
      </w:tr>
      <w:tr w:rsidR="00B40749" w:rsidRPr="00B60B40" w14:paraId="0F8AF0B6" w14:textId="77777777" w:rsidTr="009A4952">
        <w:trPr>
          <w:jc w:val="center"/>
        </w:trPr>
        <w:tc>
          <w:tcPr>
            <w:tcW w:w="1985" w:type="dxa"/>
          </w:tcPr>
          <w:p w14:paraId="4CAE9505" w14:textId="77777777" w:rsidR="00B40749" w:rsidRPr="00B60B40" w:rsidRDefault="00B40749" w:rsidP="009A4952">
            <w:pPr>
              <w:pStyle w:val="tabletext"/>
              <w:spacing w:before="40" w:after="40"/>
              <w:ind w:left="113" w:righ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4" w:type="dxa"/>
          </w:tcPr>
          <w:p w14:paraId="6097C5AB" w14:textId="77777777" w:rsidR="00B40749" w:rsidRPr="00B60B40" w:rsidRDefault="00B40749" w:rsidP="0041541B">
            <w:pPr>
              <w:pStyle w:val="tabletext"/>
              <w:spacing w:before="40" w:after="40"/>
              <w:ind w:left="113" w:right="113"/>
              <w:jc w:val="both"/>
              <w:rPr>
                <w:sz w:val="18"/>
                <w:szCs w:val="18"/>
              </w:rPr>
            </w:pPr>
            <w:r w:rsidRPr="00B60B40">
              <w:rPr>
                <w:sz w:val="18"/>
                <w:szCs w:val="18"/>
              </w:rPr>
              <w:t>Declaration data published and Circular must be made available on the issuer website</w:t>
            </w:r>
          </w:p>
          <w:p w14:paraId="39871DB1" w14:textId="30C6E84B" w:rsidR="00B40749" w:rsidRPr="00B60B40" w:rsidRDefault="00B40749" w:rsidP="0041541B">
            <w:pPr>
              <w:pStyle w:val="tabletext"/>
              <w:spacing w:before="40" w:after="40"/>
              <w:ind w:left="113" w:right="113"/>
              <w:jc w:val="both"/>
              <w:rPr>
                <w:sz w:val="18"/>
                <w:szCs w:val="18"/>
              </w:rPr>
            </w:pPr>
            <w:r w:rsidRPr="00B60B40">
              <w:rPr>
                <w:sz w:val="18"/>
                <w:szCs w:val="18"/>
              </w:rPr>
              <w:t xml:space="preserve">All documentation described in the Listing Requirements </w:t>
            </w:r>
            <w:del w:id="438" w:author="Alwyn Fouchee" w:date="2025-04-24T10:51:00Z" w16du:dateUtc="2025-04-24T08:51:00Z">
              <w:r w:rsidRPr="00B60B40" w:rsidDel="0041541B">
                <w:rPr>
                  <w:sz w:val="18"/>
                  <w:szCs w:val="18"/>
                </w:rPr>
                <w:delText xml:space="preserve">paragraph 16.16 of Section 16 </w:delText>
              </w:r>
            </w:del>
            <w:r w:rsidRPr="00B60B40">
              <w:rPr>
                <w:sz w:val="18"/>
                <w:szCs w:val="18"/>
              </w:rPr>
              <w:t>must have been submitted to and approved by the JSE</w:t>
            </w:r>
          </w:p>
        </w:tc>
      </w:tr>
      <w:tr w:rsidR="00B40749" w:rsidRPr="00B60B40" w14:paraId="4FCF8DC8" w14:textId="77777777" w:rsidTr="009A4952">
        <w:trPr>
          <w:jc w:val="center"/>
        </w:trPr>
        <w:tc>
          <w:tcPr>
            <w:tcW w:w="1985" w:type="dxa"/>
          </w:tcPr>
          <w:p w14:paraId="60412EB0" w14:textId="77777777" w:rsidR="00B40749" w:rsidRPr="00B60B40" w:rsidRDefault="00B40749" w:rsidP="009A4952">
            <w:pPr>
              <w:pStyle w:val="tabletext"/>
              <w:spacing w:before="40" w:after="40"/>
              <w:ind w:left="113" w:right="113"/>
              <w:rPr>
                <w:sz w:val="18"/>
                <w:szCs w:val="18"/>
              </w:rPr>
            </w:pPr>
            <w:r w:rsidRPr="00B60B40">
              <w:rPr>
                <w:b/>
                <w:sz w:val="18"/>
                <w:szCs w:val="18"/>
              </w:rPr>
              <w:t>D – 8</w:t>
            </w:r>
            <w:r w:rsidRPr="00B60B40">
              <w:rPr>
                <w:b/>
                <w:sz w:val="18"/>
                <w:szCs w:val="18"/>
              </w:rPr>
              <w:br/>
            </w:r>
            <w:r w:rsidRPr="00B60B40">
              <w:rPr>
                <w:sz w:val="18"/>
                <w:szCs w:val="18"/>
              </w:rPr>
              <w:t>Finalisation date</w:t>
            </w:r>
          </w:p>
        </w:tc>
        <w:tc>
          <w:tcPr>
            <w:tcW w:w="5954" w:type="dxa"/>
          </w:tcPr>
          <w:p w14:paraId="3FA8F519" w14:textId="77777777" w:rsidR="00B40749" w:rsidRPr="00B60B40" w:rsidRDefault="00B40749" w:rsidP="0041541B">
            <w:pPr>
              <w:pStyle w:val="tabletext"/>
              <w:spacing w:before="40" w:after="40"/>
              <w:ind w:left="113" w:right="113"/>
              <w:jc w:val="both"/>
              <w:rPr>
                <w:sz w:val="18"/>
                <w:szCs w:val="18"/>
              </w:rPr>
            </w:pPr>
            <w:r w:rsidRPr="00B60B40">
              <w:rPr>
                <w:sz w:val="18"/>
                <w:szCs w:val="18"/>
              </w:rPr>
              <w:t>Publication of finalisation information</w:t>
            </w:r>
          </w:p>
        </w:tc>
      </w:tr>
      <w:tr w:rsidR="00B40749" w:rsidRPr="00B60B40" w14:paraId="6CB4DC5C" w14:textId="77777777" w:rsidTr="009A4952">
        <w:trPr>
          <w:jc w:val="center"/>
        </w:trPr>
        <w:tc>
          <w:tcPr>
            <w:tcW w:w="1985" w:type="dxa"/>
          </w:tcPr>
          <w:p w14:paraId="687F195B" w14:textId="77777777" w:rsidR="00B40749" w:rsidRPr="00B60B40" w:rsidRDefault="00B40749" w:rsidP="009A4952">
            <w:pPr>
              <w:pStyle w:val="tabletext"/>
              <w:spacing w:before="40" w:after="40"/>
              <w:ind w:left="113" w:righ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4" w:type="dxa"/>
          </w:tcPr>
          <w:p w14:paraId="6EFCA0E1" w14:textId="77777777" w:rsidR="00B40749" w:rsidRPr="00B60B40" w:rsidRDefault="00B40749" w:rsidP="0041541B">
            <w:pPr>
              <w:pStyle w:val="tabletext"/>
              <w:spacing w:before="40" w:after="40"/>
              <w:ind w:left="113" w:right="113"/>
              <w:jc w:val="both"/>
              <w:rPr>
                <w:sz w:val="18"/>
                <w:szCs w:val="18"/>
              </w:rPr>
            </w:pPr>
            <w:r w:rsidRPr="00B60B40">
              <w:rPr>
                <w:sz w:val="18"/>
                <w:szCs w:val="18"/>
              </w:rPr>
              <w:t>Last day to trade</w:t>
            </w:r>
          </w:p>
        </w:tc>
      </w:tr>
      <w:tr w:rsidR="00B40749" w:rsidRPr="00B60B40" w14:paraId="2D6E1E77" w14:textId="77777777" w:rsidTr="00673576">
        <w:trPr>
          <w:jc w:val="center"/>
        </w:trPr>
        <w:tc>
          <w:tcPr>
            <w:tcW w:w="1985" w:type="dxa"/>
          </w:tcPr>
          <w:p w14:paraId="7176A2BD" w14:textId="77777777" w:rsidR="00B40749" w:rsidRPr="00B60B40" w:rsidRDefault="00B40749" w:rsidP="00673576">
            <w:pPr>
              <w:pStyle w:val="tabletext"/>
              <w:spacing w:before="40" w:after="40"/>
              <w:ind w:left="113" w:right="113"/>
              <w:rPr>
                <w:b/>
                <w:sz w:val="18"/>
                <w:szCs w:val="18"/>
              </w:rPr>
            </w:pPr>
            <w:r w:rsidRPr="00B60B40">
              <w:rPr>
                <w:b/>
                <w:sz w:val="18"/>
                <w:szCs w:val="18"/>
              </w:rPr>
              <w:t>D – 2</w:t>
            </w:r>
          </w:p>
          <w:p w14:paraId="6F4E2D76" w14:textId="77777777" w:rsidR="00B40749" w:rsidRPr="00B60B40" w:rsidRDefault="00B40749" w:rsidP="00673576">
            <w:pPr>
              <w:pStyle w:val="tabletext"/>
              <w:spacing w:before="40" w:after="40"/>
              <w:ind w:left="113" w:right="113"/>
              <w:rPr>
                <w:b/>
                <w:sz w:val="18"/>
                <w:szCs w:val="18"/>
              </w:rPr>
            </w:pPr>
            <w:r w:rsidRPr="00B60B40">
              <w:rPr>
                <w:b/>
                <w:sz w:val="18"/>
                <w:szCs w:val="18"/>
              </w:rPr>
              <w:t>Ex date</w:t>
            </w:r>
          </w:p>
        </w:tc>
        <w:tc>
          <w:tcPr>
            <w:tcW w:w="5954" w:type="dxa"/>
          </w:tcPr>
          <w:p w14:paraId="2532EB00" w14:textId="77777777" w:rsidR="00B40749" w:rsidRPr="00B60B40" w:rsidRDefault="00B40749" w:rsidP="0041541B">
            <w:pPr>
              <w:pStyle w:val="tabletext"/>
              <w:spacing w:before="40" w:after="40"/>
              <w:ind w:left="113" w:right="113"/>
              <w:jc w:val="both"/>
              <w:rPr>
                <w:sz w:val="18"/>
                <w:szCs w:val="18"/>
              </w:rPr>
            </w:pPr>
            <w:r w:rsidRPr="00B60B40">
              <w:rPr>
                <w:sz w:val="18"/>
                <w:szCs w:val="18"/>
              </w:rPr>
              <w:t>Securities commence trading ex</w:t>
            </w:r>
          </w:p>
        </w:tc>
      </w:tr>
      <w:tr w:rsidR="00B40749" w:rsidRPr="00B60B40" w14:paraId="4C3C5F13" w14:textId="77777777" w:rsidTr="009A4952">
        <w:trPr>
          <w:jc w:val="center"/>
        </w:trPr>
        <w:tc>
          <w:tcPr>
            <w:tcW w:w="1985" w:type="dxa"/>
          </w:tcPr>
          <w:p w14:paraId="74938F4C" w14:textId="77777777" w:rsidR="00B40749" w:rsidRPr="00B60B40" w:rsidRDefault="00B40749" w:rsidP="00AE4AF2">
            <w:pPr>
              <w:pStyle w:val="tabletext"/>
              <w:spacing w:before="40" w:after="40"/>
              <w:ind w:left="113" w:righ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4" w:type="dxa"/>
          </w:tcPr>
          <w:p w14:paraId="5BED4F2B" w14:textId="77777777" w:rsidR="00B40749" w:rsidRPr="00B60B40" w:rsidRDefault="00B40749" w:rsidP="0041541B">
            <w:pPr>
              <w:pStyle w:val="tabletext"/>
              <w:spacing w:before="40" w:after="40"/>
              <w:ind w:left="113" w:right="113"/>
              <w:jc w:val="both"/>
              <w:rPr>
                <w:sz w:val="18"/>
                <w:szCs w:val="18"/>
              </w:rPr>
            </w:pPr>
            <w:r w:rsidRPr="00B60B40">
              <w:rPr>
                <w:sz w:val="18"/>
                <w:szCs w:val="18"/>
              </w:rPr>
              <w:t>Maximum number of shares are listed</w:t>
            </w:r>
          </w:p>
          <w:p w14:paraId="3A030880" w14:textId="77777777" w:rsidR="00B40749" w:rsidRPr="00B60B40" w:rsidRDefault="00B40749" w:rsidP="0041541B">
            <w:pPr>
              <w:pStyle w:val="tabletext"/>
              <w:spacing w:before="40" w:after="40"/>
              <w:ind w:left="113" w:right="113"/>
              <w:jc w:val="both"/>
              <w:rPr>
                <w:sz w:val="18"/>
                <w:szCs w:val="18"/>
              </w:rPr>
            </w:pPr>
            <w:r w:rsidRPr="00B60B40">
              <w:rPr>
                <w:sz w:val="18"/>
                <w:szCs w:val="18"/>
              </w:rPr>
              <w:t>Entitled to trade new shares</w:t>
            </w:r>
          </w:p>
          <w:p w14:paraId="2169F536" w14:textId="77777777" w:rsidR="00B40749" w:rsidRPr="00B60B40" w:rsidRDefault="00B40749" w:rsidP="0041541B">
            <w:pPr>
              <w:pStyle w:val="tabletext"/>
              <w:spacing w:before="40" w:after="40"/>
              <w:ind w:left="113" w:right="113"/>
              <w:jc w:val="both"/>
              <w:rPr>
                <w:sz w:val="18"/>
                <w:szCs w:val="18"/>
              </w:rPr>
            </w:pPr>
            <w:r w:rsidRPr="00B60B40">
              <w:rPr>
                <w:sz w:val="18"/>
                <w:szCs w:val="18"/>
              </w:rPr>
              <w:t>Record date</w:t>
            </w:r>
          </w:p>
          <w:p w14:paraId="78F0E2DE" w14:textId="77777777" w:rsidR="00B40749" w:rsidRPr="00B60B40" w:rsidRDefault="00B40749" w:rsidP="0041541B">
            <w:pPr>
              <w:pStyle w:val="tabletext"/>
              <w:spacing w:before="40" w:after="40"/>
              <w:ind w:left="113" w:right="113"/>
              <w:jc w:val="both"/>
              <w:rPr>
                <w:sz w:val="18"/>
                <w:szCs w:val="18"/>
              </w:rPr>
            </w:pPr>
            <w:r w:rsidRPr="00B60B40">
              <w:rPr>
                <w:sz w:val="18"/>
                <w:szCs w:val="18"/>
              </w:rPr>
              <w:t>Offer closes</w:t>
            </w:r>
          </w:p>
        </w:tc>
      </w:tr>
      <w:tr w:rsidR="00B40749" w:rsidRPr="00B60B40" w14:paraId="7F885447" w14:textId="77777777" w:rsidTr="009A4952">
        <w:trPr>
          <w:jc w:val="center"/>
        </w:trPr>
        <w:tc>
          <w:tcPr>
            <w:tcW w:w="1985" w:type="dxa"/>
          </w:tcPr>
          <w:p w14:paraId="431842A1" w14:textId="77777777" w:rsidR="00B40749" w:rsidRPr="00B60B40" w:rsidRDefault="00B40749" w:rsidP="009A4952">
            <w:pPr>
              <w:pStyle w:val="tabletext"/>
              <w:spacing w:before="40" w:after="40"/>
              <w:ind w:left="113" w:right="113"/>
              <w:rPr>
                <w:ins w:id="439" w:author="Sharon Nair" w:date="2025-03-06T14:48:00Z" w16du:dateUtc="2025-03-06T12:48:00Z"/>
                <w:b/>
                <w:sz w:val="18"/>
                <w:szCs w:val="18"/>
              </w:rPr>
            </w:pPr>
            <w:r w:rsidRPr="00B60B40">
              <w:rPr>
                <w:b/>
                <w:sz w:val="18"/>
                <w:szCs w:val="18"/>
              </w:rPr>
              <w:t>D + 1</w:t>
            </w:r>
          </w:p>
          <w:p w14:paraId="14C0F574" w14:textId="77777777" w:rsidR="00B40749" w:rsidRPr="003F3B90" w:rsidRDefault="00B40749" w:rsidP="009A4952">
            <w:pPr>
              <w:pStyle w:val="tabletext"/>
              <w:spacing w:before="40" w:after="40"/>
              <w:ind w:left="113" w:right="113"/>
              <w:rPr>
                <w:bCs/>
                <w:sz w:val="18"/>
                <w:szCs w:val="18"/>
              </w:rPr>
            </w:pPr>
            <w:ins w:id="440" w:author="Sharon Nair" w:date="2025-03-06T14:48:00Z" w16du:dateUtc="2025-03-06T12:48:00Z">
              <w:r w:rsidRPr="003F3B90">
                <w:rPr>
                  <w:bCs/>
                  <w:sz w:val="18"/>
                  <w:szCs w:val="18"/>
                </w:rPr>
                <w:t>Pay</w:t>
              </w:r>
            </w:ins>
            <w:ins w:id="441" w:author="Sharon Nair" w:date="2025-03-06T14:51:00Z" w16du:dateUtc="2025-03-06T12:51:00Z">
              <w:r w:rsidRPr="003F3B90">
                <w:rPr>
                  <w:bCs/>
                  <w:sz w:val="18"/>
                  <w:szCs w:val="18"/>
                </w:rPr>
                <w:t xml:space="preserve"> </w:t>
              </w:r>
            </w:ins>
            <w:ins w:id="442" w:author="Sharon Nair" w:date="2025-03-06T14:48:00Z" w16du:dateUtc="2025-03-06T12:48:00Z">
              <w:r w:rsidRPr="003F3B90">
                <w:rPr>
                  <w:bCs/>
                  <w:sz w:val="18"/>
                  <w:szCs w:val="18"/>
                </w:rPr>
                <w:t>date</w:t>
              </w:r>
            </w:ins>
          </w:p>
        </w:tc>
        <w:tc>
          <w:tcPr>
            <w:tcW w:w="5954" w:type="dxa"/>
          </w:tcPr>
          <w:p w14:paraId="49952A3F" w14:textId="77777777" w:rsidR="00B40749" w:rsidRPr="00B60B40" w:rsidRDefault="00B40749" w:rsidP="0041541B">
            <w:pPr>
              <w:pStyle w:val="tabletext"/>
              <w:spacing w:before="40" w:after="40"/>
              <w:ind w:left="113" w:right="113"/>
              <w:jc w:val="both"/>
              <w:rPr>
                <w:sz w:val="18"/>
                <w:szCs w:val="18"/>
              </w:rPr>
            </w:pPr>
            <w:r w:rsidRPr="00B60B40">
              <w:rPr>
                <w:sz w:val="18"/>
                <w:szCs w:val="18"/>
              </w:rPr>
              <w:t>Payment of cash</w:t>
            </w:r>
          </w:p>
          <w:p w14:paraId="7A829B2F" w14:textId="77777777" w:rsidR="00B40749" w:rsidRPr="00B60B40" w:rsidRDefault="00B40749" w:rsidP="0041541B">
            <w:pPr>
              <w:pStyle w:val="tabletext"/>
              <w:spacing w:before="40" w:after="40"/>
              <w:ind w:left="113" w:right="113"/>
              <w:jc w:val="both"/>
              <w:rPr>
                <w:sz w:val="18"/>
                <w:szCs w:val="18"/>
              </w:rPr>
            </w:pPr>
            <w:r w:rsidRPr="00B60B40">
              <w:rPr>
                <w:sz w:val="18"/>
                <w:szCs w:val="18"/>
              </w:rPr>
              <w:t>Publication of results announcement</w:t>
            </w:r>
          </w:p>
        </w:tc>
      </w:tr>
      <w:tr w:rsidR="00B40749" w:rsidRPr="00B60B40" w14:paraId="0EA8003D" w14:textId="77777777" w:rsidTr="009A4952">
        <w:trPr>
          <w:jc w:val="center"/>
        </w:trPr>
        <w:tc>
          <w:tcPr>
            <w:tcW w:w="1985" w:type="dxa"/>
          </w:tcPr>
          <w:p w14:paraId="2C1631E3" w14:textId="77777777" w:rsidR="00B40749" w:rsidRPr="00B60B40" w:rsidRDefault="00B40749" w:rsidP="009A4952">
            <w:pPr>
              <w:pStyle w:val="tabletext"/>
              <w:spacing w:before="40" w:after="40"/>
              <w:ind w:left="113" w:right="113"/>
              <w:rPr>
                <w:ins w:id="443" w:author="Sharon Nair" w:date="2025-04-04T14:45:00Z" w16du:dateUtc="2025-04-04T12:45:00Z"/>
                <w:b/>
                <w:sz w:val="18"/>
                <w:szCs w:val="18"/>
              </w:rPr>
            </w:pPr>
            <w:r w:rsidRPr="00B60B40">
              <w:rPr>
                <w:b/>
                <w:sz w:val="18"/>
                <w:szCs w:val="18"/>
              </w:rPr>
              <w:lastRenderedPageBreak/>
              <w:t>D + 3</w:t>
            </w:r>
          </w:p>
          <w:p w14:paraId="6A84A24F" w14:textId="77777777" w:rsidR="00B40749" w:rsidRPr="003F3B90" w:rsidRDefault="00B40749" w:rsidP="009A4952">
            <w:pPr>
              <w:pStyle w:val="tabletext"/>
              <w:spacing w:before="40" w:after="40"/>
              <w:ind w:left="113" w:right="113"/>
              <w:rPr>
                <w:bCs/>
                <w:sz w:val="18"/>
                <w:szCs w:val="18"/>
              </w:rPr>
            </w:pPr>
            <w:ins w:id="444" w:author="Sharon Nair" w:date="2025-04-04T14:45:00Z" w16du:dateUtc="2025-04-04T12:45:00Z">
              <w:r w:rsidRPr="003F3B90">
                <w:rPr>
                  <w:bCs/>
                  <w:sz w:val="18"/>
                  <w:szCs w:val="18"/>
                </w:rPr>
                <w:t>Issue date</w:t>
              </w:r>
            </w:ins>
          </w:p>
        </w:tc>
        <w:tc>
          <w:tcPr>
            <w:tcW w:w="5954" w:type="dxa"/>
          </w:tcPr>
          <w:p w14:paraId="7D53B086" w14:textId="77777777" w:rsidR="00B40749" w:rsidRPr="00B60B40" w:rsidRDefault="00B40749" w:rsidP="0041541B">
            <w:pPr>
              <w:pStyle w:val="tabletext"/>
              <w:spacing w:before="40" w:after="40"/>
              <w:ind w:left="113" w:right="113"/>
              <w:jc w:val="both"/>
              <w:rPr>
                <w:sz w:val="18"/>
                <w:szCs w:val="18"/>
              </w:rPr>
            </w:pPr>
            <w:r w:rsidRPr="00B60B40">
              <w:rPr>
                <w:sz w:val="18"/>
                <w:szCs w:val="18"/>
              </w:rPr>
              <w:t>Issue of new securities</w:t>
            </w:r>
          </w:p>
        </w:tc>
      </w:tr>
      <w:tr w:rsidR="00B40749" w:rsidRPr="00B60B40" w14:paraId="2356E156" w14:textId="77777777" w:rsidTr="009A4952">
        <w:trPr>
          <w:jc w:val="center"/>
        </w:trPr>
        <w:tc>
          <w:tcPr>
            <w:tcW w:w="1985" w:type="dxa"/>
          </w:tcPr>
          <w:p w14:paraId="5E1DEBDD" w14:textId="77777777" w:rsidR="00B40749" w:rsidRPr="00B60B40" w:rsidRDefault="00B40749" w:rsidP="009A4952">
            <w:pPr>
              <w:pStyle w:val="tabletext"/>
              <w:spacing w:before="40" w:after="40"/>
              <w:ind w:left="113" w:right="113"/>
              <w:rPr>
                <w:b/>
                <w:sz w:val="18"/>
                <w:szCs w:val="18"/>
              </w:rPr>
            </w:pPr>
            <w:r w:rsidRPr="00B60B40">
              <w:rPr>
                <w:b/>
                <w:sz w:val="18"/>
                <w:szCs w:val="18"/>
              </w:rPr>
              <w:t>D + 5</w:t>
            </w:r>
          </w:p>
        </w:tc>
        <w:tc>
          <w:tcPr>
            <w:tcW w:w="5954" w:type="dxa"/>
          </w:tcPr>
          <w:p w14:paraId="3CEE76F8" w14:textId="77777777" w:rsidR="00B40749" w:rsidRPr="00B60B40" w:rsidRDefault="00B40749" w:rsidP="0041541B">
            <w:pPr>
              <w:pStyle w:val="tabletext"/>
              <w:spacing w:before="40" w:after="40"/>
              <w:ind w:left="113" w:right="113"/>
              <w:jc w:val="both"/>
              <w:rPr>
                <w:sz w:val="18"/>
                <w:szCs w:val="18"/>
              </w:rPr>
            </w:pPr>
            <w:r w:rsidRPr="00B60B40">
              <w:rPr>
                <w:sz w:val="18"/>
                <w:szCs w:val="18"/>
              </w:rPr>
              <w:t>Adjustment of number of new securities listed</w:t>
            </w:r>
          </w:p>
        </w:tc>
      </w:tr>
    </w:tbl>
    <w:p w14:paraId="570F6088" w14:textId="77777777" w:rsidR="00B40749" w:rsidRPr="00B60B40" w:rsidRDefault="00B40749" w:rsidP="003373BE">
      <w:pPr>
        <w:pStyle w:val="a-000"/>
        <w:rPr>
          <w:szCs w:val="18"/>
        </w:rPr>
      </w:pPr>
    </w:p>
    <w:p w14:paraId="03F71568" w14:textId="77777777" w:rsidR="00B40749" w:rsidRPr="00B60B40" w:rsidRDefault="00B40749" w:rsidP="003373BE">
      <w:pPr>
        <w:pStyle w:val="a-000"/>
        <w:rPr>
          <w:szCs w:val="18"/>
        </w:rPr>
      </w:pPr>
      <w:r w:rsidRPr="00B60B40">
        <w:rPr>
          <w:szCs w:val="18"/>
        </w:rPr>
        <w:tab/>
        <w:t>(</w:t>
      </w:r>
      <w:del w:id="445" w:author="Sharon Nair" w:date="2025-03-13T16:12:00Z" w16du:dateUtc="2025-03-13T14:12:00Z">
        <w:r w:rsidRPr="00B60B40" w:rsidDel="00CB6C93">
          <w:rPr>
            <w:szCs w:val="18"/>
          </w:rPr>
          <w:delText>u</w:delText>
        </w:r>
      </w:del>
      <w:ins w:id="446" w:author="Sharon Nair" w:date="2025-03-13T16:12:00Z" w16du:dateUtc="2025-03-13T14:12:00Z">
        <w:r w:rsidRPr="00B60B40">
          <w:rPr>
            <w:szCs w:val="18"/>
          </w:rPr>
          <w:t>v</w:t>
        </w:r>
      </w:ins>
      <w:r w:rsidRPr="00B60B40">
        <w:rPr>
          <w:szCs w:val="18"/>
        </w:rPr>
        <w:t>)</w:t>
      </w:r>
      <w:r w:rsidRPr="00B60B40">
        <w:rPr>
          <w:szCs w:val="18"/>
        </w:rPr>
        <w:tab/>
      </w:r>
      <w:r w:rsidRPr="00B60B40">
        <w:rPr>
          <w:b/>
          <w:szCs w:val="18"/>
        </w:rPr>
        <w:t>Section 124 of the Act</w:t>
      </w:r>
      <w:r w:rsidRPr="00B60B40">
        <w:rPr>
          <w:rStyle w:val="FootnoteReference"/>
          <w:rFonts w:eastAsiaTheme="majorEastAsia"/>
          <w:szCs w:val="18"/>
        </w:rPr>
        <w:footnoteReference w:customMarkFollows="1" w:id="34"/>
        <w:t> </w:t>
      </w:r>
    </w:p>
    <w:p w14:paraId="38FCDBA6" w14:textId="77777777" w:rsidR="00B40749" w:rsidRPr="00B60B40" w:rsidRDefault="00B40749" w:rsidP="003373BE">
      <w:pPr>
        <w:pStyle w:val="a-000"/>
        <w:spacing w:after="120"/>
        <w:rPr>
          <w:szCs w:val="18"/>
        </w:rPr>
      </w:pPr>
      <w:r w:rsidRPr="00B60B40">
        <w:rPr>
          <w:b/>
          <w:szCs w:val="18"/>
        </w:rPr>
        <w:tab/>
      </w:r>
      <w:r w:rsidRPr="00B60B40">
        <w:rPr>
          <w:b/>
          <w:szCs w:val="18"/>
        </w:rPr>
        <w:tab/>
        <w:t xml:space="preserve">Definition: </w:t>
      </w:r>
      <w:r w:rsidRPr="00B60B40">
        <w:rPr>
          <w:szCs w:val="18"/>
        </w:rPr>
        <w:t>If an offer for the acquisition of securities under an affected transaction involving the transfer of securities or any class of securities of a company to an offeror has, within four months after the date of the making of such offer, been accepted by the holders of not less than nine</w:t>
      </w:r>
      <w:r w:rsidRPr="00B60B40">
        <w:rPr>
          <w:szCs w:val="18"/>
        </w:rPr>
        <w:noBreakHyphen/>
        <w:t>tenths of the securities or any class of securities whose transfer is involved (other than securities already held at the date of the issue of the offer by, or by a nominee for, the offeror or its subsidiaries), the offeror may at any time within two months after the date of such acceptance give notice in the prescribed manner to any holder of such securities who has not accepted the said offer, that he or it desires to acquire his or its securities, and where such notice is given, the offeror shall be entitled and bound to acquire those securities on the same terms, which under the affected transaction the securities of the holders who have accepted the offer, were or are to be transferred to the offeror.</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3366475A" w14:textId="77777777" w:rsidTr="00C9458B">
        <w:trPr>
          <w:jc w:val="center"/>
        </w:trPr>
        <w:tc>
          <w:tcPr>
            <w:tcW w:w="1985" w:type="dxa"/>
          </w:tcPr>
          <w:p w14:paraId="578330DE"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4" w:type="dxa"/>
          </w:tcPr>
          <w:p w14:paraId="5EF68C03"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190BEAB0" w14:textId="77777777" w:rsidTr="00C9458B">
        <w:trPr>
          <w:jc w:val="center"/>
        </w:trPr>
        <w:tc>
          <w:tcPr>
            <w:tcW w:w="1985" w:type="dxa"/>
          </w:tcPr>
          <w:p w14:paraId="75CC0FA0" w14:textId="77777777" w:rsidR="00B40749" w:rsidRPr="00B60B40" w:rsidRDefault="00B40749" w:rsidP="00C9458B">
            <w:pPr>
              <w:pStyle w:val="tabletext"/>
              <w:spacing w:before="40" w:after="40"/>
              <w:ind w:left="113" w:right="113"/>
              <w:rPr>
                <w:sz w:val="18"/>
                <w:szCs w:val="18"/>
              </w:rPr>
            </w:pPr>
            <w:r w:rsidRPr="00B60B40">
              <w:rPr>
                <w:b/>
                <w:sz w:val="18"/>
                <w:szCs w:val="18"/>
              </w:rPr>
              <w:t>D -3</w:t>
            </w:r>
            <w:r w:rsidRPr="00B60B40">
              <w:rPr>
                <w:b/>
                <w:sz w:val="18"/>
                <w:szCs w:val="18"/>
              </w:rPr>
              <w:br/>
            </w:r>
            <w:r w:rsidRPr="00B60B40">
              <w:rPr>
                <w:sz w:val="18"/>
                <w:szCs w:val="18"/>
              </w:rPr>
              <w:t>Finalisation date and last day to trade</w:t>
            </w:r>
          </w:p>
        </w:tc>
        <w:tc>
          <w:tcPr>
            <w:tcW w:w="5954" w:type="dxa"/>
          </w:tcPr>
          <w:p w14:paraId="3080555A" w14:textId="77777777" w:rsidR="00B40749" w:rsidRPr="00B60B40" w:rsidRDefault="00B40749" w:rsidP="0041541B">
            <w:pPr>
              <w:pStyle w:val="tabletext"/>
              <w:spacing w:before="40" w:after="40"/>
              <w:ind w:left="113" w:right="113"/>
              <w:jc w:val="both"/>
              <w:rPr>
                <w:sz w:val="18"/>
                <w:szCs w:val="18"/>
              </w:rPr>
            </w:pPr>
            <w:r w:rsidRPr="00B60B40">
              <w:rPr>
                <w:sz w:val="18"/>
                <w:szCs w:val="18"/>
              </w:rPr>
              <w:t>Publication of announcement invoking Section 124</w:t>
            </w:r>
            <w:ins w:id="447" w:author="Sharon Nair" w:date="2024-08-20T08:59:00Z" w16du:dateUtc="2024-08-20T06:59:00Z">
              <w:r w:rsidRPr="00B60B40">
                <w:rPr>
                  <w:sz w:val="18"/>
                  <w:szCs w:val="18"/>
                </w:rPr>
                <w:t xml:space="preserve"> by 11</w:t>
              </w:r>
            </w:ins>
            <w:ins w:id="448" w:author="Sharon Nair" w:date="2025-02-18T08:56:00Z" w16du:dateUtc="2025-02-18T06:56:00Z">
              <w:r w:rsidRPr="00B60B40">
                <w:rPr>
                  <w:sz w:val="18"/>
                  <w:szCs w:val="18"/>
                </w:rPr>
                <w:t>h</w:t>
              </w:r>
            </w:ins>
            <w:ins w:id="449" w:author="Sharon Nair" w:date="2024-08-20T08:59:00Z" w16du:dateUtc="2024-08-20T06:59:00Z">
              <w:r w:rsidRPr="00B60B40">
                <w:rPr>
                  <w:sz w:val="18"/>
                  <w:szCs w:val="18"/>
                </w:rPr>
                <w:t>00</w:t>
              </w:r>
            </w:ins>
          </w:p>
          <w:p w14:paraId="46572AA6" w14:textId="77777777" w:rsidR="00B40749" w:rsidRPr="00B60B40" w:rsidRDefault="00B40749" w:rsidP="0041541B">
            <w:pPr>
              <w:pStyle w:val="tabletext"/>
              <w:spacing w:before="40" w:after="40"/>
              <w:ind w:left="113" w:right="113"/>
              <w:jc w:val="both"/>
              <w:rPr>
                <w:sz w:val="18"/>
                <w:szCs w:val="18"/>
              </w:rPr>
            </w:pPr>
            <w:r w:rsidRPr="00B60B40">
              <w:rPr>
                <w:sz w:val="18"/>
                <w:szCs w:val="18"/>
              </w:rPr>
              <w:t>Last day to trade</w:t>
            </w:r>
          </w:p>
        </w:tc>
      </w:tr>
      <w:tr w:rsidR="00B40749" w:rsidRPr="00B60B40" w14:paraId="6C4C06ED" w14:textId="77777777" w:rsidTr="00C9458B">
        <w:trPr>
          <w:jc w:val="center"/>
        </w:trPr>
        <w:tc>
          <w:tcPr>
            <w:tcW w:w="1985" w:type="dxa"/>
          </w:tcPr>
          <w:p w14:paraId="7937273E" w14:textId="77777777" w:rsidR="00B40749" w:rsidRPr="00B60B40" w:rsidRDefault="00B40749" w:rsidP="00C9458B">
            <w:pPr>
              <w:pStyle w:val="tabletext"/>
              <w:spacing w:before="40" w:after="40"/>
              <w:ind w:left="113" w:right="113"/>
              <w:rPr>
                <w:ins w:id="450" w:author="Sharon Nair" w:date="2025-02-13T14:15:00Z" w16du:dateUtc="2025-02-13T12:15:00Z"/>
                <w:b/>
                <w:sz w:val="18"/>
                <w:szCs w:val="18"/>
              </w:rPr>
            </w:pPr>
            <w:r w:rsidRPr="00B60B40">
              <w:rPr>
                <w:b/>
                <w:sz w:val="18"/>
                <w:szCs w:val="18"/>
              </w:rPr>
              <w:t>D -2</w:t>
            </w:r>
          </w:p>
          <w:p w14:paraId="53E97666" w14:textId="77777777" w:rsidR="00B40749" w:rsidRPr="00B60B40" w:rsidRDefault="00B40749" w:rsidP="00C9458B">
            <w:pPr>
              <w:pStyle w:val="tabletext"/>
              <w:spacing w:before="40" w:after="40"/>
              <w:ind w:left="113" w:right="113"/>
              <w:rPr>
                <w:sz w:val="18"/>
                <w:szCs w:val="18"/>
              </w:rPr>
            </w:pPr>
            <w:ins w:id="451" w:author="Sharon Nair" w:date="2025-04-04T14:50:00Z" w16du:dateUtc="2025-04-04T12:50:00Z">
              <w:r w:rsidRPr="00B60B40">
                <w:rPr>
                  <w:sz w:val="18"/>
                  <w:szCs w:val="18"/>
                </w:rPr>
                <w:t>Ex-date</w:t>
              </w:r>
            </w:ins>
          </w:p>
        </w:tc>
        <w:tc>
          <w:tcPr>
            <w:tcW w:w="5954" w:type="dxa"/>
          </w:tcPr>
          <w:p w14:paraId="3E701114" w14:textId="77777777" w:rsidR="00B40749" w:rsidRPr="00B60B40" w:rsidRDefault="00B40749" w:rsidP="0041541B">
            <w:pPr>
              <w:pStyle w:val="tabletext"/>
              <w:spacing w:before="40" w:after="40"/>
              <w:ind w:left="113" w:right="113"/>
              <w:jc w:val="both"/>
              <w:rPr>
                <w:sz w:val="18"/>
                <w:szCs w:val="18"/>
              </w:rPr>
            </w:pPr>
            <w:r w:rsidRPr="00B60B40">
              <w:rPr>
                <w:sz w:val="18"/>
                <w:szCs w:val="18"/>
              </w:rPr>
              <w:t xml:space="preserve">Suspension of </w:t>
            </w:r>
            <w:del w:id="452" w:author="Sharon Nair" w:date="2025-03-26T17:30:00Z" w16du:dateUtc="2025-03-26T15:30:00Z">
              <w:r w:rsidRPr="00B60B40" w:rsidDel="0046337A">
                <w:rPr>
                  <w:sz w:val="18"/>
                  <w:szCs w:val="18"/>
                </w:rPr>
                <w:delText xml:space="preserve">mother </w:delText>
              </w:r>
            </w:del>
            <w:ins w:id="453" w:author="Sharon Nair" w:date="2025-03-26T17:30:00Z" w16du:dateUtc="2025-03-26T15:30:00Z">
              <w:r w:rsidRPr="00B60B40">
                <w:rPr>
                  <w:sz w:val="18"/>
                  <w:szCs w:val="18"/>
                </w:rPr>
                <w:t xml:space="preserve">source </w:t>
              </w:r>
            </w:ins>
            <w:r w:rsidRPr="00B60B40">
              <w:rPr>
                <w:sz w:val="18"/>
                <w:szCs w:val="18"/>
              </w:rPr>
              <w:t>share on JSE trading system</w:t>
            </w:r>
          </w:p>
        </w:tc>
      </w:tr>
      <w:tr w:rsidR="00B40749" w:rsidRPr="00B60B40" w14:paraId="48F9C43A" w14:textId="77777777" w:rsidTr="00C9458B">
        <w:trPr>
          <w:jc w:val="center"/>
        </w:trPr>
        <w:tc>
          <w:tcPr>
            <w:tcW w:w="1985" w:type="dxa"/>
          </w:tcPr>
          <w:p w14:paraId="3BB2AA0F" w14:textId="77777777" w:rsidR="00B40749" w:rsidRPr="00B60B40" w:rsidRDefault="00B40749" w:rsidP="00C9458B">
            <w:pPr>
              <w:pStyle w:val="tabletext"/>
              <w:spacing w:before="40" w:after="40"/>
              <w:ind w:left="113" w:right="113"/>
              <w:rPr>
                <w:sz w:val="18"/>
                <w:szCs w:val="18"/>
              </w:rPr>
            </w:pPr>
            <w:r w:rsidRPr="00B60B40">
              <w:rPr>
                <w:b/>
                <w:sz w:val="18"/>
                <w:szCs w:val="18"/>
              </w:rPr>
              <w:t>D + 0</w:t>
            </w:r>
            <w:r w:rsidRPr="00B60B40">
              <w:rPr>
                <w:b/>
                <w:sz w:val="18"/>
                <w:szCs w:val="18"/>
              </w:rPr>
              <w:br/>
            </w:r>
            <w:r w:rsidRPr="00B60B40">
              <w:rPr>
                <w:sz w:val="18"/>
                <w:szCs w:val="18"/>
              </w:rPr>
              <w:t>Record date</w:t>
            </w:r>
          </w:p>
        </w:tc>
        <w:tc>
          <w:tcPr>
            <w:tcW w:w="5954" w:type="dxa"/>
          </w:tcPr>
          <w:p w14:paraId="5032D3F2" w14:textId="77777777" w:rsidR="00B40749" w:rsidRPr="00B60B40" w:rsidRDefault="00B40749" w:rsidP="0041541B">
            <w:pPr>
              <w:pStyle w:val="tabletext"/>
              <w:spacing w:before="40" w:after="40"/>
              <w:ind w:left="113" w:right="113"/>
              <w:jc w:val="both"/>
              <w:rPr>
                <w:sz w:val="18"/>
                <w:szCs w:val="18"/>
              </w:rPr>
            </w:pPr>
            <w:r w:rsidRPr="00B60B40">
              <w:rPr>
                <w:sz w:val="18"/>
                <w:szCs w:val="18"/>
              </w:rPr>
              <w:t>Record date</w:t>
            </w:r>
          </w:p>
        </w:tc>
      </w:tr>
      <w:tr w:rsidR="00B40749" w:rsidRPr="00B60B40" w14:paraId="1A770357" w14:textId="77777777" w:rsidTr="00C9458B">
        <w:trPr>
          <w:jc w:val="center"/>
        </w:trPr>
        <w:tc>
          <w:tcPr>
            <w:tcW w:w="1985" w:type="dxa"/>
          </w:tcPr>
          <w:p w14:paraId="30E9D2B1" w14:textId="77777777" w:rsidR="00B40749" w:rsidRPr="00B60B40" w:rsidRDefault="00B40749" w:rsidP="00C9458B">
            <w:pPr>
              <w:pStyle w:val="tabletext"/>
              <w:spacing w:before="40" w:after="40"/>
              <w:ind w:left="113" w:right="113"/>
              <w:rPr>
                <w:b/>
                <w:sz w:val="18"/>
                <w:szCs w:val="18"/>
              </w:rPr>
            </w:pPr>
            <w:r w:rsidRPr="00B60B40">
              <w:rPr>
                <w:b/>
                <w:sz w:val="18"/>
                <w:szCs w:val="18"/>
              </w:rPr>
              <w:t>D + 1</w:t>
            </w:r>
          </w:p>
          <w:p w14:paraId="1544A02D" w14:textId="77777777" w:rsidR="00B40749" w:rsidRPr="00B60B40" w:rsidRDefault="00B40749" w:rsidP="00C9458B">
            <w:pPr>
              <w:pStyle w:val="tabletext"/>
              <w:spacing w:before="40" w:after="40"/>
              <w:ind w:left="113" w:right="113"/>
              <w:rPr>
                <w:b/>
                <w:sz w:val="18"/>
                <w:szCs w:val="18"/>
              </w:rPr>
            </w:pPr>
            <w:r w:rsidRPr="00B60B40">
              <w:rPr>
                <w:b/>
                <w:sz w:val="18"/>
                <w:szCs w:val="18"/>
              </w:rPr>
              <w:t>Pay date</w:t>
            </w:r>
          </w:p>
        </w:tc>
        <w:tc>
          <w:tcPr>
            <w:tcW w:w="5954" w:type="dxa"/>
          </w:tcPr>
          <w:p w14:paraId="04C1A9F4" w14:textId="77777777" w:rsidR="00B40749" w:rsidRPr="00B60B40" w:rsidRDefault="00B40749" w:rsidP="0041541B">
            <w:pPr>
              <w:pStyle w:val="tabletext"/>
              <w:spacing w:before="40" w:after="40"/>
              <w:ind w:left="113" w:right="113"/>
              <w:jc w:val="both"/>
              <w:rPr>
                <w:sz w:val="18"/>
                <w:szCs w:val="18"/>
              </w:rPr>
            </w:pPr>
            <w:r w:rsidRPr="00B60B40">
              <w:rPr>
                <w:sz w:val="18"/>
                <w:szCs w:val="18"/>
              </w:rPr>
              <w:t>Payment of cash and accounts at intermediaries updated</w:t>
            </w:r>
          </w:p>
          <w:p w14:paraId="14A1B3AF" w14:textId="77777777" w:rsidR="00B40749" w:rsidRPr="00B60B40" w:rsidRDefault="00B40749" w:rsidP="0041541B">
            <w:pPr>
              <w:pStyle w:val="tabletext"/>
              <w:spacing w:before="40" w:after="40"/>
              <w:ind w:left="113" w:right="113"/>
              <w:jc w:val="both"/>
              <w:rPr>
                <w:sz w:val="18"/>
                <w:szCs w:val="18"/>
              </w:rPr>
            </w:pPr>
            <w:r w:rsidRPr="00B60B40">
              <w:rPr>
                <w:sz w:val="18"/>
                <w:szCs w:val="18"/>
              </w:rPr>
              <w:t>Results announcement published on SENS</w:t>
            </w:r>
          </w:p>
        </w:tc>
      </w:tr>
      <w:tr w:rsidR="00B40749" w:rsidRPr="00B60B40" w14:paraId="2CB11138" w14:textId="77777777" w:rsidTr="00C9458B">
        <w:trPr>
          <w:jc w:val="center"/>
        </w:trPr>
        <w:tc>
          <w:tcPr>
            <w:tcW w:w="1985" w:type="dxa"/>
          </w:tcPr>
          <w:p w14:paraId="62C7CE03" w14:textId="77777777" w:rsidR="00B40749" w:rsidRPr="00B60B40" w:rsidRDefault="00B40749" w:rsidP="00C9458B">
            <w:pPr>
              <w:pStyle w:val="tabletext"/>
              <w:spacing w:before="40" w:after="40"/>
              <w:ind w:left="113" w:right="113"/>
              <w:rPr>
                <w:sz w:val="18"/>
                <w:szCs w:val="18"/>
              </w:rPr>
            </w:pPr>
            <w:r w:rsidRPr="00B60B40">
              <w:rPr>
                <w:b/>
                <w:sz w:val="18"/>
                <w:szCs w:val="18"/>
              </w:rPr>
              <w:t>D + 30</w:t>
            </w:r>
          </w:p>
        </w:tc>
        <w:tc>
          <w:tcPr>
            <w:tcW w:w="5954" w:type="dxa"/>
          </w:tcPr>
          <w:p w14:paraId="263725C7" w14:textId="05DD3D6F" w:rsidR="00B40749" w:rsidRPr="00B60B40" w:rsidRDefault="00B40749" w:rsidP="0041541B">
            <w:pPr>
              <w:pStyle w:val="tabletext"/>
              <w:spacing w:before="40" w:after="40"/>
              <w:ind w:left="113" w:right="113"/>
              <w:jc w:val="both"/>
              <w:rPr>
                <w:sz w:val="18"/>
                <w:szCs w:val="18"/>
              </w:rPr>
            </w:pPr>
            <w:del w:id="454" w:author="Sharon Nair" w:date="2025-02-18T08:56:00Z" w16du:dateUtc="2025-02-18T06:56:00Z">
              <w:r w:rsidRPr="00B60B40" w:rsidDel="00794B2C">
                <w:rPr>
                  <w:sz w:val="18"/>
                  <w:szCs w:val="18"/>
                </w:rPr>
                <w:delText>Removal of listing of mother share</w:delText>
              </w:r>
            </w:del>
            <w:ins w:id="455" w:author="Sharon Nair" w:date="2025-02-18T08:56:00Z" w16du:dateUtc="2025-02-18T06:56:00Z">
              <w:r w:rsidRPr="00B60B40">
                <w:rPr>
                  <w:sz w:val="18"/>
                  <w:szCs w:val="18"/>
                </w:rPr>
                <w:t xml:space="preserve">Termination of </w:t>
              </w:r>
            </w:ins>
            <w:ins w:id="456" w:author="Alwyn Fouchee" w:date="2025-04-24T10:12:00Z" w16du:dateUtc="2025-04-24T08:12:00Z">
              <w:r w:rsidR="00D062DA" w:rsidRPr="00B60B40">
                <w:rPr>
                  <w:sz w:val="18"/>
                  <w:szCs w:val="18"/>
                </w:rPr>
                <w:t>s</w:t>
              </w:r>
              <w:r w:rsidR="00D062DA">
                <w:rPr>
                  <w:sz w:val="18"/>
                  <w:szCs w:val="18"/>
                </w:rPr>
                <w:t>ecurities</w:t>
              </w:r>
            </w:ins>
            <w:ins w:id="457" w:author="Sharon Nair" w:date="2025-02-18T08:56:00Z" w16du:dateUtc="2025-02-18T06:56:00Z">
              <w:r w:rsidRPr="00B60B40">
                <w:rPr>
                  <w:sz w:val="18"/>
                  <w:szCs w:val="18"/>
                </w:rPr>
                <w:t xml:space="preserve"> on the JSE trading system</w:t>
              </w:r>
            </w:ins>
            <w:r w:rsidRPr="00B60B40">
              <w:rPr>
                <w:sz w:val="18"/>
                <w:szCs w:val="18"/>
              </w:rPr>
              <w:t xml:space="preserve"> </w:t>
            </w:r>
            <w:del w:id="458" w:author="Sharon Nair" w:date="2025-02-18T08:56:00Z" w16du:dateUtc="2025-02-18T06:56:00Z">
              <w:r w:rsidRPr="00B60B40" w:rsidDel="00794B2C">
                <w:rPr>
                  <w:sz w:val="18"/>
                  <w:szCs w:val="18"/>
                </w:rPr>
                <w:delText>(</w:delText>
              </w:r>
            </w:del>
            <w:r w:rsidRPr="00B60B40">
              <w:rPr>
                <w:sz w:val="18"/>
                <w:szCs w:val="18"/>
              </w:rPr>
              <w:t>at commencement of business</w:t>
            </w:r>
            <w:del w:id="459" w:author="Sharon Nair" w:date="2025-02-18T08:57:00Z" w16du:dateUtc="2025-02-18T06:57:00Z">
              <w:r w:rsidRPr="00B60B40" w:rsidDel="00794B2C">
                <w:rPr>
                  <w:sz w:val="18"/>
                  <w:szCs w:val="18"/>
                </w:rPr>
                <w:delText>)</w:delText>
              </w:r>
            </w:del>
            <w:ins w:id="460" w:author="Sharon Nair" w:date="2025-02-18T08:57:00Z" w16du:dateUtc="2025-02-18T06:57:00Z">
              <w:r w:rsidRPr="00B60B40">
                <w:rPr>
                  <w:sz w:val="18"/>
                  <w:szCs w:val="18"/>
                </w:rPr>
                <w:t>,</w:t>
              </w:r>
            </w:ins>
            <w:r w:rsidRPr="00B60B40">
              <w:rPr>
                <w:sz w:val="18"/>
                <w:szCs w:val="18"/>
              </w:rPr>
              <w:t xml:space="preserve"> if there is confirmation of no objections</w:t>
            </w:r>
          </w:p>
        </w:tc>
      </w:tr>
    </w:tbl>
    <w:p w14:paraId="1FEE6797" w14:textId="77777777" w:rsidR="00B40749" w:rsidRPr="00B60B40" w:rsidRDefault="00B40749" w:rsidP="003373BE">
      <w:pPr>
        <w:pStyle w:val="a-000"/>
        <w:spacing w:after="120"/>
        <w:rPr>
          <w:b/>
          <w:szCs w:val="18"/>
        </w:rPr>
      </w:pPr>
      <w:r w:rsidRPr="00B60B40">
        <w:rPr>
          <w:szCs w:val="18"/>
        </w:rPr>
        <w:tab/>
        <w:t>(</w:t>
      </w:r>
      <w:del w:id="461" w:author="Sharon Nair" w:date="2025-03-13T16:12:00Z" w16du:dateUtc="2025-03-13T14:12:00Z">
        <w:r w:rsidRPr="00B60B40" w:rsidDel="00CB6C93">
          <w:rPr>
            <w:szCs w:val="18"/>
          </w:rPr>
          <w:delText>v</w:delText>
        </w:r>
      </w:del>
      <w:ins w:id="462" w:author="Sharon Nair" w:date="2025-03-13T16:12:00Z" w16du:dateUtc="2025-03-13T14:12:00Z">
        <w:r w:rsidRPr="00B60B40">
          <w:rPr>
            <w:szCs w:val="18"/>
          </w:rPr>
          <w:t>w</w:t>
        </w:r>
      </w:ins>
      <w:r w:rsidRPr="00B60B40">
        <w:rPr>
          <w:szCs w:val="18"/>
        </w:rPr>
        <w:t>)</w:t>
      </w:r>
      <w:r w:rsidRPr="00B60B40">
        <w:rPr>
          <w:szCs w:val="18"/>
        </w:rPr>
        <w:tab/>
      </w:r>
      <w:r w:rsidRPr="00B60B40">
        <w:rPr>
          <w:b/>
          <w:szCs w:val="18"/>
        </w:rPr>
        <w:t>Share repurchase pro rata offer</w:t>
      </w:r>
      <w:r w:rsidRPr="00B60B40">
        <w:rPr>
          <w:rStyle w:val="FootnoteReference"/>
          <w:rFonts w:eastAsiaTheme="majorEastAsia"/>
          <w:szCs w:val="18"/>
        </w:rPr>
        <w:footnoteReference w:customMarkFollows="1" w:id="35"/>
        <w:t> </w:t>
      </w:r>
    </w:p>
    <w:p w14:paraId="1808C1F5" w14:textId="1547FA07" w:rsidR="00B40749" w:rsidRDefault="00B40749" w:rsidP="003373BE">
      <w:pPr>
        <w:pStyle w:val="a-000"/>
        <w:spacing w:after="120"/>
        <w:rPr>
          <w:szCs w:val="18"/>
        </w:rPr>
      </w:pPr>
      <w:r w:rsidRPr="00B60B40">
        <w:rPr>
          <w:b/>
          <w:szCs w:val="18"/>
        </w:rPr>
        <w:t xml:space="preserve">          </w:t>
      </w:r>
      <w:r w:rsidR="005F7724">
        <w:rPr>
          <w:b/>
          <w:szCs w:val="18"/>
        </w:rPr>
        <w:tab/>
      </w:r>
      <w:r w:rsidRPr="00B60B40">
        <w:rPr>
          <w:b/>
          <w:szCs w:val="18"/>
        </w:rPr>
        <w:t xml:space="preserve">Definition: </w:t>
      </w:r>
      <w:r w:rsidRPr="00B60B40">
        <w:rPr>
          <w:szCs w:val="18"/>
        </w:rPr>
        <w:t xml:space="preserve">The company </w:t>
      </w:r>
      <w:del w:id="463" w:author="Sharon Nair" w:date="2025-02-25T14:57:00Z" w16du:dateUtc="2025-02-25T12:57:00Z">
        <w:r w:rsidRPr="00B60B40" w:rsidDel="00AF19C6">
          <w:rPr>
            <w:szCs w:val="18"/>
          </w:rPr>
          <w:delText xml:space="preserve">buys shares directly from the market or </w:delText>
        </w:r>
      </w:del>
      <w:r w:rsidRPr="00B60B40">
        <w:rPr>
          <w:szCs w:val="18"/>
        </w:rPr>
        <w:t xml:space="preserve">offers its shareholders the option of tendering their shares directly to the company at a fixed price. </w:t>
      </w:r>
    </w:p>
    <w:tbl>
      <w:tblPr>
        <w:tblStyle w:val="TableGrid"/>
        <w:tblW w:w="0" w:type="auto"/>
        <w:tblInd w:w="846" w:type="dxa"/>
        <w:tblLook w:val="04A0" w:firstRow="1" w:lastRow="0" w:firstColumn="1" w:lastColumn="0" w:noHBand="0" w:noVBand="1"/>
      </w:tblPr>
      <w:tblGrid>
        <w:gridCol w:w="8783"/>
      </w:tblGrid>
      <w:tr w:rsidR="005F7724" w14:paraId="7EC1EC2A" w14:textId="77777777" w:rsidTr="00E40522">
        <w:tc>
          <w:tcPr>
            <w:tcW w:w="8783" w:type="dxa"/>
            <w:shd w:val="clear" w:color="auto" w:fill="92D050"/>
          </w:tcPr>
          <w:p w14:paraId="3C14A31A" w14:textId="5603DD3D" w:rsidR="005F7724" w:rsidRPr="00391C3E" w:rsidRDefault="005F7724" w:rsidP="00E40522">
            <w:pPr>
              <w:rPr>
                <w:rFonts w:cstheme="minorHAnsi"/>
                <w:color w:val="FF0000"/>
                <w:szCs w:val="20"/>
              </w:rPr>
            </w:pPr>
            <w:r w:rsidRPr="009F536D">
              <w:rPr>
                <w:rFonts w:cstheme="minorHAnsi"/>
                <w:b/>
                <w:bCs/>
                <w:color w:val="FF0000"/>
                <w:szCs w:val="20"/>
              </w:rPr>
              <w:t>Note</w:t>
            </w:r>
            <w:r w:rsidRPr="009F536D">
              <w:rPr>
                <w:rFonts w:cstheme="minorHAnsi"/>
                <w:color w:val="FF0000"/>
                <w:szCs w:val="20"/>
              </w:rPr>
              <w:t xml:space="preserve">: </w:t>
            </w:r>
            <w:r>
              <w:rPr>
                <w:rFonts w:cstheme="minorHAnsi"/>
                <w:color w:val="FF0000"/>
                <w:szCs w:val="20"/>
              </w:rPr>
              <w:t xml:space="preserve">Amendment to the definition, as buying on </w:t>
            </w:r>
            <w:proofErr w:type="gramStart"/>
            <w:r>
              <w:rPr>
                <w:rFonts w:cstheme="minorHAnsi"/>
                <w:color w:val="FF0000"/>
                <w:szCs w:val="20"/>
              </w:rPr>
              <w:t>market</w:t>
            </w:r>
            <w:proofErr w:type="gramEnd"/>
            <w:r>
              <w:rPr>
                <w:rFonts w:cstheme="minorHAnsi"/>
                <w:color w:val="FF0000"/>
                <w:szCs w:val="20"/>
              </w:rPr>
              <w:t xml:space="preserve"> is not a corporate action.   </w:t>
            </w:r>
          </w:p>
        </w:tc>
      </w:tr>
    </w:tbl>
    <w:p w14:paraId="440BFEC5" w14:textId="77777777" w:rsidR="005F7724" w:rsidRPr="00B60B40" w:rsidRDefault="005F7724" w:rsidP="005F7724">
      <w:pPr>
        <w:pStyle w:val="a-000"/>
        <w:spacing w:after="120"/>
        <w:ind w:left="0" w:firstLine="0"/>
        <w:rPr>
          <w:b/>
          <w:szCs w:val="18"/>
        </w:rPr>
      </w:pP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4651575B" w14:textId="77777777" w:rsidTr="00C9458B">
        <w:trPr>
          <w:jc w:val="center"/>
        </w:trPr>
        <w:tc>
          <w:tcPr>
            <w:tcW w:w="1985" w:type="dxa"/>
          </w:tcPr>
          <w:p w14:paraId="23058D07"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4" w:type="dxa"/>
          </w:tcPr>
          <w:p w14:paraId="270001CA"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17220CF5" w14:textId="77777777" w:rsidTr="00C9458B">
        <w:trPr>
          <w:jc w:val="center"/>
        </w:trPr>
        <w:tc>
          <w:tcPr>
            <w:tcW w:w="1985" w:type="dxa"/>
          </w:tcPr>
          <w:p w14:paraId="39912802" w14:textId="77777777" w:rsidR="00B40749" w:rsidRPr="00B60B40" w:rsidRDefault="00B40749" w:rsidP="00C9458B">
            <w:pPr>
              <w:pStyle w:val="tabletext"/>
              <w:spacing w:before="40" w:after="40"/>
              <w:ind w:left="113" w:right="113"/>
              <w:rPr>
                <w:sz w:val="18"/>
                <w:szCs w:val="18"/>
              </w:rPr>
            </w:pPr>
            <w:r w:rsidRPr="00B60B40">
              <w:rPr>
                <w:b/>
                <w:sz w:val="18"/>
                <w:szCs w:val="18"/>
              </w:rPr>
              <w:t>D – 20</w:t>
            </w:r>
            <w:r w:rsidRPr="00B60B40">
              <w:rPr>
                <w:b/>
                <w:sz w:val="18"/>
                <w:szCs w:val="18"/>
              </w:rPr>
              <w:br/>
            </w:r>
            <w:r w:rsidRPr="00B60B40">
              <w:rPr>
                <w:sz w:val="18"/>
                <w:szCs w:val="18"/>
              </w:rPr>
              <w:t>Declaration date</w:t>
            </w:r>
          </w:p>
        </w:tc>
        <w:tc>
          <w:tcPr>
            <w:tcW w:w="5954" w:type="dxa"/>
          </w:tcPr>
          <w:p w14:paraId="10B8A86D" w14:textId="77777777" w:rsidR="00B40749" w:rsidRPr="00B60B40" w:rsidRDefault="00B40749" w:rsidP="0041541B">
            <w:pPr>
              <w:pStyle w:val="tabletext"/>
              <w:spacing w:before="40" w:after="40"/>
              <w:ind w:left="113" w:right="113"/>
              <w:jc w:val="both"/>
              <w:rPr>
                <w:sz w:val="18"/>
                <w:szCs w:val="18"/>
              </w:rPr>
            </w:pPr>
            <w:r w:rsidRPr="00B60B40">
              <w:rPr>
                <w:sz w:val="18"/>
                <w:szCs w:val="18"/>
              </w:rPr>
              <w:t>Offer to purchase shares opens</w:t>
            </w:r>
          </w:p>
        </w:tc>
      </w:tr>
      <w:tr w:rsidR="00B40749" w:rsidRPr="00B60B40" w14:paraId="28722DD2" w14:textId="77777777" w:rsidTr="00C9458B">
        <w:trPr>
          <w:jc w:val="center"/>
        </w:trPr>
        <w:tc>
          <w:tcPr>
            <w:tcW w:w="1985" w:type="dxa"/>
          </w:tcPr>
          <w:p w14:paraId="1057BEB1" w14:textId="77777777" w:rsidR="00B40749" w:rsidRPr="00B60B40" w:rsidRDefault="00B40749" w:rsidP="00C9458B">
            <w:pPr>
              <w:pStyle w:val="tabletext"/>
              <w:spacing w:before="40" w:after="40"/>
              <w:ind w:left="113" w:right="113"/>
              <w:rPr>
                <w:sz w:val="18"/>
                <w:szCs w:val="18"/>
              </w:rPr>
            </w:pPr>
            <w:r w:rsidRPr="00B60B40">
              <w:rPr>
                <w:b/>
                <w:sz w:val="18"/>
                <w:szCs w:val="18"/>
              </w:rPr>
              <w:t>D – 8</w:t>
            </w:r>
            <w:r w:rsidRPr="00B60B40">
              <w:rPr>
                <w:b/>
                <w:sz w:val="18"/>
                <w:szCs w:val="18"/>
              </w:rPr>
              <w:br/>
            </w:r>
            <w:r w:rsidRPr="00B60B40">
              <w:rPr>
                <w:sz w:val="18"/>
                <w:szCs w:val="18"/>
              </w:rPr>
              <w:t>Finalisation date</w:t>
            </w:r>
          </w:p>
        </w:tc>
        <w:tc>
          <w:tcPr>
            <w:tcW w:w="5954" w:type="dxa"/>
          </w:tcPr>
          <w:p w14:paraId="113B3BCF" w14:textId="77777777" w:rsidR="00B40749" w:rsidRPr="00B60B40" w:rsidRDefault="00B40749" w:rsidP="0041541B">
            <w:pPr>
              <w:pStyle w:val="tabletext"/>
              <w:spacing w:before="40" w:after="40"/>
              <w:ind w:left="113" w:right="113"/>
              <w:jc w:val="both"/>
              <w:rPr>
                <w:sz w:val="18"/>
                <w:szCs w:val="18"/>
              </w:rPr>
            </w:pPr>
            <w:r w:rsidRPr="00B60B40">
              <w:rPr>
                <w:sz w:val="18"/>
                <w:szCs w:val="18"/>
              </w:rPr>
              <w:t>Publication of finalisation information</w:t>
            </w:r>
          </w:p>
        </w:tc>
      </w:tr>
      <w:tr w:rsidR="00B40749" w:rsidRPr="00B60B40" w14:paraId="2D6FDA9B" w14:textId="77777777" w:rsidTr="00C9458B">
        <w:trPr>
          <w:jc w:val="center"/>
        </w:trPr>
        <w:tc>
          <w:tcPr>
            <w:tcW w:w="1985" w:type="dxa"/>
          </w:tcPr>
          <w:p w14:paraId="3F549EEA" w14:textId="77777777" w:rsidR="00B40749" w:rsidRPr="00B60B40" w:rsidRDefault="00B40749" w:rsidP="00C9458B">
            <w:pPr>
              <w:pStyle w:val="tabletext"/>
              <w:spacing w:before="40" w:after="40"/>
              <w:ind w:left="113" w:righ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4" w:type="dxa"/>
          </w:tcPr>
          <w:p w14:paraId="2C6157BE" w14:textId="77777777" w:rsidR="00B40749" w:rsidRPr="00B60B40" w:rsidRDefault="00B40749" w:rsidP="0041541B">
            <w:pPr>
              <w:pStyle w:val="tabletext"/>
              <w:spacing w:before="40" w:after="40"/>
              <w:ind w:left="113" w:right="113"/>
              <w:jc w:val="both"/>
              <w:rPr>
                <w:sz w:val="18"/>
                <w:szCs w:val="18"/>
              </w:rPr>
            </w:pPr>
            <w:r w:rsidRPr="00B60B40">
              <w:rPr>
                <w:sz w:val="18"/>
                <w:szCs w:val="18"/>
              </w:rPr>
              <w:t>Last day to trade</w:t>
            </w:r>
          </w:p>
        </w:tc>
      </w:tr>
      <w:tr w:rsidR="00B40749" w:rsidRPr="008A21B7" w14:paraId="44BC04CE" w14:textId="77777777" w:rsidTr="00C9458B">
        <w:trPr>
          <w:jc w:val="center"/>
        </w:trPr>
        <w:tc>
          <w:tcPr>
            <w:tcW w:w="1985" w:type="dxa"/>
          </w:tcPr>
          <w:p w14:paraId="37224A32" w14:textId="77777777" w:rsidR="00B40749" w:rsidRPr="00B60B40" w:rsidRDefault="00B40749" w:rsidP="00C9458B">
            <w:pPr>
              <w:pStyle w:val="tabletext"/>
              <w:spacing w:before="40" w:after="40"/>
              <w:ind w:left="113" w:right="113"/>
              <w:rPr>
                <w:sz w:val="18"/>
                <w:szCs w:val="18"/>
              </w:rPr>
            </w:pPr>
            <w:r w:rsidRPr="00B60B40">
              <w:rPr>
                <w:b/>
                <w:sz w:val="18"/>
                <w:szCs w:val="18"/>
              </w:rPr>
              <w:lastRenderedPageBreak/>
              <w:t>D – 2</w:t>
            </w:r>
            <w:r w:rsidRPr="00B60B40">
              <w:rPr>
                <w:b/>
                <w:sz w:val="18"/>
                <w:szCs w:val="18"/>
              </w:rPr>
              <w:br/>
            </w:r>
            <w:del w:id="464" w:author="Sharon Nair" w:date="2025-02-18T08:59:00Z" w16du:dateUtc="2025-02-18T06:59:00Z">
              <w:r w:rsidRPr="00B60B40" w:rsidDel="00800F82">
                <w:rPr>
                  <w:sz w:val="18"/>
                  <w:szCs w:val="18"/>
                </w:rPr>
                <w:delText>List day</w:delText>
              </w:r>
            </w:del>
            <w:ins w:id="465" w:author="Sharon Nair" w:date="2025-02-18T08:59:00Z" w16du:dateUtc="2025-02-18T06:59:00Z">
              <w:r w:rsidRPr="00B60B40">
                <w:rPr>
                  <w:sz w:val="18"/>
                  <w:szCs w:val="18"/>
                </w:rPr>
                <w:t>Ex date</w:t>
              </w:r>
            </w:ins>
          </w:p>
        </w:tc>
        <w:tc>
          <w:tcPr>
            <w:tcW w:w="5954" w:type="dxa"/>
          </w:tcPr>
          <w:p w14:paraId="39852A7E" w14:textId="7EECE5B5" w:rsidR="00B40749" w:rsidRPr="00B60B40" w:rsidRDefault="00B40749" w:rsidP="0041541B">
            <w:pPr>
              <w:pStyle w:val="tabletext"/>
              <w:spacing w:before="40" w:after="40"/>
              <w:ind w:left="113" w:right="113"/>
              <w:jc w:val="both"/>
              <w:rPr>
                <w:sz w:val="18"/>
                <w:szCs w:val="18"/>
              </w:rPr>
            </w:pPr>
            <w:r w:rsidRPr="00B60B40">
              <w:rPr>
                <w:sz w:val="18"/>
                <w:szCs w:val="18"/>
              </w:rPr>
              <w:t xml:space="preserve">Securities </w:t>
            </w:r>
            <w:r w:rsidR="008A21B7">
              <w:rPr>
                <w:sz w:val="18"/>
                <w:szCs w:val="18"/>
              </w:rPr>
              <w:t>commence</w:t>
            </w:r>
            <w:r w:rsidRPr="00B60B40">
              <w:rPr>
                <w:sz w:val="18"/>
                <w:szCs w:val="18"/>
              </w:rPr>
              <w:t xml:space="preserve"> trading </w:t>
            </w:r>
            <w:r w:rsidR="008A21B7" w:rsidRPr="00B60B40">
              <w:rPr>
                <w:sz w:val="18"/>
                <w:szCs w:val="18"/>
              </w:rPr>
              <w:t>ex-rights</w:t>
            </w:r>
          </w:p>
        </w:tc>
      </w:tr>
      <w:tr w:rsidR="00B40749" w:rsidRPr="00B60B40" w14:paraId="174C2A2C" w14:textId="77777777" w:rsidTr="00C9458B">
        <w:trPr>
          <w:jc w:val="center"/>
        </w:trPr>
        <w:tc>
          <w:tcPr>
            <w:tcW w:w="1985" w:type="dxa"/>
          </w:tcPr>
          <w:p w14:paraId="7C11354A" w14:textId="77777777" w:rsidR="00B40749" w:rsidRPr="00B60B40" w:rsidRDefault="00B40749" w:rsidP="00C9458B">
            <w:pPr>
              <w:pStyle w:val="tabletext"/>
              <w:spacing w:before="40" w:after="40"/>
              <w:ind w:left="113" w:righ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4" w:type="dxa"/>
          </w:tcPr>
          <w:p w14:paraId="3B364BA6" w14:textId="77777777" w:rsidR="00B40749" w:rsidRPr="00B60B40" w:rsidRDefault="00B40749" w:rsidP="0041541B">
            <w:pPr>
              <w:pStyle w:val="tabletext"/>
              <w:spacing w:before="40" w:after="40"/>
              <w:ind w:left="113" w:right="113"/>
              <w:jc w:val="both"/>
              <w:rPr>
                <w:sz w:val="18"/>
                <w:szCs w:val="18"/>
              </w:rPr>
            </w:pPr>
            <w:r w:rsidRPr="00B60B40">
              <w:rPr>
                <w:sz w:val="18"/>
                <w:szCs w:val="18"/>
              </w:rPr>
              <w:t>Record date</w:t>
            </w:r>
          </w:p>
          <w:p w14:paraId="2D00EB35" w14:textId="77777777" w:rsidR="00B40749" w:rsidRPr="00B60B40" w:rsidRDefault="00B40749" w:rsidP="0041541B">
            <w:pPr>
              <w:pStyle w:val="tabletext"/>
              <w:spacing w:before="40" w:after="40"/>
              <w:ind w:left="113" w:right="113"/>
              <w:jc w:val="both"/>
              <w:rPr>
                <w:sz w:val="18"/>
                <w:szCs w:val="18"/>
              </w:rPr>
            </w:pPr>
            <w:r w:rsidRPr="00B60B40">
              <w:rPr>
                <w:sz w:val="18"/>
                <w:szCs w:val="18"/>
              </w:rPr>
              <w:t>Closing date of offer</w:t>
            </w:r>
          </w:p>
        </w:tc>
      </w:tr>
      <w:tr w:rsidR="00B40749" w:rsidRPr="00B60B40" w14:paraId="20A11E46" w14:textId="77777777" w:rsidTr="00C9458B">
        <w:trPr>
          <w:jc w:val="center"/>
        </w:trPr>
        <w:tc>
          <w:tcPr>
            <w:tcW w:w="1985" w:type="dxa"/>
          </w:tcPr>
          <w:p w14:paraId="5FFA8C42" w14:textId="77777777" w:rsidR="00B40749" w:rsidRPr="00B60B40" w:rsidRDefault="00B40749" w:rsidP="00C9458B">
            <w:pPr>
              <w:pStyle w:val="tabletext"/>
              <w:spacing w:before="40" w:after="40"/>
              <w:ind w:left="113" w:right="113"/>
              <w:rPr>
                <w:sz w:val="18"/>
                <w:szCs w:val="18"/>
              </w:rPr>
            </w:pPr>
            <w:r w:rsidRPr="00B60B40">
              <w:rPr>
                <w:b/>
                <w:sz w:val="18"/>
                <w:szCs w:val="18"/>
              </w:rPr>
              <w:t>D + 1</w:t>
            </w:r>
            <w:r w:rsidRPr="00B60B40">
              <w:rPr>
                <w:b/>
                <w:sz w:val="18"/>
                <w:szCs w:val="18"/>
              </w:rPr>
              <w:br/>
            </w:r>
            <w:r w:rsidRPr="00B60B40">
              <w:rPr>
                <w:sz w:val="18"/>
                <w:szCs w:val="18"/>
              </w:rPr>
              <w:t>Pay date</w:t>
            </w:r>
          </w:p>
        </w:tc>
        <w:tc>
          <w:tcPr>
            <w:tcW w:w="5954" w:type="dxa"/>
          </w:tcPr>
          <w:p w14:paraId="29E3BB9C" w14:textId="77777777" w:rsidR="00B40749" w:rsidRPr="00B60B40" w:rsidRDefault="00B40749" w:rsidP="0041541B">
            <w:pPr>
              <w:pStyle w:val="tabletext"/>
              <w:spacing w:before="40" w:after="40"/>
              <w:ind w:left="113" w:right="113"/>
              <w:jc w:val="both"/>
              <w:rPr>
                <w:sz w:val="18"/>
                <w:szCs w:val="18"/>
              </w:rPr>
            </w:pPr>
            <w:r w:rsidRPr="00B60B40">
              <w:rPr>
                <w:sz w:val="18"/>
                <w:szCs w:val="18"/>
              </w:rPr>
              <w:t>Payment of cash. Balance of share certificates posted, if applicable. Accounts at CSDPs updated. Results announcement</w:t>
            </w:r>
          </w:p>
        </w:tc>
      </w:tr>
      <w:tr w:rsidR="00B40749" w:rsidRPr="00B60B40" w14:paraId="4E0364BE" w14:textId="77777777" w:rsidTr="00C9458B">
        <w:trPr>
          <w:jc w:val="center"/>
        </w:trPr>
        <w:tc>
          <w:tcPr>
            <w:tcW w:w="1985" w:type="dxa"/>
          </w:tcPr>
          <w:p w14:paraId="60132BA9" w14:textId="77777777" w:rsidR="00B40749" w:rsidRPr="00B60B40" w:rsidRDefault="00B40749" w:rsidP="00C9458B">
            <w:pPr>
              <w:pStyle w:val="tabletext"/>
              <w:spacing w:before="40" w:after="40"/>
              <w:ind w:left="113" w:right="113"/>
              <w:rPr>
                <w:sz w:val="18"/>
                <w:szCs w:val="18"/>
              </w:rPr>
            </w:pPr>
            <w:r w:rsidRPr="00B60B40">
              <w:rPr>
                <w:b/>
                <w:sz w:val="18"/>
                <w:szCs w:val="18"/>
              </w:rPr>
              <w:t>D + 2</w:t>
            </w:r>
          </w:p>
        </w:tc>
        <w:tc>
          <w:tcPr>
            <w:tcW w:w="5954" w:type="dxa"/>
          </w:tcPr>
          <w:p w14:paraId="5A7ED021" w14:textId="77777777" w:rsidR="00B40749" w:rsidRPr="00B60B40" w:rsidRDefault="00B40749" w:rsidP="0041541B">
            <w:pPr>
              <w:pStyle w:val="tabletext"/>
              <w:spacing w:before="40" w:after="40"/>
              <w:ind w:left="113" w:right="113"/>
              <w:jc w:val="both"/>
              <w:rPr>
                <w:sz w:val="18"/>
                <w:szCs w:val="18"/>
              </w:rPr>
            </w:pPr>
            <w:r w:rsidRPr="00B60B40">
              <w:rPr>
                <w:sz w:val="18"/>
                <w:szCs w:val="18"/>
              </w:rPr>
              <w:t>Cancellation of shares if applicable</w:t>
            </w:r>
          </w:p>
        </w:tc>
      </w:tr>
    </w:tbl>
    <w:p w14:paraId="733CB64B" w14:textId="77777777" w:rsidR="00B40749" w:rsidRPr="00B60B40" w:rsidRDefault="00B40749" w:rsidP="003373BE">
      <w:pPr>
        <w:pStyle w:val="a-000"/>
        <w:rPr>
          <w:szCs w:val="18"/>
        </w:rPr>
      </w:pPr>
      <w:r w:rsidRPr="00B60B40">
        <w:rPr>
          <w:szCs w:val="18"/>
        </w:rPr>
        <w:tab/>
        <w:t>(</w:t>
      </w:r>
      <w:del w:id="466" w:author="Sharon Nair" w:date="2025-03-13T16:12:00Z" w16du:dateUtc="2025-03-13T14:12:00Z">
        <w:r w:rsidRPr="00B60B40" w:rsidDel="00CB6C93">
          <w:rPr>
            <w:szCs w:val="18"/>
          </w:rPr>
          <w:delText>w</w:delText>
        </w:r>
      </w:del>
      <w:ins w:id="467" w:author="Sharon Nair" w:date="2025-03-13T16:12:00Z" w16du:dateUtc="2025-03-13T14:12:00Z">
        <w:r w:rsidRPr="00B60B40">
          <w:rPr>
            <w:szCs w:val="18"/>
          </w:rPr>
          <w:t>x</w:t>
        </w:r>
      </w:ins>
      <w:r w:rsidRPr="00B60B40">
        <w:rPr>
          <w:szCs w:val="18"/>
        </w:rPr>
        <w:t>)</w:t>
      </w:r>
      <w:r w:rsidRPr="00B60B40">
        <w:rPr>
          <w:szCs w:val="18"/>
        </w:rPr>
        <w:tab/>
      </w:r>
      <w:r w:rsidRPr="00B60B40">
        <w:rPr>
          <w:b/>
          <w:szCs w:val="18"/>
        </w:rPr>
        <w:t>Subdivision</w:t>
      </w:r>
      <w:r w:rsidRPr="00B60B40">
        <w:rPr>
          <w:rStyle w:val="FootnoteReference"/>
          <w:rFonts w:eastAsiaTheme="majorEastAsia"/>
          <w:szCs w:val="18"/>
        </w:rPr>
        <w:footnoteReference w:customMarkFollows="1" w:id="36"/>
        <w:t> </w:t>
      </w:r>
    </w:p>
    <w:p w14:paraId="7B2A6350" w14:textId="77777777" w:rsidR="00B40749" w:rsidRPr="00B60B40" w:rsidRDefault="00B40749" w:rsidP="003373BE">
      <w:pPr>
        <w:pStyle w:val="a-000"/>
        <w:spacing w:after="120"/>
        <w:rPr>
          <w:szCs w:val="18"/>
        </w:rPr>
      </w:pPr>
      <w:r w:rsidRPr="00B60B40">
        <w:rPr>
          <w:szCs w:val="18"/>
        </w:rPr>
        <w:tab/>
      </w:r>
      <w:r w:rsidRPr="00B60B40">
        <w:rPr>
          <w:szCs w:val="18"/>
        </w:rPr>
        <w:tab/>
      </w:r>
      <w:r w:rsidRPr="00B60B40">
        <w:rPr>
          <w:b/>
          <w:szCs w:val="18"/>
        </w:rPr>
        <w:t>Definition:</w:t>
      </w:r>
      <w:r w:rsidRPr="00B60B40">
        <w:rPr>
          <w:szCs w:val="18"/>
        </w:rPr>
        <w:t xml:space="preserve"> A listed company may adjust its capital structure by splitting its shares into units of lesser value. This results in an increase in the number of shares issued with a corresponding reduction in the par value per share (where applicable) such that the issued capital and the shareholders percentage interest in the company remain the same.</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738BA201" w14:textId="77777777" w:rsidTr="00C9458B">
        <w:trPr>
          <w:jc w:val="center"/>
        </w:trPr>
        <w:tc>
          <w:tcPr>
            <w:tcW w:w="1985" w:type="dxa"/>
          </w:tcPr>
          <w:p w14:paraId="2430EEDF"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4" w:type="dxa"/>
          </w:tcPr>
          <w:p w14:paraId="0448AFC4"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4628EDEF" w14:textId="77777777" w:rsidTr="00C9458B">
        <w:trPr>
          <w:jc w:val="center"/>
        </w:trPr>
        <w:tc>
          <w:tcPr>
            <w:tcW w:w="1985" w:type="dxa"/>
          </w:tcPr>
          <w:p w14:paraId="4ED2FC38" w14:textId="77777777" w:rsidR="00B40749" w:rsidRPr="00B60B40" w:rsidRDefault="00B40749" w:rsidP="00C9458B">
            <w:pPr>
              <w:pStyle w:val="tabletext"/>
              <w:spacing w:before="40" w:after="40"/>
              <w:ind w:left="113" w:righ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4" w:type="dxa"/>
          </w:tcPr>
          <w:p w14:paraId="0F22D3ED" w14:textId="77777777" w:rsidR="00B40749" w:rsidRPr="00B60B40" w:rsidRDefault="00B40749" w:rsidP="0041541B">
            <w:pPr>
              <w:pStyle w:val="tabletext"/>
              <w:spacing w:before="40" w:after="40"/>
              <w:ind w:left="113" w:right="113"/>
              <w:jc w:val="both"/>
              <w:rPr>
                <w:sz w:val="18"/>
                <w:szCs w:val="18"/>
              </w:rPr>
            </w:pPr>
            <w:r w:rsidRPr="00B60B40">
              <w:rPr>
                <w:sz w:val="18"/>
                <w:szCs w:val="18"/>
              </w:rPr>
              <w:t>Publication of declaration data</w:t>
            </w:r>
          </w:p>
        </w:tc>
      </w:tr>
      <w:tr w:rsidR="00B40749" w:rsidRPr="00B60B40" w14:paraId="1E21A60A" w14:textId="77777777" w:rsidTr="00C9458B">
        <w:trPr>
          <w:jc w:val="center"/>
        </w:trPr>
        <w:tc>
          <w:tcPr>
            <w:tcW w:w="1985" w:type="dxa"/>
          </w:tcPr>
          <w:p w14:paraId="2B3CC490" w14:textId="77777777" w:rsidR="00B40749" w:rsidRPr="00B60B40" w:rsidRDefault="00B40749" w:rsidP="00C9458B">
            <w:pPr>
              <w:pStyle w:val="tabletext"/>
              <w:spacing w:before="40" w:after="40"/>
              <w:ind w:left="113" w:right="113"/>
              <w:rPr>
                <w:sz w:val="18"/>
                <w:szCs w:val="18"/>
              </w:rPr>
            </w:pPr>
            <w:r w:rsidRPr="00B60B40">
              <w:rPr>
                <w:b/>
                <w:sz w:val="18"/>
                <w:szCs w:val="18"/>
              </w:rPr>
              <w:t>D – 8</w:t>
            </w:r>
            <w:r w:rsidRPr="00B60B40">
              <w:rPr>
                <w:b/>
                <w:sz w:val="18"/>
                <w:szCs w:val="18"/>
              </w:rPr>
              <w:br/>
            </w:r>
            <w:r w:rsidRPr="00B60B40">
              <w:rPr>
                <w:sz w:val="18"/>
                <w:szCs w:val="18"/>
              </w:rPr>
              <w:t>Finalisation date</w:t>
            </w:r>
          </w:p>
        </w:tc>
        <w:tc>
          <w:tcPr>
            <w:tcW w:w="5954" w:type="dxa"/>
          </w:tcPr>
          <w:p w14:paraId="554DA0E0" w14:textId="77777777" w:rsidR="00B40749" w:rsidRPr="00B60B40" w:rsidRDefault="00B40749" w:rsidP="0041541B">
            <w:pPr>
              <w:pStyle w:val="tabletext"/>
              <w:spacing w:before="40" w:after="40"/>
              <w:ind w:left="113" w:right="113"/>
              <w:jc w:val="both"/>
              <w:rPr>
                <w:sz w:val="18"/>
                <w:szCs w:val="18"/>
              </w:rPr>
            </w:pPr>
            <w:r w:rsidRPr="00B60B40">
              <w:rPr>
                <w:sz w:val="18"/>
                <w:szCs w:val="18"/>
              </w:rPr>
              <w:t>Publication of finalisation information</w:t>
            </w:r>
          </w:p>
        </w:tc>
      </w:tr>
      <w:tr w:rsidR="00B40749" w:rsidRPr="00B60B40" w14:paraId="10A51445" w14:textId="77777777" w:rsidTr="00C9458B">
        <w:trPr>
          <w:jc w:val="center"/>
        </w:trPr>
        <w:tc>
          <w:tcPr>
            <w:tcW w:w="1985" w:type="dxa"/>
          </w:tcPr>
          <w:p w14:paraId="0BEBA05B" w14:textId="77777777" w:rsidR="00B40749" w:rsidRPr="00B60B40" w:rsidRDefault="00B40749" w:rsidP="00C9458B">
            <w:pPr>
              <w:pStyle w:val="tabletext"/>
              <w:spacing w:before="40" w:after="40"/>
              <w:ind w:left="113" w:righ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4" w:type="dxa"/>
          </w:tcPr>
          <w:p w14:paraId="69738AEA" w14:textId="77777777" w:rsidR="00B40749" w:rsidRPr="00B60B40" w:rsidRDefault="00B40749" w:rsidP="0041541B">
            <w:pPr>
              <w:pStyle w:val="tabletext"/>
              <w:spacing w:before="40" w:after="40"/>
              <w:ind w:left="113" w:right="113"/>
              <w:jc w:val="both"/>
              <w:rPr>
                <w:sz w:val="18"/>
                <w:szCs w:val="18"/>
              </w:rPr>
            </w:pPr>
            <w:r w:rsidRPr="00B60B40">
              <w:rPr>
                <w:sz w:val="18"/>
                <w:szCs w:val="18"/>
              </w:rPr>
              <w:t>Last day to trade in shares at ‘old’ par value</w:t>
            </w:r>
          </w:p>
        </w:tc>
      </w:tr>
      <w:tr w:rsidR="00B40749" w:rsidRPr="00B60B40" w14:paraId="24CE07EA" w14:textId="77777777" w:rsidTr="00C9458B">
        <w:trPr>
          <w:jc w:val="center"/>
        </w:trPr>
        <w:tc>
          <w:tcPr>
            <w:tcW w:w="1985" w:type="dxa"/>
          </w:tcPr>
          <w:p w14:paraId="280745B4" w14:textId="284EF254" w:rsidR="00B40749" w:rsidRPr="00B60B40" w:rsidRDefault="00B40749" w:rsidP="00C9458B">
            <w:pPr>
              <w:pStyle w:val="tabletext"/>
              <w:spacing w:before="40" w:after="40"/>
              <w:ind w:left="113" w:right="113"/>
              <w:rPr>
                <w:sz w:val="18"/>
                <w:szCs w:val="18"/>
              </w:rPr>
            </w:pPr>
            <w:r w:rsidRPr="00B60B40">
              <w:rPr>
                <w:b/>
                <w:sz w:val="18"/>
                <w:szCs w:val="18"/>
              </w:rPr>
              <w:t>D – 2</w:t>
            </w:r>
            <w:r w:rsidRPr="00B60B40">
              <w:rPr>
                <w:b/>
                <w:sz w:val="18"/>
                <w:szCs w:val="18"/>
              </w:rPr>
              <w:br/>
            </w:r>
            <w:del w:id="468" w:author="Alwyn Fouchee" w:date="2025-04-24T11:06:00Z" w16du:dateUtc="2025-04-24T09:06:00Z">
              <w:r w:rsidRPr="00B60B40" w:rsidDel="00452B28">
                <w:rPr>
                  <w:sz w:val="18"/>
                  <w:szCs w:val="18"/>
                </w:rPr>
                <w:delText>List</w:delText>
              </w:r>
            </w:del>
            <w:ins w:id="469" w:author="Alwyn Fouchee" w:date="2025-04-24T11:06:00Z" w16du:dateUtc="2025-04-24T09:06:00Z">
              <w:r w:rsidR="00452B28">
                <w:rPr>
                  <w:sz w:val="18"/>
                  <w:szCs w:val="18"/>
                </w:rPr>
                <w:t>E</w:t>
              </w:r>
            </w:ins>
            <w:ins w:id="470" w:author="Sharon Nair" w:date="2025-02-28T14:10:00Z" w16du:dateUtc="2025-02-28T12:10:00Z">
              <w:r w:rsidRPr="00B60B40">
                <w:rPr>
                  <w:sz w:val="18"/>
                  <w:szCs w:val="18"/>
                </w:rPr>
                <w:t>x</w:t>
              </w:r>
            </w:ins>
            <w:r w:rsidRPr="00B60B40">
              <w:rPr>
                <w:sz w:val="18"/>
                <w:szCs w:val="18"/>
              </w:rPr>
              <w:t xml:space="preserve"> </w:t>
            </w:r>
            <w:del w:id="471" w:author="Sharon Nair" w:date="2025-02-28T14:10:00Z" w16du:dateUtc="2025-02-28T12:10:00Z">
              <w:r w:rsidRPr="00B60B40" w:rsidDel="006650FB">
                <w:rPr>
                  <w:sz w:val="18"/>
                  <w:szCs w:val="18"/>
                </w:rPr>
                <w:delText>day</w:delText>
              </w:r>
            </w:del>
            <w:ins w:id="472" w:author="Sharon Nair" w:date="2025-02-28T14:10:00Z" w16du:dateUtc="2025-02-28T12:10:00Z">
              <w:r w:rsidRPr="00B60B40">
                <w:rPr>
                  <w:sz w:val="18"/>
                  <w:szCs w:val="18"/>
                </w:rPr>
                <w:t>date</w:t>
              </w:r>
            </w:ins>
          </w:p>
        </w:tc>
        <w:tc>
          <w:tcPr>
            <w:tcW w:w="5954" w:type="dxa"/>
          </w:tcPr>
          <w:p w14:paraId="3A09CB6E" w14:textId="77777777" w:rsidR="00B40749" w:rsidRPr="00B60B40" w:rsidRDefault="00B40749" w:rsidP="0041541B">
            <w:pPr>
              <w:pStyle w:val="tabletext"/>
              <w:spacing w:before="40" w:after="40"/>
              <w:ind w:left="113" w:right="113"/>
              <w:jc w:val="both"/>
              <w:rPr>
                <w:sz w:val="18"/>
                <w:szCs w:val="18"/>
              </w:rPr>
            </w:pPr>
            <w:r w:rsidRPr="00B60B40">
              <w:rPr>
                <w:sz w:val="18"/>
                <w:szCs w:val="18"/>
              </w:rPr>
              <w:t>New capital structure listed. Entitled to trade new shares and state new ISIN. Old capital structure suspended</w:t>
            </w:r>
          </w:p>
        </w:tc>
      </w:tr>
      <w:tr w:rsidR="00B40749" w:rsidRPr="00B60B40" w14:paraId="1824E8BB" w14:textId="77777777" w:rsidTr="00C9458B">
        <w:trPr>
          <w:jc w:val="center"/>
          <w:ins w:id="473" w:author="Sharon Nair" w:date="2025-01-30T10:47:00Z"/>
        </w:trPr>
        <w:tc>
          <w:tcPr>
            <w:tcW w:w="1985" w:type="dxa"/>
          </w:tcPr>
          <w:p w14:paraId="0F126464" w14:textId="77777777" w:rsidR="00B40749" w:rsidRPr="00B60B40" w:rsidRDefault="00B40749" w:rsidP="00C9458B">
            <w:pPr>
              <w:pStyle w:val="tabletext"/>
              <w:spacing w:before="40" w:after="40"/>
              <w:ind w:left="113" w:right="113"/>
              <w:rPr>
                <w:ins w:id="474" w:author="Sharon Nair" w:date="2025-01-30T10:47:00Z" w16du:dateUtc="2025-01-30T08:47:00Z"/>
                <w:b/>
                <w:sz w:val="18"/>
                <w:szCs w:val="18"/>
              </w:rPr>
            </w:pPr>
            <w:ins w:id="475" w:author="Sharon Nair" w:date="2025-01-30T10:47:00Z" w16du:dateUtc="2025-01-30T08:47:00Z">
              <w:r w:rsidRPr="00B60B40">
                <w:rPr>
                  <w:b/>
                  <w:sz w:val="18"/>
                  <w:szCs w:val="18"/>
                </w:rPr>
                <w:t>D - 1</w:t>
              </w:r>
            </w:ins>
          </w:p>
        </w:tc>
        <w:tc>
          <w:tcPr>
            <w:tcW w:w="5954" w:type="dxa"/>
          </w:tcPr>
          <w:p w14:paraId="4FA215A3" w14:textId="77777777" w:rsidR="00B40749" w:rsidRPr="00B60B40" w:rsidRDefault="00B40749" w:rsidP="0041541B">
            <w:pPr>
              <w:pStyle w:val="tabletext"/>
              <w:spacing w:before="40" w:after="40"/>
              <w:ind w:left="113" w:right="113"/>
              <w:jc w:val="both"/>
              <w:rPr>
                <w:ins w:id="476" w:author="Sharon Nair" w:date="2025-01-30T10:47:00Z" w16du:dateUtc="2025-01-30T08:47:00Z"/>
                <w:sz w:val="18"/>
                <w:szCs w:val="18"/>
              </w:rPr>
            </w:pPr>
            <w:ins w:id="477" w:author="Sharon Nair" w:date="2025-02-18T09:00:00Z" w16du:dateUtc="2025-02-18T07:00:00Z">
              <w:r w:rsidRPr="00B60B40">
                <w:rPr>
                  <w:sz w:val="18"/>
                  <w:szCs w:val="18"/>
                </w:rPr>
                <w:t>Cash payment in respect of fractions announced on SENS by 11h00</w:t>
              </w:r>
            </w:ins>
          </w:p>
        </w:tc>
      </w:tr>
      <w:tr w:rsidR="00B40749" w:rsidRPr="00B60B40" w14:paraId="2D6985B3" w14:textId="77777777" w:rsidTr="00C9458B">
        <w:trPr>
          <w:jc w:val="center"/>
        </w:trPr>
        <w:tc>
          <w:tcPr>
            <w:tcW w:w="1985" w:type="dxa"/>
          </w:tcPr>
          <w:p w14:paraId="5B011198" w14:textId="77777777" w:rsidR="00B40749" w:rsidRPr="00B60B40" w:rsidRDefault="00B40749" w:rsidP="00C9458B">
            <w:pPr>
              <w:pStyle w:val="tabletext"/>
              <w:spacing w:before="40" w:after="40"/>
              <w:ind w:left="113" w:righ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4" w:type="dxa"/>
          </w:tcPr>
          <w:p w14:paraId="530CCEE2" w14:textId="77777777" w:rsidR="00B40749" w:rsidRPr="00B60B40" w:rsidRDefault="00B40749" w:rsidP="0041541B">
            <w:pPr>
              <w:pStyle w:val="tabletext"/>
              <w:spacing w:before="40" w:after="40"/>
              <w:ind w:left="113" w:right="113"/>
              <w:jc w:val="both"/>
              <w:rPr>
                <w:sz w:val="18"/>
                <w:szCs w:val="18"/>
              </w:rPr>
            </w:pPr>
            <w:r w:rsidRPr="00B60B40">
              <w:rPr>
                <w:sz w:val="18"/>
                <w:szCs w:val="18"/>
              </w:rPr>
              <w:t>Record date</w:t>
            </w:r>
          </w:p>
        </w:tc>
      </w:tr>
      <w:tr w:rsidR="00B40749" w:rsidRPr="00B60B40" w14:paraId="0EF9D302" w14:textId="77777777" w:rsidTr="00C9458B">
        <w:trPr>
          <w:jc w:val="center"/>
        </w:trPr>
        <w:tc>
          <w:tcPr>
            <w:tcW w:w="1985" w:type="dxa"/>
          </w:tcPr>
          <w:p w14:paraId="443AF673" w14:textId="77777777" w:rsidR="00B40749" w:rsidRPr="00B60B40" w:rsidRDefault="00B40749" w:rsidP="00C9458B">
            <w:pPr>
              <w:pStyle w:val="tabletext"/>
              <w:spacing w:before="40" w:after="40"/>
              <w:ind w:left="113" w:right="113"/>
              <w:rPr>
                <w:sz w:val="18"/>
                <w:szCs w:val="18"/>
              </w:rPr>
            </w:pPr>
            <w:r w:rsidRPr="00B60B40">
              <w:rPr>
                <w:b/>
                <w:sz w:val="18"/>
                <w:szCs w:val="18"/>
              </w:rPr>
              <w:t>D + 1</w:t>
            </w:r>
            <w:r w:rsidRPr="00B60B40">
              <w:rPr>
                <w:b/>
                <w:sz w:val="18"/>
                <w:szCs w:val="18"/>
              </w:rPr>
              <w:br/>
            </w:r>
            <w:del w:id="478" w:author="Sharon Nair" w:date="2025-01-30T11:44:00Z" w16du:dateUtc="2025-01-30T09:44:00Z">
              <w:r w:rsidRPr="00B60B40" w:rsidDel="00F06B91">
                <w:rPr>
                  <w:sz w:val="18"/>
                  <w:szCs w:val="18"/>
                </w:rPr>
                <w:delText xml:space="preserve">Pay </w:delText>
              </w:r>
            </w:del>
            <w:ins w:id="479" w:author="Sharon Nair" w:date="2025-01-30T11:44:00Z" w16du:dateUtc="2025-01-30T09:44:00Z">
              <w:r w:rsidRPr="00B60B40">
                <w:rPr>
                  <w:sz w:val="18"/>
                  <w:szCs w:val="18"/>
                </w:rPr>
                <w:t xml:space="preserve">Issue </w:t>
              </w:r>
            </w:ins>
            <w:r w:rsidRPr="00B60B40">
              <w:rPr>
                <w:sz w:val="18"/>
                <w:szCs w:val="18"/>
              </w:rPr>
              <w:t>date</w:t>
            </w:r>
          </w:p>
        </w:tc>
        <w:tc>
          <w:tcPr>
            <w:tcW w:w="5954" w:type="dxa"/>
          </w:tcPr>
          <w:p w14:paraId="250D6C20" w14:textId="28E1D171" w:rsidR="00B40749" w:rsidRPr="00B60B40" w:rsidRDefault="00B40749" w:rsidP="0041541B">
            <w:pPr>
              <w:pStyle w:val="tabletext"/>
              <w:spacing w:before="40" w:after="40"/>
              <w:ind w:left="113" w:right="113"/>
              <w:jc w:val="both"/>
              <w:rPr>
                <w:sz w:val="18"/>
                <w:szCs w:val="18"/>
              </w:rPr>
            </w:pPr>
            <w:r w:rsidRPr="00B60B40">
              <w:rPr>
                <w:sz w:val="18"/>
                <w:szCs w:val="18"/>
              </w:rPr>
              <w:t>New securities issued</w:t>
            </w:r>
          </w:p>
        </w:tc>
      </w:tr>
    </w:tbl>
    <w:p w14:paraId="21209CDD" w14:textId="77777777" w:rsidR="00B40749" w:rsidRPr="00B60B40" w:rsidRDefault="00B40749" w:rsidP="003373BE">
      <w:pPr>
        <w:pStyle w:val="a-000"/>
        <w:rPr>
          <w:b/>
          <w:szCs w:val="18"/>
        </w:rPr>
      </w:pPr>
      <w:r w:rsidRPr="00B60B40">
        <w:rPr>
          <w:szCs w:val="18"/>
        </w:rPr>
        <w:tab/>
        <w:t>(</w:t>
      </w:r>
      <w:del w:id="480" w:author="Sharon Nair" w:date="2025-03-13T16:12:00Z" w16du:dateUtc="2025-03-13T14:12:00Z">
        <w:r w:rsidRPr="00B60B40" w:rsidDel="00CB6C93">
          <w:rPr>
            <w:szCs w:val="18"/>
          </w:rPr>
          <w:delText>x</w:delText>
        </w:r>
      </w:del>
      <w:ins w:id="481" w:author="Sharon Nair" w:date="2025-03-13T16:12:00Z" w16du:dateUtc="2025-03-13T14:12:00Z">
        <w:r w:rsidRPr="00B60B40">
          <w:rPr>
            <w:szCs w:val="18"/>
          </w:rPr>
          <w:t>y</w:t>
        </w:r>
      </w:ins>
      <w:r w:rsidRPr="00B60B40">
        <w:rPr>
          <w:szCs w:val="18"/>
        </w:rPr>
        <w:t>)</w:t>
      </w:r>
      <w:r w:rsidRPr="00B60B40">
        <w:rPr>
          <w:szCs w:val="18"/>
        </w:rPr>
        <w:tab/>
      </w:r>
      <w:r w:rsidRPr="00B60B40">
        <w:rPr>
          <w:b/>
          <w:szCs w:val="18"/>
        </w:rPr>
        <w:t xml:space="preserve">Unbundling with/without accompanying cash payment – termination of </w:t>
      </w:r>
      <w:del w:id="482" w:author="Sharon Nair" w:date="2025-02-25T14:58:00Z" w16du:dateUtc="2025-02-25T12:58:00Z">
        <w:r w:rsidRPr="00B60B40" w:rsidDel="00FD2EB8">
          <w:rPr>
            <w:b/>
            <w:szCs w:val="18"/>
          </w:rPr>
          <w:delText xml:space="preserve">mother </w:delText>
        </w:r>
      </w:del>
      <w:ins w:id="483" w:author="Sharon Nair" w:date="2025-02-25T14:58:00Z" w16du:dateUtc="2025-02-25T12:58:00Z">
        <w:r w:rsidRPr="00B60B40">
          <w:rPr>
            <w:b/>
            <w:szCs w:val="18"/>
          </w:rPr>
          <w:t xml:space="preserve">source </w:t>
        </w:r>
      </w:ins>
      <w:r w:rsidRPr="00B60B40">
        <w:rPr>
          <w:b/>
          <w:szCs w:val="18"/>
        </w:rPr>
        <w:t>share – with/without election</w:t>
      </w:r>
      <w:r w:rsidRPr="00B60B40">
        <w:rPr>
          <w:rStyle w:val="FootnoteReference"/>
          <w:rFonts w:eastAsiaTheme="majorEastAsia"/>
          <w:szCs w:val="18"/>
        </w:rPr>
        <w:footnoteReference w:customMarkFollows="1" w:id="37"/>
        <w:t> </w:t>
      </w:r>
    </w:p>
    <w:p w14:paraId="7B2E9968" w14:textId="23585661" w:rsidR="00B40749" w:rsidRPr="00B60B40" w:rsidRDefault="00B40749" w:rsidP="003373BE">
      <w:pPr>
        <w:pStyle w:val="a-000"/>
        <w:rPr>
          <w:szCs w:val="18"/>
        </w:rPr>
      </w:pPr>
      <w:r w:rsidRPr="00B60B40">
        <w:rPr>
          <w:szCs w:val="18"/>
        </w:rPr>
        <w:tab/>
      </w:r>
      <w:r w:rsidRPr="00B60B40">
        <w:rPr>
          <w:szCs w:val="18"/>
        </w:rPr>
        <w:tab/>
      </w:r>
      <w:r w:rsidRPr="00B60B40">
        <w:rPr>
          <w:b/>
          <w:szCs w:val="18"/>
        </w:rPr>
        <w:t xml:space="preserve">Definition: </w:t>
      </w:r>
      <w:r w:rsidRPr="00B60B40">
        <w:rPr>
          <w:szCs w:val="18"/>
        </w:rPr>
        <w:t>With election</w:t>
      </w:r>
      <w:r w:rsidRPr="00B60B40">
        <w:rPr>
          <w:b/>
          <w:szCs w:val="18"/>
        </w:rPr>
        <w:t xml:space="preserve"> – </w:t>
      </w:r>
      <w:r w:rsidRPr="00B60B40">
        <w:rPr>
          <w:szCs w:val="18"/>
        </w:rPr>
        <w:t>A company listed on the JSE. The company has one or more subsidiaries or a holding in another company that is listed on the JSE or unlisted. This company distributes its investment in the underlying company to its shareholders, proportionate to their holding</w:t>
      </w:r>
      <w:r w:rsidR="00937E0D">
        <w:rPr>
          <w:szCs w:val="18"/>
        </w:rPr>
        <w:t xml:space="preserve"> </w:t>
      </w:r>
      <w:r w:rsidRPr="00B60B40">
        <w:rPr>
          <w:szCs w:val="18"/>
        </w:rPr>
        <w:t>with the following options:</w:t>
      </w:r>
    </w:p>
    <w:p w14:paraId="45C023CA" w14:textId="77777777" w:rsidR="00B40749" w:rsidRPr="00B60B40" w:rsidRDefault="00B40749" w:rsidP="003373BE">
      <w:pPr>
        <w:pStyle w:val="1-000a"/>
        <w:rPr>
          <w:szCs w:val="18"/>
        </w:rPr>
      </w:pPr>
      <w:r w:rsidRPr="00B60B40">
        <w:rPr>
          <w:szCs w:val="18"/>
        </w:rPr>
        <w:tab/>
        <w:t>(a)</w:t>
      </w:r>
      <w:r w:rsidRPr="00B60B40">
        <w:rPr>
          <w:szCs w:val="18"/>
        </w:rPr>
        <w:tab/>
        <w:t xml:space="preserve">shares in the subsidiaries (listed or private); or </w:t>
      </w:r>
    </w:p>
    <w:p w14:paraId="7729E3B5" w14:textId="77777777" w:rsidR="00B40749" w:rsidRPr="00B60B40" w:rsidRDefault="00B40749" w:rsidP="003373BE">
      <w:pPr>
        <w:pStyle w:val="1-000a"/>
        <w:rPr>
          <w:szCs w:val="18"/>
        </w:rPr>
      </w:pPr>
      <w:r w:rsidRPr="00B60B40">
        <w:rPr>
          <w:szCs w:val="18"/>
        </w:rPr>
        <w:tab/>
        <w:t>(b)</w:t>
      </w:r>
      <w:r w:rsidRPr="00B60B40">
        <w:rPr>
          <w:szCs w:val="18"/>
        </w:rPr>
        <w:tab/>
        <w:t>cash; or</w:t>
      </w:r>
    </w:p>
    <w:p w14:paraId="1D11831A" w14:textId="77777777" w:rsidR="00B40749" w:rsidRPr="00B60B40" w:rsidRDefault="00B40749" w:rsidP="003373BE">
      <w:pPr>
        <w:pStyle w:val="1-000a"/>
        <w:rPr>
          <w:szCs w:val="18"/>
        </w:rPr>
      </w:pPr>
      <w:r w:rsidRPr="00B60B40">
        <w:rPr>
          <w:szCs w:val="18"/>
        </w:rPr>
        <w:tab/>
        <w:t>(c)</w:t>
      </w:r>
      <w:r w:rsidRPr="00B60B40">
        <w:rPr>
          <w:szCs w:val="18"/>
        </w:rPr>
        <w:tab/>
        <w:t>a combination of the above.</w:t>
      </w:r>
    </w:p>
    <w:p w14:paraId="43DF4919" w14:textId="300A9CBC" w:rsidR="00B40749" w:rsidRPr="00B60B40" w:rsidRDefault="00B40749" w:rsidP="003373BE">
      <w:pPr>
        <w:pStyle w:val="a-000"/>
        <w:spacing w:after="120"/>
        <w:rPr>
          <w:szCs w:val="18"/>
        </w:rPr>
      </w:pPr>
      <w:r w:rsidRPr="00B60B40">
        <w:rPr>
          <w:szCs w:val="18"/>
        </w:rPr>
        <w:tab/>
      </w:r>
      <w:r w:rsidRPr="00B60B40">
        <w:rPr>
          <w:szCs w:val="18"/>
        </w:rPr>
        <w:tab/>
      </w:r>
      <w:r w:rsidRPr="00B60B40">
        <w:rPr>
          <w:b/>
          <w:szCs w:val="18"/>
        </w:rPr>
        <w:t>Definition:</w:t>
      </w:r>
      <w:r w:rsidRPr="00B60B40">
        <w:rPr>
          <w:szCs w:val="18"/>
        </w:rPr>
        <w:t xml:space="preserve"> Without election – A company listed on the JSE. The company has one or more subsidiaries or a holding in another company that is listed on the JSE or unlisted. This company distributes its investment in the underlying company to its shareholders, proportionate to their holding.  After unbundling, the holding company is </w:t>
      </w:r>
      <w:r w:rsidR="00A00E29" w:rsidRPr="00B60B40">
        <w:rPr>
          <w:szCs w:val="18"/>
        </w:rPr>
        <w:t>dissolved,</w:t>
      </w:r>
      <w:r w:rsidRPr="00B60B40">
        <w:rPr>
          <w:szCs w:val="18"/>
        </w:rPr>
        <w:t xml:space="preserve"> and the shareholders will receive shares in the subsidiaries (listed or private) proportionate to their initial holdings in the holding company.</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6AA6CF56" w14:textId="77777777" w:rsidTr="00C9458B">
        <w:trPr>
          <w:jc w:val="center"/>
        </w:trPr>
        <w:tc>
          <w:tcPr>
            <w:tcW w:w="1985" w:type="dxa"/>
          </w:tcPr>
          <w:p w14:paraId="680416F3" w14:textId="77777777" w:rsidR="00B40749" w:rsidRPr="00B60B40" w:rsidRDefault="00B40749" w:rsidP="00C9458B">
            <w:pPr>
              <w:pStyle w:val="tabletext"/>
              <w:spacing w:before="40" w:after="40"/>
              <w:ind w:left="113" w:right="113"/>
              <w:jc w:val="center"/>
              <w:rPr>
                <w:sz w:val="18"/>
                <w:szCs w:val="18"/>
              </w:rPr>
            </w:pPr>
            <w:r w:rsidRPr="00B60B40">
              <w:rPr>
                <w:b/>
                <w:sz w:val="18"/>
                <w:szCs w:val="18"/>
              </w:rPr>
              <w:lastRenderedPageBreak/>
              <w:t>Day</w:t>
            </w:r>
          </w:p>
        </w:tc>
        <w:tc>
          <w:tcPr>
            <w:tcW w:w="5954" w:type="dxa"/>
          </w:tcPr>
          <w:p w14:paraId="7FF1646E"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2466AA31" w14:textId="77777777" w:rsidTr="00C9458B">
        <w:trPr>
          <w:jc w:val="center"/>
        </w:trPr>
        <w:tc>
          <w:tcPr>
            <w:tcW w:w="1985" w:type="dxa"/>
          </w:tcPr>
          <w:p w14:paraId="1C6D0E5B" w14:textId="77777777" w:rsidR="00B40749" w:rsidRPr="00B60B40" w:rsidRDefault="00B40749" w:rsidP="00C9458B">
            <w:pPr>
              <w:pStyle w:val="tabletext"/>
              <w:spacing w:before="40" w:after="40"/>
              <w:ind w:left="113" w:righ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4" w:type="dxa"/>
          </w:tcPr>
          <w:p w14:paraId="1ECC730E" w14:textId="77777777" w:rsidR="00B40749" w:rsidRPr="00B60B40" w:rsidRDefault="00B40749" w:rsidP="0041541B">
            <w:pPr>
              <w:pStyle w:val="tabletext"/>
              <w:spacing w:before="40" w:after="40"/>
              <w:ind w:left="113" w:right="113"/>
              <w:jc w:val="both"/>
              <w:rPr>
                <w:sz w:val="18"/>
                <w:szCs w:val="18"/>
              </w:rPr>
            </w:pPr>
            <w:r w:rsidRPr="00B60B40">
              <w:rPr>
                <w:sz w:val="18"/>
                <w:szCs w:val="18"/>
              </w:rPr>
              <w:t>Publication of declaration data</w:t>
            </w:r>
          </w:p>
        </w:tc>
      </w:tr>
      <w:tr w:rsidR="00B40749" w:rsidRPr="00B60B40" w14:paraId="732D3AA5" w14:textId="77777777" w:rsidTr="00C9458B">
        <w:trPr>
          <w:jc w:val="center"/>
        </w:trPr>
        <w:tc>
          <w:tcPr>
            <w:tcW w:w="1985" w:type="dxa"/>
          </w:tcPr>
          <w:p w14:paraId="119BE5EE" w14:textId="77777777" w:rsidR="00B40749" w:rsidRPr="00B60B40" w:rsidRDefault="00B40749" w:rsidP="00C9458B">
            <w:pPr>
              <w:pStyle w:val="tabletext"/>
              <w:spacing w:before="40" w:after="40"/>
              <w:ind w:left="113" w:right="113"/>
              <w:rPr>
                <w:sz w:val="18"/>
                <w:szCs w:val="18"/>
              </w:rPr>
            </w:pPr>
            <w:r w:rsidRPr="00B60B40">
              <w:rPr>
                <w:b/>
                <w:sz w:val="18"/>
                <w:szCs w:val="18"/>
              </w:rPr>
              <w:t>D – 8</w:t>
            </w:r>
            <w:r w:rsidRPr="00B60B40">
              <w:rPr>
                <w:b/>
                <w:sz w:val="18"/>
                <w:szCs w:val="18"/>
              </w:rPr>
              <w:br/>
            </w:r>
            <w:r w:rsidRPr="00B60B40">
              <w:rPr>
                <w:sz w:val="18"/>
                <w:szCs w:val="18"/>
              </w:rPr>
              <w:t>Finalisation date</w:t>
            </w:r>
          </w:p>
        </w:tc>
        <w:tc>
          <w:tcPr>
            <w:tcW w:w="5954" w:type="dxa"/>
          </w:tcPr>
          <w:p w14:paraId="24D0A3EB" w14:textId="77777777" w:rsidR="00B40749" w:rsidRPr="00B60B40" w:rsidRDefault="00B40749" w:rsidP="0041541B">
            <w:pPr>
              <w:pStyle w:val="tabletext"/>
              <w:spacing w:before="40" w:after="40"/>
              <w:ind w:left="113" w:right="113"/>
              <w:jc w:val="both"/>
              <w:rPr>
                <w:sz w:val="18"/>
                <w:szCs w:val="18"/>
              </w:rPr>
            </w:pPr>
            <w:r w:rsidRPr="00B60B40">
              <w:rPr>
                <w:sz w:val="18"/>
                <w:szCs w:val="18"/>
              </w:rPr>
              <w:t>Publication of finalisation information</w:t>
            </w:r>
            <w:ins w:id="484" w:author="Sharon Nair" w:date="2025-02-18T13:08:00Z" w16du:dateUtc="2025-02-18T11:08:00Z">
              <w:r w:rsidRPr="00B60B40">
                <w:rPr>
                  <w:sz w:val="18"/>
                  <w:szCs w:val="18"/>
                </w:rPr>
                <w:t>, by 11h00</w:t>
              </w:r>
            </w:ins>
          </w:p>
        </w:tc>
      </w:tr>
      <w:tr w:rsidR="00B40749" w:rsidRPr="00B60B40" w14:paraId="2E09FFD4" w14:textId="77777777" w:rsidTr="00C9458B">
        <w:trPr>
          <w:jc w:val="center"/>
        </w:trPr>
        <w:tc>
          <w:tcPr>
            <w:tcW w:w="1985" w:type="dxa"/>
          </w:tcPr>
          <w:p w14:paraId="292FC8B3" w14:textId="77777777" w:rsidR="00B40749" w:rsidRPr="00B60B40" w:rsidRDefault="00B40749" w:rsidP="00C9458B">
            <w:pPr>
              <w:pStyle w:val="tabletext"/>
              <w:spacing w:before="40" w:after="40"/>
              <w:ind w:left="113" w:righ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4" w:type="dxa"/>
          </w:tcPr>
          <w:p w14:paraId="29333F24" w14:textId="77777777" w:rsidR="00B40749" w:rsidRPr="00B60B40" w:rsidRDefault="00B40749" w:rsidP="0041541B">
            <w:pPr>
              <w:pStyle w:val="tabletext"/>
              <w:spacing w:before="40" w:after="40"/>
              <w:ind w:left="113" w:right="113"/>
              <w:jc w:val="both"/>
              <w:rPr>
                <w:sz w:val="18"/>
                <w:szCs w:val="18"/>
              </w:rPr>
            </w:pPr>
            <w:r w:rsidRPr="00B60B40">
              <w:rPr>
                <w:sz w:val="18"/>
                <w:szCs w:val="18"/>
              </w:rPr>
              <w:t>Last day to trade</w:t>
            </w:r>
          </w:p>
        </w:tc>
      </w:tr>
      <w:tr w:rsidR="00B40749" w:rsidRPr="00B60B40" w14:paraId="42EDF0EE" w14:textId="77777777" w:rsidTr="00C9458B">
        <w:trPr>
          <w:jc w:val="center"/>
        </w:trPr>
        <w:tc>
          <w:tcPr>
            <w:tcW w:w="1985" w:type="dxa"/>
          </w:tcPr>
          <w:p w14:paraId="50A820E3" w14:textId="51F793AF" w:rsidR="00B40749" w:rsidRPr="00B60B40" w:rsidRDefault="00B40749" w:rsidP="00C9458B">
            <w:pPr>
              <w:pStyle w:val="tabletext"/>
              <w:spacing w:before="40" w:after="40"/>
              <w:ind w:left="113" w:right="113"/>
              <w:rPr>
                <w:sz w:val="18"/>
                <w:szCs w:val="18"/>
              </w:rPr>
            </w:pPr>
            <w:r w:rsidRPr="00B60B40">
              <w:rPr>
                <w:b/>
                <w:sz w:val="18"/>
                <w:szCs w:val="18"/>
              </w:rPr>
              <w:t>D – 2</w:t>
            </w:r>
            <w:r w:rsidRPr="00B60B40">
              <w:rPr>
                <w:b/>
                <w:sz w:val="18"/>
                <w:szCs w:val="18"/>
              </w:rPr>
              <w:br/>
            </w:r>
            <w:del w:id="485" w:author="Sharon Nair" w:date="2025-02-18T09:13:00Z" w16du:dateUtc="2025-02-18T07:13:00Z">
              <w:r w:rsidRPr="00B60B40" w:rsidDel="000560ED">
                <w:rPr>
                  <w:sz w:val="18"/>
                  <w:szCs w:val="18"/>
                </w:rPr>
                <w:delText>List day</w:delText>
              </w:r>
            </w:del>
            <w:ins w:id="486" w:author="Sharon Nair" w:date="2025-02-18T09:13:00Z" w16du:dateUtc="2025-02-18T07:13:00Z">
              <w:r w:rsidRPr="00B60B40">
                <w:rPr>
                  <w:sz w:val="18"/>
                  <w:szCs w:val="18"/>
                </w:rPr>
                <w:t>Ex</w:t>
              </w:r>
            </w:ins>
            <w:r w:rsidR="00452B28">
              <w:rPr>
                <w:sz w:val="18"/>
                <w:szCs w:val="18"/>
              </w:rPr>
              <w:t xml:space="preserve"> </w:t>
            </w:r>
            <w:ins w:id="487" w:author="Sharon Nair" w:date="2025-02-18T09:13:00Z" w16du:dateUtc="2025-02-18T07:13:00Z">
              <w:r w:rsidRPr="00B60B40">
                <w:rPr>
                  <w:sz w:val="18"/>
                  <w:szCs w:val="18"/>
                </w:rPr>
                <w:t>date</w:t>
              </w:r>
            </w:ins>
          </w:p>
        </w:tc>
        <w:tc>
          <w:tcPr>
            <w:tcW w:w="5954" w:type="dxa"/>
          </w:tcPr>
          <w:p w14:paraId="5D027922" w14:textId="77777777" w:rsidR="00B40749" w:rsidRPr="00B60B40" w:rsidRDefault="00B40749" w:rsidP="0041541B">
            <w:pPr>
              <w:pStyle w:val="tabletext"/>
              <w:spacing w:before="40" w:after="40"/>
              <w:ind w:left="113" w:right="113"/>
              <w:jc w:val="both"/>
              <w:rPr>
                <w:sz w:val="18"/>
                <w:szCs w:val="18"/>
              </w:rPr>
            </w:pPr>
            <w:del w:id="488" w:author="Sharon Nair" w:date="2025-02-25T14:58:00Z" w16du:dateUtc="2025-02-25T12:58:00Z">
              <w:r w:rsidRPr="00B60B40" w:rsidDel="00FD2EB8">
                <w:rPr>
                  <w:sz w:val="18"/>
                  <w:szCs w:val="18"/>
                </w:rPr>
                <w:delText xml:space="preserve">Mother </w:delText>
              </w:r>
            </w:del>
            <w:ins w:id="489" w:author="Sharon Nair" w:date="2025-02-25T14:58:00Z" w16du:dateUtc="2025-02-25T12:58:00Z">
              <w:r w:rsidRPr="00B60B40">
                <w:rPr>
                  <w:sz w:val="18"/>
                  <w:szCs w:val="18"/>
                </w:rPr>
                <w:t xml:space="preserve">Source </w:t>
              </w:r>
            </w:ins>
            <w:r w:rsidRPr="00B60B40">
              <w:rPr>
                <w:sz w:val="18"/>
                <w:szCs w:val="18"/>
              </w:rPr>
              <w:t>share suspended on JSE trading system/listing of entitled share</w:t>
            </w:r>
          </w:p>
        </w:tc>
      </w:tr>
      <w:tr w:rsidR="00B40749" w:rsidRPr="00B60B40" w14:paraId="0794C1EC" w14:textId="77777777" w:rsidTr="00C9458B">
        <w:trPr>
          <w:jc w:val="center"/>
        </w:trPr>
        <w:tc>
          <w:tcPr>
            <w:tcW w:w="1985" w:type="dxa"/>
          </w:tcPr>
          <w:p w14:paraId="3D40C3A9" w14:textId="77777777" w:rsidR="00B40749" w:rsidRPr="00B60B40" w:rsidRDefault="00B40749" w:rsidP="00C9458B">
            <w:pPr>
              <w:pStyle w:val="tabletext"/>
              <w:spacing w:before="40" w:after="40"/>
              <w:ind w:left="113" w:right="113"/>
              <w:rPr>
                <w:b/>
                <w:sz w:val="18"/>
                <w:szCs w:val="18"/>
              </w:rPr>
            </w:pPr>
            <w:r w:rsidRPr="00B60B40">
              <w:rPr>
                <w:b/>
                <w:sz w:val="18"/>
                <w:szCs w:val="18"/>
              </w:rPr>
              <w:t>D – 1</w:t>
            </w:r>
          </w:p>
        </w:tc>
        <w:tc>
          <w:tcPr>
            <w:tcW w:w="5954" w:type="dxa"/>
          </w:tcPr>
          <w:p w14:paraId="789F0521" w14:textId="2D9E58A6" w:rsidR="00B40749" w:rsidRPr="00B60B40" w:rsidRDefault="00B40749" w:rsidP="0041541B">
            <w:pPr>
              <w:pStyle w:val="tabletext"/>
              <w:spacing w:before="40" w:after="40"/>
              <w:ind w:right="113"/>
              <w:jc w:val="both"/>
              <w:rPr>
                <w:sz w:val="18"/>
                <w:szCs w:val="18"/>
              </w:rPr>
            </w:pPr>
            <w:r w:rsidRPr="00B60B40">
              <w:rPr>
                <w:sz w:val="18"/>
                <w:szCs w:val="18"/>
              </w:rPr>
              <w:t xml:space="preserve"> Announce cost apportionment and </w:t>
            </w:r>
            <w:ins w:id="490" w:author="Sharon Nair" w:date="2025-02-18T13:06:00Z" w16du:dateUtc="2025-02-18T11:06:00Z">
              <w:r w:rsidRPr="00B60B40">
                <w:rPr>
                  <w:sz w:val="18"/>
                  <w:szCs w:val="18"/>
                </w:rPr>
                <w:t xml:space="preserve">cash payment in respect of </w:t>
              </w:r>
            </w:ins>
            <w:r w:rsidRPr="00B60B40">
              <w:rPr>
                <w:sz w:val="18"/>
                <w:szCs w:val="18"/>
              </w:rPr>
              <w:t>fraction</w:t>
            </w:r>
            <w:ins w:id="491" w:author="Sharon Nair" w:date="2025-02-18T13:07:00Z" w16du:dateUtc="2025-02-18T11:07:00Z">
              <w:r w:rsidRPr="00B60B40">
                <w:rPr>
                  <w:sz w:val="18"/>
                  <w:szCs w:val="18"/>
                </w:rPr>
                <w:t>s on SENS</w:t>
              </w:r>
            </w:ins>
            <w:r w:rsidRPr="00B60B40">
              <w:rPr>
                <w:sz w:val="18"/>
                <w:szCs w:val="18"/>
              </w:rPr>
              <w:t xml:space="preserve"> </w:t>
            </w:r>
            <w:del w:id="492" w:author="Sharon Nair" w:date="2025-02-18T13:07:00Z" w16du:dateUtc="2025-02-18T11:07:00Z">
              <w:r w:rsidRPr="00B60B40" w:rsidDel="007C3EB1">
                <w:rPr>
                  <w:sz w:val="18"/>
                  <w:szCs w:val="18"/>
                </w:rPr>
                <w:delText xml:space="preserve">rate, </w:delText>
              </w:r>
            </w:del>
            <w:r w:rsidRPr="00B60B40">
              <w:rPr>
                <w:sz w:val="18"/>
                <w:szCs w:val="18"/>
              </w:rPr>
              <w:t>by 11</w:t>
            </w:r>
            <w:r w:rsidR="00937E0D">
              <w:rPr>
                <w:sz w:val="18"/>
                <w:szCs w:val="18"/>
              </w:rPr>
              <w:t>h</w:t>
            </w:r>
            <w:r w:rsidRPr="00B60B40">
              <w:rPr>
                <w:sz w:val="18"/>
                <w:szCs w:val="18"/>
              </w:rPr>
              <w:t>00</w:t>
            </w:r>
          </w:p>
        </w:tc>
      </w:tr>
      <w:tr w:rsidR="00B40749" w:rsidRPr="00B60B40" w14:paraId="58BEB67A" w14:textId="77777777" w:rsidTr="00C9458B">
        <w:trPr>
          <w:jc w:val="center"/>
        </w:trPr>
        <w:tc>
          <w:tcPr>
            <w:tcW w:w="1985" w:type="dxa"/>
          </w:tcPr>
          <w:p w14:paraId="70E022D1" w14:textId="77777777" w:rsidR="00B40749" w:rsidRPr="00B60B40" w:rsidRDefault="00B40749" w:rsidP="00C9458B">
            <w:pPr>
              <w:pStyle w:val="tabletext"/>
              <w:spacing w:before="40" w:after="40"/>
              <w:ind w:left="113" w:righ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4" w:type="dxa"/>
          </w:tcPr>
          <w:p w14:paraId="61A4B2F2" w14:textId="77777777" w:rsidR="00B40749" w:rsidRPr="00B60B40" w:rsidRDefault="00B40749" w:rsidP="0041541B">
            <w:pPr>
              <w:pStyle w:val="tabletext"/>
              <w:spacing w:before="40" w:after="40"/>
              <w:ind w:left="113" w:right="113"/>
              <w:jc w:val="both"/>
              <w:rPr>
                <w:sz w:val="18"/>
                <w:szCs w:val="18"/>
              </w:rPr>
            </w:pPr>
            <w:r w:rsidRPr="00B60B40">
              <w:rPr>
                <w:sz w:val="18"/>
                <w:szCs w:val="18"/>
              </w:rPr>
              <w:t>Record date</w:t>
            </w:r>
          </w:p>
          <w:p w14:paraId="0671D40C" w14:textId="77777777" w:rsidR="00B40749" w:rsidRPr="00B60B40" w:rsidRDefault="00B40749" w:rsidP="0041541B">
            <w:pPr>
              <w:pStyle w:val="tabletext"/>
              <w:spacing w:before="40" w:after="40"/>
              <w:ind w:left="113" w:right="113"/>
              <w:jc w:val="both"/>
              <w:rPr>
                <w:sz w:val="18"/>
                <w:szCs w:val="18"/>
              </w:rPr>
            </w:pPr>
            <w:r w:rsidRPr="00B60B40">
              <w:rPr>
                <w:sz w:val="18"/>
                <w:szCs w:val="18"/>
              </w:rPr>
              <w:t>Election closes, if applicable</w:t>
            </w:r>
          </w:p>
          <w:p w14:paraId="57E07393" w14:textId="1E67AFB2" w:rsidR="00B40749" w:rsidRPr="00B60B40" w:rsidRDefault="00B40749" w:rsidP="0041541B">
            <w:pPr>
              <w:pStyle w:val="tabletext"/>
              <w:spacing w:before="40" w:after="40"/>
              <w:ind w:left="113" w:right="113"/>
              <w:jc w:val="both"/>
              <w:rPr>
                <w:sz w:val="18"/>
                <w:szCs w:val="18"/>
              </w:rPr>
            </w:pPr>
            <w:r w:rsidRPr="00B60B40">
              <w:rPr>
                <w:sz w:val="18"/>
                <w:szCs w:val="18"/>
              </w:rPr>
              <w:t xml:space="preserve">Publish the closing price of the </w:t>
            </w:r>
            <w:ins w:id="493" w:author="Alwyn Fouchee" w:date="2025-05-05T14:05:00Z" w16du:dateUtc="2025-05-05T12:05:00Z">
              <w:r w:rsidR="00AE02F6">
                <w:rPr>
                  <w:sz w:val="18"/>
                  <w:szCs w:val="18"/>
                </w:rPr>
                <w:t>source</w:t>
              </w:r>
            </w:ins>
            <w:del w:id="494" w:author="Alwyn Fouchee" w:date="2025-05-05T14:05:00Z" w16du:dateUtc="2025-05-05T12:05:00Z">
              <w:r w:rsidRPr="00B60B40" w:rsidDel="00AE02F6">
                <w:rPr>
                  <w:sz w:val="18"/>
                  <w:szCs w:val="18"/>
                </w:rPr>
                <w:delText>mother</w:delText>
              </w:r>
            </w:del>
            <w:r w:rsidRPr="00B60B40">
              <w:rPr>
                <w:sz w:val="18"/>
                <w:szCs w:val="18"/>
              </w:rPr>
              <w:t xml:space="preserve"> share on SENS</w:t>
            </w:r>
          </w:p>
        </w:tc>
      </w:tr>
      <w:tr w:rsidR="00B40749" w:rsidRPr="00B60B40" w14:paraId="0B147B57" w14:textId="77777777" w:rsidTr="00C9458B">
        <w:trPr>
          <w:jc w:val="center"/>
        </w:trPr>
        <w:tc>
          <w:tcPr>
            <w:tcW w:w="1985" w:type="dxa"/>
          </w:tcPr>
          <w:p w14:paraId="276B4BA0" w14:textId="77777777" w:rsidR="00B40749" w:rsidRPr="00B60B40" w:rsidRDefault="00B40749" w:rsidP="00C9458B">
            <w:pPr>
              <w:pStyle w:val="tabletext"/>
              <w:spacing w:before="40" w:after="40"/>
              <w:ind w:left="113" w:right="113"/>
              <w:rPr>
                <w:sz w:val="18"/>
                <w:szCs w:val="18"/>
              </w:rPr>
            </w:pPr>
            <w:r w:rsidRPr="00B60B40">
              <w:rPr>
                <w:b/>
                <w:sz w:val="18"/>
                <w:szCs w:val="18"/>
              </w:rPr>
              <w:t>D + 1</w:t>
            </w:r>
            <w:r w:rsidRPr="00B60B40">
              <w:rPr>
                <w:b/>
                <w:sz w:val="18"/>
                <w:szCs w:val="18"/>
              </w:rPr>
              <w:br/>
            </w:r>
            <w:r w:rsidRPr="00B60B40">
              <w:rPr>
                <w:sz w:val="18"/>
                <w:szCs w:val="18"/>
              </w:rPr>
              <w:t>Pay</w:t>
            </w:r>
            <w:ins w:id="495" w:author="Sharon Nair" w:date="2025-03-26T17:36:00Z" w16du:dateUtc="2025-03-26T15:36:00Z">
              <w:r w:rsidRPr="00B60B40">
                <w:rPr>
                  <w:sz w:val="18"/>
                  <w:szCs w:val="18"/>
                </w:rPr>
                <w:t>/issue</w:t>
              </w:r>
            </w:ins>
            <w:r w:rsidRPr="00B60B40">
              <w:rPr>
                <w:sz w:val="18"/>
                <w:szCs w:val="18"/>
              </w:rPr>
              <w:t xml:space="preserve"> Date</w:t>
            </w:r>
          </w:p>
        </w:tc>
        <w:tc>
          <w:tcPr>
            <w:tcW w:w="5954" w:type="dxa"/>
          </w:tcPr>
          <w:p w14:paraId="5A4102C7" w14:textId="77777777" w:rsidR="00B40749" w:rsidRPr="00B60B40" w:rsidRDefault="00B40749" w:rsidP="0041541B">
            <w:pPr>
              <w:pStyle w:val="tabletext"/>
              <w:spacing w:before="40" w:after="40"/>
              <w:ind w:left="113" w:right="113"/>
              <w:jc w:val="both"/>
              <w:rPr>
                <w:sz w:val="18"/>
                <w:szCs w:val="18"/>
              </w:rPr>
            </w:pPr>
            <w:r w:rsidRPr="00B60B40">
              <w:rPr>
                <w:sz w:val="18"/>
                <w:szCs w:val="18"/>
              </w:rPr>
              <w:t>Securities distribution/cash payout</w:t>
            </w:r>
          </w:p>
        </w:tc>
      </w:tr>
      <w:tr w:rsidR="00B40749" w:rsidRPr="00B60B40" w14:paraId="68C073A5" w14:textId="77777777" w:rsidTr="00C9458B">
        <w:trPr>
          <w:jc w:val="center"/>
        </w:trPr>
        <w:tc>
          <w:tcPr>
            <w:tcW w:w="1985" w:type="dxa"/>
          </w:tcPr>
          <w:p w14:paraId="2BCC736D" w14:textId="77777777" w:rsidR="00B40749" w:rsidRPr="00B60B40" w:rsidRDefault="00B40749" w:rsidP="00C9458B">
            <w:pPr>
              <w:pStyle w:val="tabletext"/>
              <w:spacing w:before="40" w:after="40"/>
              <w:ind w:left="113" w:right="113"/>
              <w:rPr>
                <w:sz w:val="18"/>
                <w:szCs w:val="18"/>
              </w:rPr>
            </w:pPr>
            <w:r w:rsidRPr="00B60B40">
              <w:rPr>
                <w:b/>
                <w:sz w:val="18"/>
                <w:szCs w:val="18"/>
              </w:rPr>
              <w:t>D + 2</w:t>
            </w:r>
          </w:p>
        </w:tc>
        <w:tc>
          <w:tcPr>
            <w:tcW w:w="5954" w:type="dxa"/>
          </w:tcPr>
          <w:p w14:paraId="5D74E6A0" w14:textId="7933F2B7" w:rsidR="00B40749" w:rsidRPr="00B60B40" w:rsidRDefault="00B40749" w:rsidP="0041541B">
            <w:pPr>
              <w:pStyle w:val="tabletext"/>
              <w:spacing w:before="40" w:after="40"/>
              <w:ind w:left="113" w:right="113"/>
              <w:jc w:val="both"/>
              <w:rPr>
                <w:sz w:val="18"/>
                <w:szCs w:val="18"/>
              </w:rPr>
            </w:pPr>
            <w:ins w:id="496" w:author="Sharon Nair" w:date="2025-02-18T09:08:00Z" w16du:dateUtc="2025-02-18T07:08:00Z">
              <w:r w:rsidRPr="00B60B40">
                <w:rPr>
                  <w:sz w:val="18"/>
                  <w:szCs w:val="18"/>
                </w:rPr>
                <w:t>Termination of</w:t>
              </w:r>
            </w:ins>
            <w:r w:rsidR="003D2ED3">
              <w:rPr>
                <w:sz w:val="18"/>
                <w:szCs w:val="18"/>
              </w:rPr>
              <w:t xml:space="preserve"> </w:t>
            </w:r>
            <w:ins w:id="497" w:author="Alwyn Fouchee" w:date="2025-05-05T14:05:00Z" w16du:dateUtc="2025-05-05T12:05:00Z">
              <w:r w:rsidR="003D2ED3">
                <w:rPr>
                  <w:sz w:val="18"/>
                  <w:szCs w:val="18"/>
                </w:rPr>
                <w:t>source</w:t>
              </w:r>
            </w:ins>
            <w:ins w:id="498" w:author="Sharon Nair" w:date="2025-02-18T09:10:00Z" w16du:dateUtc="2025-02-18T07:10:00Z">
              <w:r w:rsidRPr="00B60B40">
                <w:rPr>
                  <w:sz w:val="18"/>
                  <w:szCs w:val="18"/>
                </w:rPr>
                <w:t xml:space="preserve"> </w:t>
              </w:r>
            </w:ins>
            <w:ins w:id="499" w:author="Sharon Nair" w:date="2025-02-18T09:08:00Z" w16du:dateUtc="2025-02-18T07:08:00Z">
              <w:r w:rsidRPr="00B60B40">
                <w:rPr>
                  <w:sz w:val="18"/>
                  <w:szCs w:val="18"/>
                </w:rPr>
                <w:t>share on the JSE trading system at the commencement of business</w:t>
              </w:r>
            </w:ins>
            <w:del w:id="500" w:author="Sharon Nair" w:date="2025-02-18T09:08:00Z" w16du:dateUtc="2025-02-18T07:08:00Z">
              <w:r w:rsidRPr="00B60B40" w:rsidDel="00346A50">
                <w:rPr>
                  <w:sz w:val="18"/>
                  <w:szCs w:val="18"/>
                </w:rPr>
                <w:delText>Removal of listing at commencement of business</w:delText>
              </w:r>
            </w:del>
          </w:p>
        </w:tc>
      </w:tr>
    </w:tbl>
    <w:p w14:paraId="3A2173E2" w14:textId="77777777" w:rsidR="00B40749" w:rsidRPr="00B60B40" w:rsidRDefault="00B40749" w:rsidP="003373BE">
      <w:pPr>
        <w:pStyle w:val="a-000"/>
        <w:spacing w:after="120"/>
        <w:rPr>
          <w:szCs w:val="18"/>
        </w:rPr>
      </w:pPr>
      <w:r w:rsidRPr="00B60B40">
        <w:rPr>
          <w:szCs w:val="18"/>
        </w:rPr>
        <w:t xml:space="preserve">           (</w:t>
      </w:r>
      <w:del w:id="501" w:author="Sharon Nair" w:date="2025-03-13T16:13:00Z" w16du:dateUtc="2025-03-13T14:13:00Z">
        <w:r w:rsidRPr="00B60B40" w:rsidDel="00A0435D">
          <w:rPr>
            <w:szCs w:val="18"/>
          </w:rPr>
          <w:delText>y</w:delText>
        </w:r>
      </w:del>
      <w:ins w:id="502" w:author="Sharon Nair" w:date="2025-03-13T16:13:00Z" w16du:dateUtc="2025-03-13T14:13:00Z">
        <w:r w:rsidRPr="00B60B40">
          <w:rPr>
            <w:szCs w:val="18"/>
          </w:rPr>
          <w:t>z</w:t>
        </w:r>
      </w:ins>
      <w:r w:rsidRPr="00B60B40">
        <w:rPr>
          <w:szCs w:val="18"/>
        </w:rPr>
        <w:t>)</w:t>
      </w:r>
      <w:r w:rsidRPr="00B60B40">
        <w:rPr>
          <w:szCs w:val="18"/>
        </w:rPr>
        <w:tab/>
      </w:r>
      <w:r w:rsidRPr="00B60B40">
        <w:rPr>
          <w:b/>
          <w:szCs w:val="18"/>
        </w:rPr>
        <w:t xml:space="preserve">Unbundling – no termination of </w:t>
      </w:r>
      <w:del w:id="503" w:author="Sharon Nair" w:date="2025-04-04T14:58:00Z" w16du:dateUtc="2025-04-04T12:58:00Z">
        <w:r w:rsidRPr="00B60B40" w:rsidDel="00232D12">
          <w:rPr>
            <w:b/>
            <w:szCs w:val="18"/>
          </w:rPr>
          <w:delText xml:space="preserve">mother </w:delText>
        </w:r>
      </w:del>
      <w:ins w:id="504" w:author="Sharon Nair" w:date="2025-04-04T14:58:00Z" w16du:dateUtc="2025-04-04T12:58:00Z">
        <w:r w:rsidRPr="00B60B40">
          <w:rPr>
            <w:b/>
            <w:szCs w:val="18"/>
          </w:rPr>
          <w:t xml:space="preserve">source </w:t>
        </w:r>
      </w:ins>
      <w:r w:rsidRPr="00B60B40">
        <w:rPr>
          <w:b/>
          <w:szCs w:val="18"/>
        </w:rPr>
        <w:t>share – with/without election</w:t>
      </w:r>
      <w:r w:rsidRPr="00B60B40">
        <w:rPr>
          <w:rStyle w:val="FootnoteReference"/>
          <w:rFonts w:eastAsiaTheme="majorEastAsia"/>
          <w:szCs w:val="18"/>
        </w:rPr>
        <w:footnoteReference w:customMarkFollows="1" w:id="38"/>
        <w:t> </w:t>
      </w:r>
    </w:p>
    <w:p w14:paraId="30677101" w14:textId="77777777" w:rsidR="00B40749" w:rsidRPr="00B60B40" w:rsidRDefault="00B40749" w:rsidP="007C072A">
      <w:pPr>
        <w:pStyle w:val="a-000"/>
        <w:rPr>
          <w:szCs w:val="18"/>
        </w:rPr>
      </w:pPr>
      <w:r w:rsidRPr="00B60B40">
        <w:rPr>
          <w:szCs w:val="18"/>
        </w:rPr>
        <w:t xml:space="preserve">           </w:t>
      </w:r>
      <w:r w:rsidRPr="00B60B40">
        <w:rPr>
          <w:szCs w:val="18"/>
        </w:rPr>
        <w:tab/>
      </w:r>
      <w:r w:rsidRPr="00B60B40">
        <w:rPr>
          <w:szCs w:val="18"/>
        </w:rPr>
        <w:tab/>
      </w:r>
      <w:r w:rsidRPr="00B60B40">
        <w:rPr>
          <w:b/>
          <w:bCs/>
          <w:szCs w:val="18"/>
        </w:rPr>
        <w:t>Definition</w:t>
      </w:r>
      <w:r w:rsidRPr="00B60B40">
        <w:rPr>
          <w:szCs w:val="18"/>
        </w:rPr>
        <w:t>: With election</w:t>
      </w:r>
      <w:r w:rsidRPr="00B60B40">
        <w:rPr>
          <w:b/>
          <w:szCs w:val="18"/>
        </w:rPr>
        <w:t xml:space="preserve"> – </w:t>
      </w:r>
      <w:r w:rsidRPr="00B60B40">
        <w:rPr>
          <w:szCs w:val="18"/>
        </w:rPr>
        <w:t>Holding company listed on JSE. Holding company has investments in subsidiaries, cash, unlisted companies and/or listed companies. After unbundling</w:t>
      </w:r>
      <w:r w:rsidRPr="00B60B40">
        <w:rPr>
          <w:strike/>
          <w:szCs w:val="18"/>
        </w:rPr>
        <w:t>, the holding company is dissolved</w:t>
      </w:r>
      <w:r w:rsidRPr="00B60B40">
        <w:rPr>
          <w:szCs w:val="18"/>
        </w:rPr>
        <w:t xml:space="preserve"> </w:t>
      </w:r>
      <w:r w:rsidRPr="00B60B40">
        <w:rPr>
          <w:strike/>
          <w:szCs w:val="18"/>
        </w:rPr>
        <w:t>and the</w:t>
      </w:r>
      <w:r w:rsidRPr="00B60B40">
        <w:rPr>
          <w:szCs w:val="18"/>
        </w:rPr>
        <w:t xml:space="preserve"> shareholders will receive, proportionately to their initial holdings in the holding company: </w:t>
      </w:r>
    </w:p>
    <w:p w14:paraId="0B670D48" w14:textId="77777777" w:rsidR="00B40749" w:rsidRPr="00B60B40" w:rsidRDefault="00B40749" w:rsidP="007C072A">
      <w:pPr>
        <w:pStyle w:val="1-000a"/>
        <w:rPr>
          <w:szCs w:val="18"/>
        </w:rPr>
      </w:pPr>
      <w:r w:rsidRPr="00B60B40">
        <w:rPr>
          <w:szCs w:val="18"/>
        </w:rPr>
        <w:tab/>
        <w:t>(a)</w:t>
      </w:r>
      <w:r w:rsidRPr="00B60B40">
        <w:rPr>
          <w:szCs w:val="18"/>
        </w:rPr>
        <w:tab/>
        <w:t xml:space="preserve">shares in the subsidiaries (listed or private); or </w:t>
      </w:r>
    </w:p>
    <w:p w14:paraId="0B753570" w14:textId="77777777" w:rsidR="00B40749" w:rsidRPr="00B60B40" w:rsidRDefault="00B40749" w:rsidP="007C072A">
      <w:pPr>
        <w:pStyle w:val="1-000a"/>
        <w:rPr>
          <w:szCs w:val="18"/>
        </w:rPr>
      </w:pPr>
      <w:r w:rsidRPr="00B60B40">
        <w:rPr>
          <w:szCs w:val="18"/>
        </w:rPr>
        <w:tab/>
        <w:t>(b)</w:t>
      </w:r>
      <w:r w:rsidRPr="00B60B40">
        <w:rPr>
          <w:szCs w:val="18"/>
        </w:rPr>
        <w:tab/>
        <w:t>cash; or</w:t>
      </w:r>
    </w:p>
    <w:p w14:paraId="2A8FB898" w14:textId="77777777" w:rsidR="00B40749" w:rsidRPr="00B60B40" w:rsidRDefault="00B40749" w:rsidP="007C072A">
      <w:pPr>
        <w:pStyle w:val="a-000"/>
        <w:spacing w:after="120"/>
        <w:rPr>
          <w:szCs w:val="18"/>
        </w:rPr>
      </w:pPr>
      <w:r w:rsidRPr="00B60B40">
        <w:rPr>
          <w:szCs w:val="18"/>
        </w:rPr>
        <w:tab/>
      </w:r>
      <w:r w:rsidRPr="00B60B40">
        <w:rPr>
          <w:szCs w:val="18"/>
        </w:rPr>
        <w:tab/>
        <w:t>(c)       a combination of the above</w:t>
      </w:r>
    </w:p>
    <w:p w14:paraId="66A96DD1" w14:textId="77777777" w:rsidR="00B40749" w:rsidRPr="00B60B40" w:rsidRDefault="00B40749" w:rsidP="007C072A">
      <w:pPr>
        <w:pStyle w:val="a-000"/>
        <w:spacing w:after="120"/>
        <w:rPr>
          <w:b/>
          <w:szCs w:val="18"/>
        </w:rPr>
      </w:pPr>
      <w:r w:rsidRPr="00B60B40">
        <w:rPr>
          <w:szCs w:val="18"/>
        </w:rPr>
        <w:tab/>
      </w:r>
      <w:r w:rsidRPr="00B60B40">
        <w:rPr>
          <w:szCs w:val="18"/>
        </w:rPr>
        <w:tab/>
        <w:t>A company listed on JSE. The company has one or more subsidiaries or a holding in another company that is listed on the JSE or unlisted. This company distributes in investment in the underlying company to its shareholders proportionate to their holding.</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4AB6527A" w14:textId="77777777" w:rsidTr="00C9458B">
        <w:trPr>
          <w:jc w:val="center"/>
        </w:trPr>
        <w:tc>
          <w:tcPr>
            <w:tcW w:w="1985" w:type="dxa"/>
          </w:tcPr>
          <w:p w14:paraId="0CE6D986"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4" w:type="dxa"/>
          </w:tcPr>
          <w:p w14:paraId="0F33A10E"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1F5E738B" w14:textId="77777777" w:rsidTr="00C9458B">
        <w:trPr>
          <w:jc w:val="center"/>
        </w:trPr>
        <w:tc>
          <w:tcPr>
            <w:tcW w:w="1985" w:type="dxa"/>
          </w:tcPr>
          <w:p w14:paraId="4F86FB98" w14:textId="77777777" w:rsidR="00B40749" w:rsidRPr="00B60B40" w:rsidRDefault="00B40749" w:rsidP="00C9458B">
            <w:pPr>
              <w:pStyle w:val="tabletext"/>
              <w:spacing w:before="40" w:after="40"/>
              <w:ind w:left="113" w:righ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4" w:type="dxa"/>
          </w:tcPr>
          <w:p w14:paraId="086ED7EE" w14:textId="77777777" w:rsidR="00B40749" w:rsidRPr="00B60B40" w:rsidRDefault="00B40749" w:rsidP="00EC4313">
            <w:pPr>
              <w:pStyle w:val="tabletext"/>
              <w:spacing w:before="40" w:after="40"/>
              <w:ind w:left="113" w:right="113"/>
              <w:jc w:val="both"/>
              <w:rPr>
                <w:sz w:val="18"/>
                <w:szCs w:val="18"/>
              </w:rPr>
            </w:pPr>
            <w:r w:rsidRPr="00B60B40">
              <w:rPr>
                <w:sz w:val="18"/>
                <w:szCs w:val="18"/>
              </w:rPr>
              <w:t>Publication of declaration data and circular to be made available on the issuer website</w:t>
            </w:r>
          </w:p>
        </w:tc>
      </w:tr>
      <w:tr w:rsidR="00B40749" w:rsidRPr="00B60B40" w14:paraId="41DA89B0" w14:textId="77777777" w:rsidTr="00C9458B">
        <w:trPr>
          <w:jc w:val="center"/>
        </w:trPr>
        <w:tc>
          <w:tcPr>
            <w:tcW w:w="1985" w:type="dxa"/>
          </w:tcPr>
          <w:p w14:paraId="05836A2D" w14:textId="77777777" w:rsidR="00B40749" w:rsidRPr="00B60B40" w:rsidRDefault="00B40749" w:rsidP="00C9458B">
            <w:pPr>
              <w:pStyle w:val="tabletext"/>
              <w:spacing w:before="40" w:after="40"/>
              <w:ind w:left="113" w:right="113"/>
              <w:rPr>
                <w:sz w:val="18"/>
                <w:szCs w:val="18"/>
              </w:rPr>
            </w:pPr>
            <w:r w:rsidRPr="00B60B40">
              <w:rPr>
                <w:b/>
                <w:sz w:val="18"/>
                <w:szCs w:val="18"/>
              </w:rPr>
              <w:t>D – 8</w:t>
            </w:r>
            <w:r w:rsidRPr="00B60B40">
              <w:rPr>
                <w:b/>
                <w:sz w:val="18"/>
                <w:szCs w:val="18"/>
              </w:rPr>
              <w:br/>
            </w:r>
            <w:r w:rsidRPr="00B60B40">
              <w:rPr>
                <w:sz w:val="18"/>
                <w:szCs w:val="18"/>
              </w:rPr>
              <w:t>Finalisation date</w:t>
            </w:r>
          </w:p>
        </w:tc>
        <w:tc>
          <w:tcPr>
            <w:tcW w:w="5954" w:type="dxa"/>
          </w:tcPr>
          <w:p w14:paraId="1D8CE930" w14:textId="77777777" w:rsidR="00B40749" w:rsidRPr="00B60B40" w:rsidRDefault="00B40749" w:rsidP="00EC4313">
            <w:pPr>
              <w:pStyle w:val="tabletext"/>
              <w:spacing w:before="40" w:after="40"/>
              <w:ind w:left="113" w:right="113"/>
              <w:jc w:val="both"/>
              <w:rPr>
                <w:sz w:val="18"/>
                <w:szCs w:val="18"/>
              </w:rPr>
            </w:pPr>
            <w:r w:rsidRPr="00B60B40">
              <w:rPr>
                <w:sz w:val="18"/>
                <w:szCs w:val="18"/>
              </w:rPr>
              <w:t>Publication of finalisation information</w:t>
            </w:r>
            <w:ins w:id="505" w:author="Sharon Nair" w:date="2025-04-04T14:59:00Z" w16du:dateUtc="2025-04-04T12:59:00Z">
              <w:r w:rsidRPr="00B60B40">
                <w:rPr>
                  <w:sz w:val="18"/>
                  <w:szCs w:val="18"/>
                </w:rPr>
                <w:t>, by 11h00</w:t>
              </w:r>
            </w:ins>
          </w:p>
        </w:tc>
      </w:tr>
      <w:tr w:rsidR="00B40749" w:rsidRPr="00B60B40" w14:paraId="7529CCB6" w14:textId="77777777" w:rsidTr="00C9458B">
        <w:trPr>
          <w:jc w:val="center"/>
        </w:trPr>
        <w:tc>
          <w:tcPr>
            <w:tcW w:w="1985" w:type="dxa"/>
          </w:tcPr>
          <w:p w14:paraId="77E10811" w14:textId="77777777" w:rsidR="00B40749" w:rsidRPr="00B60B40" w:rsidRDefault="00B40749" w:rsidP="00C9458B">
            <w:pPr>
              <w:pStyle w:val="tabletext"/>
              <w:spacing w:before="40" w:after="40"/>
              <w:ind w:left="113" w:righ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4" w:type="dxa"/>
          </w:tcPr>
          <w:p w14:paraId="0EFF59EF" w14:textId="77777777" w:rsidR="00B40749" w:rsidRPr="00B60B40" w:rsidRDefault="00B40749" w:rsidP="00EC4313">
            <w:pPr>
              <w:pStyle w:val="tabletext"/>
              <w:spacing w:before="40" w:after="40"/>
              <w:ind w:left="113" w:right="113"/>
              <w:jc w:val="both"/>
              <w:rPr>
                <w:sz w:val="18"/>
                <w:szCs w:val="18"/>
              </w:rPr>
            </w:pPr>
            <w:r w:rsidRPr="00B60B40">
              <w:rPr>
                <w:sz w:val="18"/>
                <w:szCs w:val="18"/>
              </w:rPr>
              <w:t>Last day to trade</w:t>
            </w:r>
          </w:p>
        </w:tc>
      </w:tr>
      <w:tr w:rsidR="00B40749" w:rsidRPr="00B60B40" w14:paraId="53872527" w14:textId="77777777" w:rsidTr="00C9458B">
        <w:trPr>
          <w:jc w:val="center"/>
        </w:trPr>
        <w:tc>
          <w:tcPr>
            <w:tcW w:w="1985" w:type="dxa"/>
          </w:tcPr>
          <w:p w14:paraId="5F9F465F" w14:textId="77777777" w:rsidR="00B40749" w:rsidRPr="00B60B40" w:rsidRDefault="00B40749" w:rsidP="00C9458B">
            <w:pPr>
              <w:pStyle w:val="tabletext"/>
              <w:spacing w:before="40" w:after="40"/>
              <w:ind w:left="113" w:right="113"/>
              <w:rPr>
                <w:sz w:val="18"/>
                <w:szCs w:val="18"/>
              </w:rPr>
            </w:pPr>
            <w:r w:rsidRPr="00B60B40">
              <w:rPr>
                <w:b/>
                <w:sz w:val="18"/>
                <w:szCs w:val="18"/>
              </w:rPr>
              <w:t>D – 2</w:t>
            </w:r>
            <w:r w:rsidRPr="00B60B40">
              <w:rPr>
                <w:b/>
                <w:sz w:val="18"/>
                <w:szCs w:val="18"/>
              </w:rPr>
              <w:br/>
            </w:r>
            <w:del w:id="506" w:author="Alwyn Fouchee" w:date="2025-04-24T10:52:00Z" w16du:dateUtc="2025-04-24T08:52:00Z">
              <w:r w:rsidRPr="00B60B40" w:rsidDel="00EC4313">
                <w:rPr>
                  <w:sz w:val="18"/>
                  <w:szCs w:val="18"/>
                </w:rPr>
                <w:delText>List</w:delText>
              </w:r>
            </w:del>
            <w:ins w:id="507" w:author="Sharon Nair" w:date="2025-02-28T14:35:00Z" w16du:dateUtc="2025-02-28T12:35:00Z">
              <w:del w:id="508" w:author="Alwyn Fouchee" w:date="2025-04-24T10:52:00Z" w16du:dateUtc="2025-04-24T08:52:00Z">
                <w:r w:rsidRPr="00B60B40" w:rsidDel="00EC4313">
                  <w:rPr>
                    <w:sz w:val="18"/>
                    <w:szCs w:val="18"/>
                  </w:rPr>
                  <w:delText>/</w:delText>
                </w:r>
              </w:del>
              <w:r w:rsidRPr="00B60B40">
                <w:rPr>
                  <w:sz w:val="18"/>
                  <w:szCs w:val="18"/>
                </w:rPr>
                <w:t>Ex</w:t>
              </w:r>
            </w:ins>
            <w:r w:rsidRPr="00B60B40">
              <w:rPr>
                <w:sz w:val="18"/>
                <w:szCs w:val="18"/>
              </w:rPr>
              <w:t xml:space="preserve"> date</w:t>
            </w:r>
          </w:p>
        </w:tc>
        <w:tc>
          <w:tcPr>
            <w:tcW w:w="5954" w:type="dxa"/>
          </w:tcPr>
          <w:p w14:paraId="7C5B85D9" w14:textId="77777777" w:rsidR="00B40749" w:rsidRPr="00B60B40" w:rsidRDefault="00B40749" w:rsidP="00EC4313">
            <w:pPr>
              <w:pStyle w:val="tabletext"/>
              <w:spacing w:before="40" w:after="40"/>
              <w:ind w:left="113" w:right="113"/>
              <w:jc w:val="both"/>
              <w:rPr>
                <w:sz w:val="18"/>
                <w:szCs w:val="18"/>
              </w:rPr>
            </w:pPr>
            <w:r w:rsidRPr="00B60B40">
              <w:rPr>
                <w:sz w:val="18"/>
                <w:szCs w:val="18"/>
              </w:rPr>
              <w:t>Maximum new shares listed (if applicable)</w:t>
            </w:r>
          </w:p>
          <w:p w14:paraId="5E2ABFC7" w14:textId="77777777" w:rsidR="00B40749" w:rsidRPr="00B60B40" w:rsidRDefault="00B40749" w:rsidP="00EC4313">
            <w:pPr>
              <w:pStyle w:val="tabletext"/>
              <w:spacing w:before="40" w:after="40"/>
              <w:ind w:left="113" w:right="113"/>
              <w:jc w:val="both"/>
              <w:rPr>
                <w:sz w:val="18"/>
                <w:szCs w:val="18"/>
              </w:rPr>
            </w:pPr>
            <w:r w:rsidRPr="00B60B40">
              <w:rPr>
                <w:sz w:val="18"/>
                <w:szCs w:val="18"/>
              </w:rPr>
              <w:t>Entitled to trade new shares</w:t>
            </w:r>
          </w:p>
          <w:p w14:paraId="290C2F81" w14:textId="5D6BCC39" w:rsidR="00610C88" w:rsidRPr="00B60B40" w:rsidRDefault="00B40749" w:rsidP="00EC4313">
            <w:pPr>
              <w:pStyle w:val="tabletext"/>
              <w:spacing w:before="40" w:after="40"/>
              <w:ind w:left="113" w:right="113"/>
              <w:jc w:val="both"/>
              <w:rPr>
                <w:sz w:val="18"/>
                <w:szCs w:val="18"/>
              </w:rPr>
            </w:pPr>
            <w:del w:id="509" w:author="Sharon Nair" w:date="2025-02-13T14:20:00Z" w16du:dateUtc="2025-02-13T12:20:00Z">
              <w:r w:rsidRPr="00B60B40" w:rsidDel="00412E6F">
                <w:rPr>
                  <w:sz w:val="18"/>
                  <w:szCs w:val="18"/>
                </w:rPr>
                <w:delText>Price of mother share adjusted</w:delText>
              </w:r>
            </w:del>
          </w:p>
        </w:tc>
      </w:tr>
      <w:tr w:rsidR="00B40749" w:rsidRPr="00B60B40" w14:paraId="51EEC6DD" w14:textId="77777777" w:rsidTr="00C9458B">
        <w:trPr>
          <w:jc w:val="center"/>
        </w:trPr>
        <w:tc>
          <w:tcPr>
            <w:tcW w:w="1985" w:type="dxa"/>
          </w:tcPr>
          <w:p w14:paraId="02A93957" w14:textId="77777777" w:rsidR="00B40749" w:rsidRPr="00B60B40" w:rsidRDefault="00B40749" w:rsidP="00443450">
            <w:pPr>
              <w:pStyle w:val="tabletext"/>
              <w:spacing w:before="40" w:after="40"/>
              <w:ind w:left="113" w:right="113"/>
              <w:rPr>
                <w:b/>
                <w:sz w:val="18"/>
                <w:szCs w:val="18"/>
              </w:rPr>
            </w:pPr>
            <w:r w:rsidRPr="00B60B40">
              <w:rPr>
                <w:b/>
                <w:sz w:val="18"/>
                <w:szCs w:val="18"/>
              </w:rPr>
              <w:t xml:space="preserve">D – 1 </w:t>
            </w:r>
          </w:p>
        </w:tc>
        <w:tc>
          <w:tcPr>
            <w:tcW w:w="5954" w:type="dxa"/>
          </w:tcPr>
          <w:p w14:paraId="31096EDC" w14:textId="05B667D1" w:rsidR="00B40749" w:rsidRPr="00B60B40" w:rsidRDefault="00B40749" w:rsidP="00EC4313">
            <w:pPr>
              <w:pStyle w:val="tabletext"/>
              <w:spacing w:before="40" w:after="40"/>
              <w:ind w:left="113" w:right="113"/>
              <w:jc w:val="both"/>
              <w:rPr>
                <w:sz w:val="18"/>
                <w:szCs w:val="18"/>
              </w:rPr>
            </w:pPr>
            <w:r w:rsidRPr="00B60B40">
              <w:rPr>
                <w:sz w:val="18"/>
                <w:szCs w:val="18"/>
              </w:rPr>
              <w:t>Publish cost apportionment and fraction rate on SENS by 11</w:t>
            </w:r>
            <w:r w:rsidR="00937E0D">
              <w:rPr>
                <w:sz w:val="18"/>
                <w:szCs w:val="18"/>
              </w:rPr>
              <w:t>h</w:t>
            </w:r>
            <w:r w:rsidRPr="00B60B40">
              <w:rPr>
                <w:sz w:val="18"/>
                <w:szCs w:val="18"/>
              </w:rPr>
              <w:t>00</w:t>
            </w:r>
          </w:p>
        </w:tc>
      </w:tr>
      <w:tr w:rsidR="00B40749" w:rsidRPr="00B60B40" w14:paraId="69BF3BEF" w14:textId="77777777" w:rsidTr="00C9458B">
        <w:trPr>
          <w:jc w:val="center"/>
        </w:trPr>
        <w:tc>
          <w:tcPr>
            <w:tcW w:w="1985" w:type="dxa"/>
          </w:tcPr>
          <w:p w14:paraId="504FEE11" w14:textId="77777777" w:rsidR="00B40749" w:rsidRPr="00B60B40" w:rsidRDefault="00B40749" w:rsidP="00280AE3">
            <w:pPr>
              <w:pStyle w:val="tabletext"/>
              <w:spacing w:before="40" w:after="40"/>
              <w:ind w:left="113" w:right="113"/>
              <w:rPr>
                <w:sz w:val="18"/>
                <w:szCs w:val="18"/>
              </w:rPr>
            </w:pPr>
            <w:r w:rsidRPr="00B60B40">
              <w:rPr>
                <w:b/>
                <w:sz w:val="18"/>
                <w:szCs w:val="18"/>
              </w:rPr>
              <w:t>“Friday” D + 0</w:t>
            </w:r>
            <w:r w:rsidRPr="00B60B40">
              <w:rPr>
                <w:b/>
                <w:sz w:val="18"/>
                <w:szCs w:val="18"/>
              </w:rPr>
              <w:br/>
            </w:r>
            <w:r w:rsidRPr="00B60B40">
              <w:rPr>
                <w:sz w:val="18"/>
                <w:szCs w:val="18"/>
              </w:rPr>
              <w:lastRenderedPageBreak/>
              <w:t>Record date</w:t>
            </w:r>
          </w:p>
        </w:tc>
        <w:tc>
          <w:tcPr>
            <w:tcW w:w="5954" w:type="dxa"/>
          </w:tcPr>
          <w:p w14:paraId="256CDD97" w14:textId="77777777" w:rsidR="00B40749" w:rsidRPr="00B60B40" w:rsidRDefault="00B40749" w:rsidP="00EC4313">
            <w:pPr>
              <w:pStyle w:val="tabletext"/>
              <w:spacing w:before="40" w:after="40"/>
              <w:ind w:left="113" w:right="113"/>
              <w:jc w:val="both"/>
              <w:rPr>
                <w:sz w:val="18"/>
                <w:szCs w:val="18"/>
              </w:rPr>
            </w:pPr>
            <w:r w:rsidRPr="00B60B40">
              <w:rPr>
                <w:sz w:val="18"/>
                <w:szCs w:val="18"/>
              </w:rPr>
              <w:lastRenderedPageBreak/>
              <w:t>Record date</w:t>
            </w:r>
          </w:p>
          <w:p w14:paraId="5C7DB468" w14:textId="77777777" w:rsidR="00B40749" w:rsidRPr="00B60B40" w:rsidRDefault="00B40749" w:rsidP="00EC4313">
            <w:pPr>
              <w:pStyle w:val="tabletext"/>
              <w:spacing w:before="40" w:after="40"/>
              <w:ind w:left="113" w:right="113"/>
              <w:jc w:val="both"/>
              <w:rPr>
                <w:sz w:val="18"/>
                <w:szCs w:val="18"/>
              </w:rPr>
            </w:pPr>
            <w:r w:rsidRPr="00B60B40">
              <w:rPr>
                <w:sz w:val="18"/>
                <w:szCs w:val="18"/>
              </w:rPr>
              <w:lastRenderedPageBreak/>
              <w:t>If applicable, election closes</w:t>
            </w:r>
          </w:p>
          <w:p w14:paraId="5D7EEFB8" w14:textId="77777777" w:rsidR="00B40749" w:rsidRPr="00B60B40" w:rsidRDefault="00B40749" w:rsidP="00EC4313">
            <w:pPr>
              <w:pStyle w:val="tabletext"/>
              <w:spacing w:before="40" w:after="40"/>
              <w:ind w:left="113" w:right="113"/>
              <w:jc w:val="both"/>
              <w:rPr>
                <w:sz w:val="18"/>
                <w:szCs w:val="18"/>
              </w:rPr>
            </w:pPr>
            <w:r w:rsidRPr="00B60B40">
              <w:rPr>
                <w:sz w:val="18"/>
                <w:szCs w:val="18"/>
              </w:rPr>
              <w:t>Publish the closing price after market close on SENS, if applicable</w:t>
            </w:r>
          </w:p>
        </w:tc>
      </w:tr>
      <w:tr w:rsidR="00B40749" w:rsidRPr="00B60B40" w14:paraId="5CFF87E1" w14:textId="77777777" w:rsidTr="00C9458B">
        <w:trPr>
          <w:jc w:val="center"/>
        </w:trPr>
        <w:tc>
          <w:tcPr>
            <w:tcW w:w="1985" w:type="dxa"/>
          </w:tcPr>
          <w:p w14:paraId="686B34B6" w14:textId="77777777" w:rsidR="00B40749" w:rsidRPr="00B60B40" w:rsidRDefault="00B40749" w:rsidP="00C9458B">
            <w:pPr>
              <w:pStyle w:val="tabletext"/>
              <w:spacing w:before="40" w:after="40"/>
              <w:ind w:left="113" w:right="113"/>
              <w:rPr>
                <w:sz w:val="18"/>
                <w:szCs w:val="18"/>
              </w:rPr>
            </w:pPr>
            <w:r w:rsidRPr="00B60B40">
              <w:rPr>
                <w:b/>
                <w:sz w:val="18"/>
                <w:szCs w:val="18"/>
              </w:rPr>
              <w:lastRenderedPageBreak/>
              <w:t>D + 1</w:t>
            </w:r>
            <w:r w:rsidRPr="00B60B40">
              <w:rPr>
                <w:b/>
                <w:sz w:val="18"/>
                <w:szCs w:val="18"/>
              </w:rPr>
              <w:br/>
            </w:r>
            <w:del w:id="510" w:author="Sharon Nair" w:date="2025-02-28T14:32:00Z" w16du:dateUtc="2025-02-28T12:32:00Z">
              <w:r w:rsidRPr="00B60B40" w:rsidDel="00E20BDF">
                <w:rPr>
                  <w:sz w:val="18"/>
                  <w:szCs w:val="18"/>
                </w:rPr>
                <w:delText xml:space="preserve">Pay </w:delText>
              </w:r>
            </w:del>
            <w:ins w:id="511" w:author="Sharon Nair" w:date="2025-02-28T14:32:00Z" w16du:dateUtc="2025-02-28T12:32:00Z">
              <w:r w:rsidRPr="00B60B40">
                <w:rPr>
                  <w:sz w:val="18"/>
                  <w:szCs w:val="18"/>
                </w:rPr>
                <w:t xml:space="preserve">Issue </w:t>
              </w:r>
            </w:ins>
            <w:r w:rsidRPr="00B60B40">
              <w:rPr>
                <w:sz w:val="18"/>
                <w:szCs w:val="18"/>
              </w:rPr>
              <w:t>date</w:t>
            </w:r>
          </w:p>
        </w:tc>
        <w:tc>
          <w:tcPr>
            <w:tcW w:w="5954" w:type="dxa"/>
          </w:tcPr>
          <w:p w14:paraId="73D211BD" w14:textId="77777777" w:rsidR="00B40749" w:rsidRPr="00B60B40" w:rsidRDefault="00B40749" w:rsidP="00EC4313">
            <w:pPr>
              <w:pStyle w:val="tabletext"/>
              <w:spacing w:before="40" w:after="40"/>
              <w:ind w:left="113" w:right="113"/>
              <w:jc w:val="both"/>
              <w:rPr>
                <w:sz w:val="18"/>
                <w:szCs w:val="18"/>
              </w:rPr>
            </w:pPr>
            <w:r w:rsidRPr="00B60B40">
              <w:rPr>
                <w:sz w:val="18"/>
                <w:szCs w:val="18"/>
              </w:rPr>
              <w:t>Securities distribution/cash payout</w:t>
            </w:r>
          </w:p>
        </w:tc>
      </w:tr>
    </w:tbl>
    <w:p w14:paraId="520CA545" w14:textId="77777777" w:rsidR="00B40749" w:rsidRPr="00B60B40" w:rsidRDefault="00B40749" w:rsidP="00A36E88">
      <w:pPr>
        <w:pStyle w:val="a-000"/>
        <w:spacing w:after="120"/>
        <w:rPr>
          <w:szCs w:val="18"/>
        </w:rPr>
      </w:pPr>
      <w:r w:rsidRPr="00B60B40">
        <w:rPr>
          <w:szCs w:val="18"/>
        </w:rPr>
        <w:tab/>
        <w:t>(</w:t>
      </w:r>
      <w:del w:id="512" w:author="Sharon Nair" w:date="2025-03-13T16:25:00Z" w16du:dateUtc="2025-03-13T14:25:00Z">
        <w:r w:rsidRPr="00B60B40" w:rsidDel="00503B55">
          <w:rPr>
            <w:szCs w:val="18"/>
          </w:rPr>
          <w:delText>z</w:delText>
        </w:r>
      </w:del>
      <w:ins w:id="513" w:author="Sharon Nair" w:date="2025-03-13T16:25:00Z" w16du:dateUtc="2025-03-13T14:25:00Z">
        <w:r w:rsidRPr="00B60B40">
          <w:rPr>
            <w:szCs w:val="18"/>
          </w:rPr>
          <w:t>aa</w:t>
        </w:r>
      </w:ins>
      <w:r w:rsidRPr="00B60B40">
        <w:rPr>
          <w:szCs w:val="18"/>
        </w:rPr>
        <w:t>)</w:t>
      </w:r>
      <w:r w:rsidRPr="00B60B40">
        <w:rPr>
          <w:szCs w:val="18"/>
        </w:rPr>
        <w:tab/>
      </w:r>
      <w:r w:rsidRPr="00B60B40">
        <w:rPr>
          <w:strike/>
          <w:szCs w:val="18"/>
        </w:rPr>
        <w:t>Removal</w:t>
      </w:r>
      <w:r w:rsidRPr="00B60B40">
        <w:rPr>
          <w:szCs w:val="18"/>
        </w:rPr>
        <w:t xml:space="preserve"> </w:t>
      </w:r>
      <w:r w:rsidRPr="00B60B40">
        <w:rPr>
          <w:b/>
          <w:szCs w:val="18"/>
        </w:rPr>
        <w:t>Termination of listing – without payment to shareholders</w:t>
      </w:r>
      <w:r w:rsidRPr="00B60B40">
        <w:rPr>
          <w:rStyle w:val="FootnoteReference"/>
          <w:rFonts w:eastAsiaTheme="majorEastAsia"/>
          <w:szCs w:val="18"/>
        </w:rPr>
        <w:footnoteReference w:customMarkFollows="1" w:id="39"/>
        <w:t> </w:t>
      </w:r>
    </w:p>
    <w:p w14:paraId="4A2D1C6F" w14:textId="489A8267" w:rsidR="00B40749" w:rsidRPr="00B60B40" w:rsidRDefault="00B40749" w:rsidP="00A36E88">
      <w:pPr>
        <w:pStyle w:val="a-000"/>
        <w:spacing w:after="120"/>
        <w:rPr>
          <w:b/>
          <w:szCs w:val="18"/>
        </w:rPr>
      </w:pPr>
      <w:r w:rsidRPr="00B60B40">
        <w:rPr>
          <w:szCs w:val="18"/>
        </w:rPr>
        <w:tab/>
      </w:r>
      <w:r w:rsidR="00EC4313">
        <w:rPr>
          <w:szCs w:val="18"/>
        </w:rPr>
        <w:tab/>
      </w:r>
      <w:r w:rsidRPr="00B60B40">
        <w:rPr>
          <w:b/>
          <w:bCs/>
          <w:szCs w:val="18"/>
        </w:rPr>
        <w:t>Definition</w:t>
      </w:r>
      <w:r w:rsidRPr="00B60B40">
        <w:rPr>
          <w:szCs w:val="18"/>
        </w:rPr>
        <w:t>: Removal of trading on the JSE</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6D014654" w14:textId="77777777" w:rsidTr="00E02A4F">
        <w:trPr>
          <w:jc w:val="center"/>
        </w:trPr>
        <w:tc>
          <w:tcPr>
            <w:tcW w:w="1985" w:type="dxa"/>
          </w:tcPr>
          <w:p w14:paraId="3FA8BC65" w14:textId="77777777" w:rsidR="00B40749" w:rsidRPr="00B60B40" w:rsidRDefault="00B40749" w:rsidP="00E02A4F">
            <w:pPr>
              <w:pStyle w:val="tabletext"/>
              <w:spacing w:before="40" w:after="40"/>
              <w:ind w:left="113" w:right="113"/>
              <w:jc w:val="center"/>
              <w:rPr>
                <w:sz w:val="18"/>
                <w:szCs w:val="18"/>
              </w:rPr>
            </w:pPr>
            <w:r w:rsidRPr="00B60B40">
              <w:rPr>
                <w:b/>
                <w:sz w:val="18"/>
                <w:szCs w:val="18"/>
              </w:rPr>
              <w:t>Day</w:t>
            </w:r>
          </w:p>
        </w:tc>
        <w:tc>
          <w:tcPr>
            <w:tcW w:w="5954" w:type="dxa"/>
          </w:tcPr>
          <w:p w14:paraId="47504203" w14:textId="77777777" w:rsidR="00B40749" w:rsidRPr="00B60B40" w:rsidRDefault="00B40749" w:rsidP="00E02A4F">
            <w:pPr>
              <w:pStyle w:val="tabletext"/>
              <w:spacing w:before="40" w:after="40"/>
              <w:ind w:left="113" w:right="113"/>
              <w:jc w:val="center"/>
              <w:rPr>
                <w:sz w:val="18"/>
                <w:szCs w:val="18"/>
              </w:rPr>
            </w:pPr>
            <w:r w:rsidRPr="00B60B40">
              <w:rPr>
                <w:b/>
                <w:sz w:val="18"/>
                <w:szCs w:val="18"/>
              </w:rPr>
              <w:t>Event</w:t>
            </w:r>
          </w:p>
        </w:tc>
      </w:tr>
      <w:tr w:rsidR="00B40749" w:rsidRPr="00B60B40" w14:paraId="7A6ACC5D" w14:textId="77777777" w:rsidTr="00E02A4F">
        <w:trPr>
          <w:jc w:val="center"/>
        </w:trPr>
        <w:tc>
          <w:tcPr>
            <w:tcW w:w="1985" w:type="dxa"/>
          </w:tcPr>
          <w:p w14:paraId="64F3EB2A" w14:textId="77777777" w:rsidR="00B40749" w:rsidRPr="00B60B40" w:rsidRDefault="00B40749" w:rsidP="00E02A4F">
            <w:pPr>
              <w:pStyle w:val="tabletext"/>
              <w:spacing w:before="40" w:after="40"/>
              <w:ind w:left="113" w:righ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4" w:type="dxa"/>
          </w:tcPr>
          <w:p w14:paraId="7C91A4C3" w14:textId="77777777" w:rsidR="00B40749" w:rsidRPr="00B60B40" w:rsidRDefault="00B40749" w:rsidP="00EC4313">
            <w:pPr>
              <w:pStyle w:val="tabletext"/>
              <w:spacing w:before="40" w:after="40"/>
              <w:ind w:left="113" w:right="113"/>
              <w:jc w:val="both"/>
              <w:rPr>
                <w:sz w:val="18"/>
                <w:szCs w:val="18"/>
              </w:rPr>
            </w:pPr>
            <w:r w:rsidRPr="00B60B40">
              <w:rPr>
                <w:sz w:val="18"/>
                <w:szCs w:val="18"/>
              </w:rPr>
              <w:t>Publication of declaration data</w:t>
            </w:r>
          </w:p>
        </w:tc>
      </w:tr>
      <w:tr w:rsidR="00B40749" w:rsidRPr="00B60B40" w14:paraId="6D65B6B7" w14:textId="77777777" w:rsidTr="00E02A4F">
        <w:trPr>
          <w:jc w:val="center"/>
        </w:trPr>
        <w:tc>
          <w:tcPr>
            <w:tcW w:w="1985" w:type="dxa"/>
          </w:tcPr>
          <w:p w14:paraId="6E2F11FB" w14:textId="77777777" w:rsidR="00B40749" w:rsidRPr="00B60B40" w:rsidRDefault="00B40749" w:rsidP="00E02A4F">
            <w:pPr>
              <w:pStyle w:val="tabletext"/>
              <w:spacing w:before="40" w:after="40"/>
              <w:ind w:left="113" w:right="113"/>
              <w:rPr>
                <w:sz w:val="18"/>
                <w:szCs w:val="18"/>
              </w:rPr>
            </w:pPr>
            <w:r w:rsidRPr="00B60B40">
              <w:rPr>
                <w:b/>
                <w:sz w:val="18"/>
                <w:szCs w:val="18"/>
              </w:rPr>
              <w:t>D – 8</w:t>
            </w:r>
            <w:r w:rsidRPr="00B60B40">
              <w:rPr>
                <w:b/>
                <w:sz w:val="18"/>
                <w:szCs w:val="18"/>
              </w:rPr>
              <w:br/>
            </w:r>
            <w:r w:rsidRPr="00B60B40">
              <w:rPr>
                <w:sz w:val="18"/>
                <w:szCs w:val="18"/>
              </w:rPr>
              <w:t>Finalisation date</w:t>
            </w:r>
          </w:p>
        </w:tc>
        <w:tc>
          <w:tcPr>
            <w:tcW w:w="5954" w:type="dxa"/>
          </w:tcPr>
          <w:p w14:paraId="1ED1B050" w14:textId="77777777" w:rsidR="00B40749" w:rsidRPr="00B60B40" w:rsidRDefault="00B40749" w:rsidP="00EC4313">
            <w:pPr>
              <w:pStyle w:val="tabletext"/>
              <w:spacing w:before="40" w:after="40"/>
              <w:ind w:left="113" w:right="113"/>
              <w:jc w:val="both"/>
              <w:rPr>
                <w:sz w:val="18"/>
                <w:szCs w:val="18"/>
              </w:rPr>
            </w:pPr>
            <w:r w:rsidRPr="00B60B40">
              <w:rPr>
                <w:sz w:val="18"/>
                <w:szCs w:val="18"/>
              </w:rPr>
              <w:t>Publication of Finalisation information</w:t>
            </w:r>
          </w:p>
        </w:tc>
      </w:tr>
      <w:tr w:rsidR="00B40749" w:rsidRPr="00B60B40" w14:paraId="7895AA21" w14:textId="77777777" w:rsidTr="00E02A4F">
        <w:trPr>
          <w:jc w:val="center"/>
        </w:trPr>
        <w:tc>
          <w:tcPr>
            <w:tcW w:w="1985" w:type="dxa"/>
          </w:tcPr>
          <w:p w14:paraId="721F7985" w14:textId="77777777" w:rsidR="00B40749" w:rsidRPr="00B60B40" w:rsidRDefault="00B40749" w:rsidP="00E02A4F">
            <w:pPr>
              <w:pStyle w:val="tabletext"/>
              <w:spacing w:before="40" w:after="40"/>
              <w:ind w:left="113" w:righ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4" w:type="dxa"/>
          </w:tcPr>
          <w:p w14:paraId="3C85EB03" w14:textId="77777777" w:rsidR="00B40749" w:rsidRPr="00B60B40" w:rsidRDefault="00B40749" w:rsidP="00EC4313">
            <w:pPr>
              <w:pStyle w:val="tabletext"/>
              <w:spacing w:before="40" w:after="40"/>
              <w:ind w:left="113" w:right="113"/>
              <w:jc w:val="both"/>
              <w:rPr>
                <w:sz w:val="18"/>
                <w:szCs w:val="18"/>
              </w:rPr>
            </w:pPr>
            <w:r w:rsidRPr="00B60B40">
              <w:rPr>
                <w:sz w:val="18"/>
                <w:szCs w:val="18"/>
              </w:rPr>
              <w:t>Last day to trade</w:t>
            </w:r>
          </w:p>
        </w:tc>
      </w:tr>
      <w:tr w:rsidR="00B40749" w:rsidRPr="00B60B40" w14:paraId="2D73C220" w14:textId="77777777" w:rsidTr="00E02A4F">
        <w:trPr>
          <w:jc w:val="center"/>
        </w:trPr>
        <w:tc>
          <w:tcPr>
            <w:tcW w:w="1985" w:type="dxa"/>
          </w:tcPr>
          <w:p w14:paraId="20AC9E3D" w14:textId="0905A20E" w:rsidR="00B40749" w:rsidRPr="00B60B40" w:rsidRDefault="00B40749" w:rsidP="00E02A4F">
            <w:pPr>
              <w:pStyle w:val="tabletext"/>
              <w:spacing w:before="40" w:after="40"/>
              <w:ind w:left="113" w:right="113"/>
              <w:rPr>
                <w:sz w:val="18"/>
                <w:szCs w:val="18"/>
              </w:rPr>
            </w:pPr>
            <w:r w:rsidRPr="00B60B40">
              <w:rPr>
                <w:b/>
                <w:sz w:val="18"/>
                <w:szCs w:val="18"/>
              </w:rPr>
              <w:t>D – 2</w:t>
            </w:r>
            <w:r w:rsidRPr="00B60B40">
              <w:rPr>
                <w:b/>
                <w:sz w:val="18"/>
                <w:szCs w:val="18"/>
              </w:rPr>
              <w:br/>
            </w:r>
            <w:del w:id="514" w:author="Sharon Nair" w:date="2025-02-18T13:13:00Z" w16du:dateUtc="2025-02-18T11:13:00Z">
              <w:r w:rsidRPr="00B60B40" w:rsidDel="00337EB7">
                <w:rPr>
                  <w:sz w:val="18"/>
                  <w:szCs w:val="18"/>
                </w:rPr>
                <w:delText>List day</w:delText>
              </w:r>
            </w:del>
            <w:ins w:id="515" w:author="Sharon Nair" w:date="2025-02-18T13:13:00Z" w16du:dateUtc="2025-02-18T11:13:00Z">
              <w:r w:rsidRPr="00B60B40">
                <w:rPr>
                  <w:sz w:val="18"/>
                  <w:szCs w:val="18"/>
                </w:rPr>
                <w:t>Ex</w:t>
              </w:r>
            </w:ins>
            <w:r w:rsidR="00452B28">
              <w:rPr>
                <w:sz w:val="18"/>
                <w:szCs w:val="18"/>
              </w:rPr>
              <w:t xml:space="preserve"> </w:t>
            </w:r>
            <w:ins w:id="516" w:author="Sharon Nair" w:date="2025-02-18T13:13:00Z" w16du:dateUtc="2025-02-18T11:13:00Z">
              <w:r w:rsidRPr="00B60B40">
                <w:rPr>
                  <w:sz w:val="18"/>
                  <w:szCs w:val="18"/>
                </w:rPr>
                <w:t>date</w:t>
              </w:r>
            </w:ins>
          </w:p>
        </w:tc>
        <w:tc>
          <w:tcPr>
            <w:tcW w:w="5954" w:type="dxa"/>
          </w:tcPr>
          <w:p w14:paraId="193F5385" w14:textId="6D208537" w:rsidR="00B40749" w:rsidRPr="00B60B40" w:rsidRDefault="00AE02F6" w:rsidP="00EC4313">
            <w:pPr>
              <w:pStyle w:val="tabletext"/>
              <w:spacing w:before="40" w:after="40"/>
              <w:ind w:left="113" w:right="113"/>
              <w:jc w:val="both"/>
              <w:rPr>
                <w:sz w:val="18"/>
                <w:szCs w:val="18"/>
              </w:rPr>
            </w:pPr>
            <w:ins w:id="517" w:author="Alwyn Fouchee" w:date="2025-05-05T14:06:00Z" w16du:dateUtc="2025-05-05T12:06:00Z">
              <w:r>
                <w:rPr>
                  <w:sz w:val="18"/>
                  <w:szCs w:val="18"/>
                </w:rPr>
                <w:t>Source</w:t>
              </w:r>
            </w:ins>
            <w:del w:id="518" w:author="Alwyn Fouchee" w:date="2025-05-05T14:06:00Z" w16du:dateUtc="2025-05-05T12:06:00Z">
              <w:r w:rsidR="00B40749" w:rsidRPr="00B60B40" w:rsidDel="00AE02F6">
                <w:rPr>
                  <w:sz w:val="18"/>
                  <w:szCs w:val="18"/>
                </w:rPr>
                <w:delText>Mother</w:delText>
              </w:r>
            </w:del>
            <w:r w:rsidR="00B40749" w:rsidRPr="00B60B40">
              <w:rPr>
                <w:sz w:val="18"/>
                <w:szCs w:val="18"/>
              </w:rPr>
              <w:t xml:space="preserve"> share suspended on JSE trading system</w:t>
            </w:r>
          </w:p>
        </w:tc>
      </w:tr>
      <w:tr w:rsidR="00B40749" w:rsidRPr="00B60B40" w14:paraId="0C17DD86" w14:textId="77777777" w:rsidTr="00E02A4F">
        <w:trPr>
          <w:jc w:val="center"/>
        </w:trPr>
        <w:tc>
          <w:tcPr>
            <w:tcW w:w="1985" w:type="dxa"/>
          </w:tcPr>
          <w:p w14:paraId="4CEB10ED" w14:textId="77777777" w:rsidR="00B40749" w:rsidRPr="00B60B40" w:rsidRDefault="00B40749" w:rsidP="00E02A4F">
            <w:pPr>
              <w:pStyle w:val="tabletext"/>
              <w:spacing w:before="40" w:after="40"/>
              <w:ind w:left="113" w:righ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4" w:type="dxa"/>
          </w:tcPr>
          <w:p w14:paraId="70F542FD" w14:textId="77777777" w:rsidR="00B40749" w:rsidRPr="00B60B40" w:rsidRDefault="00B40749" w:rsidP="00EC4313">
            <w:pPr>
              <w:pStyle w:val="tabletext"/>
              <w:spacing w:before="40" w:after="40"/>
              <w:ind w:left="113" w:right="113"/>
              <w:jc w:val="both"/>
              <w:rPr>
                <w:sz w:val="18"/>
                <w:szCs w:val="18"/>
              </w:rPr>
            </w:pPr>
            <w:r w:rsidRPr="00B60B40">
              <w:rPr>
                <w:sz w:val="18"/>
                <w:szCs w:val="18"/>
              </w:rPr>
              <w:t>Record date</w:t>
            </w:r>
          </w:p>
        </w:tc>
      </w:tr>
      <w:tr w:rsidR="00B40749" w:rsidRPr="00B60B40" w14:paraId="68CD3036" w14:textId="77777777" w:rsidTr="00E02A4F">
        <w:trPr>
          <w:jc w:val="center"/>
        </w:trPr>
        <w:tc>
          <w:tcPr>
            <w:tcW w:w="1985" w:type="dxa"/>
          </w:tcPr>
          <w:p w14:paraId="0A9A09AB" w14:textId="77777777" w:rsidR="00B40749" w:rsidRPr="00B60B40" w:rsidRDefault="00B40749" w:rsidP="00E02A4F">
            <w:pPr>
              <w:pStyle w:val="tabletext"/>
              <w:spacing w:before="40" w:after="40"/>
              <w:ind w:left="113" w:right="113"/>
              <w:rPr>
                <w:sz w:val="18"/>
                <w:szCs w:val="18"/>
              </w:rPr>
            </w:pPr>
            <w:r w:rsidRPr="00B60B40">
              <w:rPr>
                <w:b/>
                <w:sz w:val="18"/>
                <w:szCs w:val="18"/>
              </w:rPr>
              <w:t>D + 1</w:t>
            </w:r>
            <w:r w:rsidRPr="00B60B40">
              <w:rPr>
                <w:b/>
                <w:sz w:val="18"/>
                <w:szCs w:val="18"/>
              </w:rPr>
              <w:br/>
            </w:r>
            <w:r w:rsidRPr="00B60B40">
              <w:rPr>
                <w:sz w:val="18"/>
                <w:szCs w:val="18"/>
              </w:rPr>
              <w:t>Pay date</w:t>
            </w:r>
          </w:p>
        </w:tc>
        <w:tc>
          <w:tcPr>
            <w:tcW w:w="5954" w:type="dxa"/>
          </w:tcPr>
          <w:p w14:paraId="52718A23" w14:textId="77777777" w:rsidR="00B40749" w:rsidRPr="00B60B40" w:rsidRDefault="00B40749" w:rsidP="00EC4313">
            <w:pPr>
              <w:pStyle w:val="tabletext"/>
              <w:spacing w:before="40" w:after="40"/>
              <w:ind w:left="113" w:right="113"/>
              <w:jc w:val="both"/>
              <w:rPr>
                <w:sz w:val="18"/>
                <w:szCs w:val="18"/>
              </w:rPr>
            </w:pPr>
            <w:r w:rsidRPr="00B60B40">
              <w:rPr>
                <w:sz w:val="18"/>
                <w:szCs w:val="18"/>
              </w:rPr>
              <w:t>If the company remains as an unlisted entity, brokers must close their positions and reopen them in unlisted Form (this will only apply if an offer was not accepted or if no offer was made)</w:t>
            </w:r>
          </w:p>
        </w:tc>
      </w:tr>
      <w:tr w:rsidR="00B40749" w:rsidRPr="00B60B40" w14:paraId="6BD1677F" w14:textId="77777777" w:rsidTr="00E02A4F">
        <w:trPr>
          <w:jc w:val="center"/>
        </w:trPr>
        <w:tc>
          <w:tcPr>
            <w:tcW w:w="1985" w:type="dxa"/>
          </w:tcPr>
          <w:p w14:paraId="22BF7D1B" w14:textId="77777777" w:rsidR="00B40749" w:rsidRPr="00B60B40" w:rsidRDefault="00B40749" w:rsidP="00E02A4F">
            <w:pPr>
              <w:pStyle w:val="tabletext"/>
              <w:spacing w:before="40" w:after="40"/>
              <w:ind w:left="113" w:right="113"/>
              <w:rPr>
                <w:sz w:val="18"/>
                <w:szCs w:val="18"/>
              </w:rPr>
            </w:pPr>
            <w:r w:rsidRPr="00B60B40">
              <w:rPr>
                <w:b/>
                <w:sz w:val="18"/>
                <w:szCs w:val="18"/>
              </w:rPr>
              <w:t>D + 2</w:t>
            </w:r>
          </w:p>
        </w:tc>
        <w:tc>
          <w:tcPr>
            <w:tcW w:w="5954" w:type="dxa"/>
          </w:tcPr>
          <w:tbl>
            <w:tblPr>
              <w:tblW w:w="8640" w:type="dxa"/>
              <w:tblLook w:val="04A0" w:firstRow="1" w:lastRow="0" w:firstColumn="1" w:lastColumn="0" w:noHBand="0" w:noVBand="1"/>
            </w:tblPr>
            <w:tblGrid>
              <w:gridCol w:w="5760"/>
              <w:gridCol w:w="960"/>
              <w:gridCol w:w="960"/>
              <w:gridCol w:w="960"/>
            </w:tblGrid>
            <w:tr w:rsidR="00B40749" w:rsidRPr="00B60B40" w14:paraId="62078ACC" w14:textId="77777777" w:rsidTr="002017B3">
              <w:trPr>
                <w:trHeight w:val="290"/>
                <w:ins w:id="519" w:author="Sharon Nair" w:date="2025-02-18T09:20:00Z"/>
              </w:trPr>
              <w:tc>
                <w:tcPr>
                  <w:tcW w:w="5760" w:type="dxa"/>
                  <w:tcBorders>
                    <w:top w:val="nil"/>
                    <w:left w:val="nil"/>
                    <w:bottom w:val="nil"/>
                    <w:right w:val="nil"/>
                  </w:tcBorders>
                  <w:shd w:val="clear" w:color="auto" w:fill="auto"/>
                  <w:noWrap/>
                  <w:vAlign w:val="bottom"/>
                  <w:hideMark/>
                </w:tcPr>
                <w:p w14:paraId="272F4775" w14:textId="6F23B1D5" w:rsidR="00B40749" w:rsidRPr="00B60B40" w:rsidRDefault="00B40749" w:rsidP="00EC4313">
                  <w:pPr>
                    <w:rPr>
                      <w:ins w:id="520" w:author="Sharon Nair" w:date="2025-02-18T09:20:00Z" w16du:dateUtc="2025-02-18T07:20:00Z"/>
                      <w:rFonts w:ascii="Verdana" w:hAnsi="Verdana"/>
                      <w:color w:val="000000"/>
                      <w:sz w:val="18"/>
                      <w:szCs w:val="18"/>
                      <w:lang w:val="en-ZA" w:eastAsia="en-ZA"/>
                    </w:rPr>
                  </w:pPr>
                  <w:ins w:id="521" w:author="Sharon Nair" w:date="2025-02-18T09:20:00Z" w16du:dateUtc="2025-02-18T07:20:00Z">
                    <w:r w:rsidRPr="00D062DA">
                      <w:rPr>
                        <w:rFonts w:ascii="Verdana" w:hAnsi="Verdana"/>
                        <w:color w:val="000000"/>
                        <w:sz w:val="18"/>
                        <w:szCs w:val="18"/>
                        <w:lang w:val="en-ZA" w:eastAsia="en-ZA"/>
                      </w:rPr>
                      <w:t xml:space="preserve">Termination of </w:t>
                    </w:r>
                  </w:ins>
                  <w:ins w:id="522" w:author="Alwyn Fouchee" w:date="2025-04-24T10:12:00Z" w16du:dateUtc="2025-04-24T08:12:00Z">
                    <w:r w:rsidR="00D062DA" w:rsidRPr="00D062DA">
                      <w:rPr>
                        <w:rFonts w:ascii="Verdana" w:hAnsi="Verdana"/>
                        <w:sz w:val="18"/>
                        <w:szCs w:val="18"/>
                      </w:rPr>
                      <w:t>securities</w:t>
                    </w:r>
                    <w:r w:rsidR="00D062DA" w:rsidRPr="00D062DA">
                      <w:rPr>
                        <w:rFonts w:ascii="Verdana" w:hAnsi="Verdana"/>
                        <w:color w:val="000000"/>
                        <w:sz w:val="18"/>
                        <w:szCs w:val="18"/>
                        <w:lang w:val="en-ZA" w:eastAsia="en-ZA"/>
                      </w:rPr>
                      <w:t xml:space="preserve"> </w:t>
                    </w:r>
                  </w:ins>
                  <w:ins w:id="523" w:author="Sharon Nair" w:date="2025-02-18T09:20:00Z" w16du:dateUtc="2025-02-18T07:20:00Z">
                    <w:r w:rsidRPr="00D062DA">
                      <w:rPr>
                        <w:rFonts w:ascii="Verdana" w:hAnsi="Verdana"/>
                        <w:color w:val="000000"/>
                        <w:sz w:val="18"/>
                        <w:szCs w:val="18"/>
                        <w:lang w:val="en-ZA" w:eastAsia="en-ZA"/>
                      </w:rPr>
                      <w:t>on</w:t>
                    </w:r>
                    <w:r w:rsidRPr="00B60B40">
                      <w:rPr>
                        <w:rFonts w:ascii="Verdana" w:hAnsi="Verdana"/>
                        <w:color w:val="000000"/>
                        <w:sz w:val="18"/>
                        <w:szCs w:val="18"/>
                        <w:lang w:val="en-ZA" w:eastAsia="en-ZA"/>
                      </w:rPr>
                      <w:t xml:space="preserve"> the JSE trading system at the commencement of business </w:t>
                    </w:r>
                  </w:ins>
                </w:p>
              </w:tc>
              <w:tc>
                <w:tcPr>
                  <w:tcW w:w="960" w:type="dxa"/>
                  <w:tcBorders>
                    <w:top w:val="nil"/>
                    <w:left w:val="nil"/>
                    <w:bottom w:val="nil"/>
                    <w:right w:val="nil"/>
                  </w:tcBorders>
                  <w:shd w:val="clear" w:color="auto" w:fill="auto"/>
                  <w:noWrap/>
                  <w:vAlign w:val="bottom"/>
                  <w:hideMark/>
                </w:tcPr>
                <w:p w14:paraId="5BD51464" w14:textId="77777777" w:rsidR="00B40749" w:rsidRPr="00B60B40" w:rsidRDefault="00B40749" w:rsidP="00EC4313">
                  <w:pPr>
                    <w:rPr>
                      <w:ins w:id="524" w:author="Sharon Nair" w:date="2025-02-18T09:20:00Z" w16du:dateUtc="2025-02-18T07:20:00Z"/>
                      <w:rFonts w:ascii="Verdana" w:hAnsi="Verdana" w:cs="Calibri"/>
                      <w:color w:val="000000"/>
                      <w:sz w:val="18"/>
                      <w:szCs w:val="18"/>
                      <w:lang w:val="en-ZA" w:eastAsia="en-ZA"/>
                    </w:rPr>
                  </w:pPr>
                </w:p>
              </w:tc>
              <w:tc>
                <w:tcPr>
                  <w:tcW w:w="960" w:type="dxa"/>
                  <w:tcBorders>
                    <w:top w:val="nil"/>
                    <w:left w:val="nil"/>
                    <w:bottom w:val="nil"/>
                    <w:right w:val="nil"/>
                  </w:tcBorders>
                  <w:shd w:val="clear" w:color="auto" w:fill="auto"/>
                  <w:noWrap/>
                  <w:vAlign w:val="bottom"/>
                  <w:hideMark/>
                </w:tcPr>
                <w:p w14:paraId="187C25B5" w14:textId="77777777" w:rsidR="00B40749" w:rsidRPr="00B60B40" w:rsidRDefault="00B40749" w:rsidP="00EC4313">
                  <w:pPr>
                    <w:rPr>
                      <w:ins w:id="525" w:author="Sharon Nair" w:date="2025-02-18T09:20:00Z" w16du:dateUtc="2025-02-18T07:20:00Z"/>
                      <w:rFonts w:ascii="Verdana" w:hAnsi="Verdana"/>
                      <w:sz w:val="18"/>
                      <w:szCs w:val="18"/>
                      <w:lang w:val="en-ZA" w:eastAsia="en-ZA"/>
                    </w:rPr>
                  </w:pPr>
                </w:p>
              </w:tc>
              <w:tc>
                <w:tcPr>
                  <w:tcW w:w="960" w:type="dxa"/>
                  <w:tcBorders>
                    <w:top w:val="nil"/>
                    <w:left w:val="nil"/>
                    <w:bottom w:val="nil"/>
                    <w:right w:val="nil"/>
                  </w:tcBorders>
                  <w:shd w:val="clear" w:color="auto" w:fill="auto"/>
                  <w:noWrap/>
                  <w:vAlign w:val="bottom"/>
                  <w:hideMark/>
                </w:tcPr>
                <w:p w14:paraId="6DBF6160" w14:textId="77777777" w:rsidR="00B40749" w:rsidRPr="00B60B40" w:rsidRDefault="00B40749" w:rsidP="00EC4313">
                  <w:pPr>
                    <w:rPr>
                      <w:ins w:id="526" w:author="Sharon Nair" w:date="2025-02-18T09:20:00Z" w16du:dateUtc="2025-02-18T07:20:00Z"/>
                      <w:rFonts w:ascii="Verdana" w:hAnsi="Verdana"/>
                      <w:sz w:val="18"/>
                      <w:szCs w:val="18"/>
                      <w:lang w:val="en-ZA" w:eastAsia="en-ZA"/>
                    </w:rPr>
                  </w:pPr>
                </w:p>
              </w:tc>
            </w:tr>
          </w:tbl>
          <w:p w14:paraId="566495BD" w14:textId="77777777" w:rsidR="00B40749" w:rsidRPr="00B60B40" w:rsidRDefault="00B40749" w:rsidP="00EC4313">
            <w:pPr>
              <w:pStyle w:val="tabletext"/>
              <w:spacing w:before="40" w:after="40"/>
              <w:ind w:left="113" w:right="113"/>
              <w:jc w:val="both"/>
              <w:rPr>
                <w:sz w:val="18"/>
                <w:szCs w:val="18"/>
              </w:rPr>
            </w:pPr>
            <w:del w:id="527" w:author="Sharon Nair" w:date="2025-02-18T09:20:00Z" w16du:dateUtc="2025-02-18T07:20:00Z">
              <w:r w:rsidRPr="00B60B40" w:rsidDel="002017B3">
                <w:rPr>
                  <w:sz w:val="18"/>
                  <w:szCs w:val="18"/>
                </w:rPr>
                <w:delText>Mother share removed</w:delText>
              </w:r>
            </w:del>
          </w:p>
        </w:tc>
      </w:tr>
    </w:tbl>
    <w:p w14:paraId="5B7C6C4B" w14:textId="77777777" w:rsidR="00B40749" w:rsidRPr="00B60B40" w:rsidRDefault="00B40749" w:rsidP="003373BE">
      <w:pPr>
        <w:pStyle w:val="a-000"/>
        <w:spacing w:after="120"/>
        <w:rPr>
          <w:b/>
          <w:szCs w:val="18"/>
        </w:rPr>
      </w:pPr>
      <w:r w:rsidRPr="00B60B40">
        <w:rPr>
          <w:szCs w:val="18"/>
        </w:rPr>
        <w:tab/>
        <w:t>(</w:t>
      </w:r>
      <w:del w:id="528" w:author="Sharon Nair" w:date="2025-03-13T16:26:00Z" w16du:dateUtc="2025-03-13T14:26:00Z">
        <w:r w:rsidRPr="00B60B40" w:rsidDel="00F434BA">
          <w:rPr>
            <w:szCs w:val="18"/>
          </w:rPr>
          <w:delText>aa</w:delText>
        </w:r>
      </w:del>
      <w:ins w:id="529" w:author="Sharon Nair" w:date="2025-03-13T16:26:00Z" w16du:dateUtc="2025-03-13T14:26:00Z">
        <w:r w:rsidRPr="00B60B40">
          <w:rPr>
            <w:szCs w:val="18"/>
          </w:rPr>
          <w:t>ab</w:t>
        </w:r>
      </w:ins>
      <w:r w:rsidRPr="00B60B40">
        <w:rPr>
          <w:szCs w:val="18"/>
        </w:rPr>
        <w:t>)</w:t>
      </w:r>
      <w:r w:rsidRPr="00B60B40">
        <w:rPr>
          <w:szCs w:val="18"/>
        </w:rPr>
        <w:tab/>
      </w:r>
      <w:r w:rsidRPr="00B60B40">
        <w:rPr>
          <w:b/>
          <w:szCs w:val="18"/>
        </w:rPr>
        <w:t>Change of sector</w:t>
      </w:r>
      <w:r w:rsidRPr="00B60B40">
        <w:rPr>
          <w:rStyle w:val="FootnoteReference"/>
          <w:rFonts w:eastAsiaTheme="majorEastAsia"/>
          <w:szCs w:val="18"/>
        </w:rPr>
        <w:footnoteReference w:customMarkFollows="1" w:id="40"/>
        <w:t> </w:t>
      </w:r>
    </w:p>
    <w:p w14:paraId="4F536E82" w14:textId="3927BCBA" w:rsidR="00B40749" w:rsidRPr="00B60B40" w:rsidRDefault="00B40749" w:rsidP="00552913">
      <w:pPr>
        <w:pStyle w:val="a-000"/>
        <w:spacing w:after="120"/>
        <w:ind w:left="1440"/>
        <w:rPr>
          <w:szCs w:val="18"/>
        </w:rPr>
      </w:pPr>
      <w:r w:rsidRPr="00B60B40">
        <w:rPr>
          <w:szCs w:val="18"/>
        </w:rPr>
        <w:tab/>
      </w:r>
      <w:r w:rsidRPr="00B60B40">
        <w:rPr>
          <w:szCs w:val="18"/>
        </w:rPr>
        <w:tab/>
      </w:r>
      <w:r w:rsidR="00552913">
        <w:rPr>
          <w:szCs w:val="18"/>
        </w:rPr>
        <w:tab/>
      </w:r>
      <w:r w:rsidRPr="00B60B40">
        <w:rPr>
          <w:b/>
          <w:bCs/>
          <w:szCs w:val="18"/>
        </w:rPr>
        <w:t>Definition</w:t>
      </w:r>
      <w:r w:rsidRPr="00B60B40">
        <w:rPr>
          <w:szCs w:val="18"/>
        </w:rPr>
        <w:t xml:space="preserve">: All companies are classified into sectors in terms of the FTSE ICB classification. When the company is reclassified into a different sector, the instrument needs to change from the old to the new sector. </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35F3B53E" w14:textId="77777777" w:rsidTr="00C9458B">
        <w:trPr>
          <w:jc w:val="center"/>
        </w:trPr>
        <w:tc>
          <w:tcPr>
            <w:tcW w:w="1985" w:type="dxa"/>
          </w:tcPr>
          <w:p w14:paraId="4EC35555"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4" w:type="dxa"/>
          </w:tcPr>
          <w:p w14:paraId="36AD6B22"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4890BDED" w14:textId="77777777" w:rsidTr="00C9458B">
        <w:trPr>
          <w:jc w:val="center"/>
        </w:trPr>
        <w:tc>
          <w:tcPr>
            <w:tcW w:w="1985" w:type="dxa"/>
          </w:tcPr>
          <w:p w14:paraId="617CE6B6" w14:textId="77777777" w:rsidR="00B40749" w:rsidRPr="00B60B40" w:rsidRDefault="00B40749" w:rsidP="00C9458B">
            <w:pPr>
              <w:pStyle w:val="tabletext"/>
              <w:spacing w:before="40" w:after="40"/>
              <w:ind w:left="113" w:right="113"/>
              <w:rPr>
                <w:sz w:val="18"/>
                <w:szCs w:val="18"/>
              </w:rPr>
            </w:pPr>
            <w:r w:rsidRPr="00B60B40">
              <w:rPr>
                <w:b/>
                <w:sz w:val="18"/>
                <w:szCs w:val="18"/>
              </w:rPr>
              <w:t>D – 35</w:t>
            </w:r>
            <w:r w:rsidRPr="00B60B40">
              <w:rPr>
                <w:b/>
                <w:sz w:val="18"/>
                <w:szCs w:val="18"/>
              </w:rPr>
              <w:br/>
            </w:r>
            <w:r w:rsidRPr="00B60B40">
              <w:rPr>
                <w:sz w:val="18"/>
                <w:szCs w:val="18"/>
              </w:rPr>
              <w:t>First submission date</w:t>
            </w:r>
          </w:p>
        </w:tc>
        <w:tc>
          <w:tcPr>
            <w:tcW w:w="5954" w:type="dxa"/>
          </w:tcPr>
          <w:p w14:paraId="0FABB022" w14:textId="77777777" w:rsidR="00B40749" w:rsidRPr="00B60B40" w:rsidRDefault="00B40749" w:rsidP="00EC4313">
            <w:pPr>
              <w:pStyle w:val="tabletext"/>
              <w:spacing w:before="40" w:after="40"/>
              <w:ind w:left="113" w:right="113"/>
              <w:jc w:val="both"/>
              <w:rPr>
                <w:sz w:val="18"/>
                <w:szCs w:val="18"/>
              </w:rPr>
            </w:pPr>
            <w:r w:rsidRPr="00B60B40">
              <w:rPr>
                <w:sz w:val="18"/>
                <w:szCs w:val="18"/>
              </w:rPr>
              <w:t>Issuer or sponsor submit reclassification request to the JSE</w:t>
            </w:r>
          </w:p>
        </w:tc>
      </w:tr>
      <w:tr w:rsidR="00B40749" w:rsidRPr="00B60B40" w14:paraId="6FD34C7E" w14:textId="77777777" w:rsidTr="00C9458B">
        <w:trPr>
          <w:jc w:val="center"/>
        </w:trPr>
        <w:tc>
          <w:tcPr>
            <w:tcW w:w="1985" w:type="dxa"/>
          </w:tcPr>
          <w:p w14:paraId="73D30210" w14:textId="77777777" w:rsidR="00B40749" w:rsidRPr="00B60B40" w:rsidRDefault="00B40749" w:rsidP="00C9458B">
            <w:pPr>
              <w:pStyle w:val="tabletext"/>
              <w:spacing w:before="40" w:after="40"/>
              <w:ind w:left="113" w:right="113"/>
              <w:rPr>
                <w:sz w:val="18"/>
                <w:szCs w:val="18"/>
              </w:rPr>
            </w:pPr>
            <w:r w:rsidRPr="00B60B40">
              <w:rPr>
                <w:b/>
                <w:sz w:val="18"/>
                <w:szCs w:val="18"/>
              </w:rPr>
              <w:t>D – 4</w:t>
            </w:r>
            <w:r w:rsidRPr="00B60B40">
              <w:rPr>
                <w:b/>
                <w:sz w:val="18"/>
                <w:szCs w:val="18"/>
              </w:rPr>
              <w:br/>
            </w:r>
            <w:r w:rsidRPr="00B60B40">
              <w:rPr>
                <w:sz w:val="18"/>
                <w:szCs w:val="18"/>
              </w:rPr>
              <w:t>Publication date</w:t>
            </w:r>
          </w:p>
        </w:tc>
        <w:tc>
          <w:tcPr>
            <w:tcW w:w="5954" w:type="dxa"/>
          </w:tcPr>
          <w:p w14:paraId="01031F45" w14:textId="761D2D50" w:rsidR="00B40749" w:rsidRPr="00B60B40" w:rsidRDefault="00B40749" w:rsidP="00EC4313">
            <w:pPr>
              <w:pStyle w:val="tabletext"/>
              <w:spacing w:before="40" w:after="40"/>
              <w:ind w:left="113" w:right="113"/>
              <w:jc w:val="both"/>
              <w:rPr>
                <w:sz w:val="18"/>
                <w:szCs w:val="18"/>
              </w:rPr>
            </w:pPr>
            <w:r w:rsidRPr="00B60B40">
              <w:rPr>
                <w:sz w:val="18"/>
                <w:szCs w:val="18"/>
              </w:rPr>
              <w:t xml:space="preserve">If approved on a constituent, FTSE/JSE announces the classification change on SENS and the issuer will announce a </w:t>
            </w:r>
            <w:r w:rsidR="008A4E6D" w:rsidRPr="00B60B40">
              <w:rPr>
                <w:sz w:val="18"/>
                <w:szCs w:val="18"/>
              </w:rPr>
              <w:t>non-constituent</w:t>
            </w:r>
          </w:p>
        </w:tc>
      </w:tr>
      <w:tr w:rsidR="00B40749" w:rsidRPr="00B60B40" w14:paraId="5B01A08F" w14:textId="77777777" w:rsidTr="00C9458B">
        <w:trPr>
          <w:jc w:val="center"/>
        </w:trPr>
        <w:tc>
          <w:tcPr>
            <w:tcW w:w="1985" w:type="dxa"/>
          </w:tcPr>
          <w:p w14:paraId="182A60FC" w14:textId="77777777" w:rsidR="00B40749" w:rsidRPr="00B60B40" w:rsidRDefault="00B40749" w:rsidP="00C9458B">
            <w:pPr>
              <w:pStyle w:val="tabletext"/>
              <w:spacing w:before="40" w:after="40"/>
              <w:ind w:left="113" w:right="113"/>
              <w:rPr>
                <w:sz w:val="18"/>
                <w:szCs w:val="18"/>
              </w:rPr>
            </w:pPr>
            <w:r w:rsidRPr="00B60B40">
              <w:rPr>
                <w:b/>
                <w:sz w:val="18"/>
                <w:szCs w:val="18"/>
              </w:rPr>
              <w:t>D + 0 = third Friday of the month</w:t>
            </w:r>
          </w:p>
        </w:tc>
        <w:tc>
          <w:tcPr>
            <w:tcW w:w="5954" w:type="dxa"/>
          </w:tcPr>
          <w:p w14:paraId="2CD74F15" w14:textId="77777777" w:rsidR="00B40749" w:rsidRPr="00B60B40" w:rsidRDefault="00B40749" w:rsidP="00EC4313">
            <w:pPr>
              <w:pStyle w:val="tabletext"/>
              <w:spacing w:before="40" w:after="40"/>
              <w:ind w:left="113" w:right="113"/>
              <w:jc w:val="both"/>
              <w:rPr>
                <w:sz w:val="18"/>
                <w:szCs w:val="18"/>
              </w:rPr>
            </w:pPr>
            <w:r w:rsidRPr="00B60B40">
              <w:rPr>
                <w:sz w:val="18"/>
                <w:szCs w:val="18"/>
              </w:rPr>
              <w:t>Changes to the issuer’s classification become effective at close of business</w:t>
            </w:r>
          </w:p>
        </w:tc>
      </w:tr>
    </w:tbl>
    <w:p w14:paraId="6879762C" w14:textId="77777777" w:rsidR="00B40749" w:rsidRPr="00B60B40" w:rsidRDefault="00B40749" w:rsidP="00E725FF">
      <w:pPr>
        <w:pStyle w:val="a-000"/>
        <w:spacing w:after="120"/>
        <w:rPr>
          <w:szCs w:val="18"/>
        </w:rPr>
      </w:pPr>
      <w:r w:rsidRPr="00B60B40">
        <w:rPr>
          <w:b/>
          <w:szCs w:val="18"/>
        </w:rPr>
        <w:tab/>
        <w:t>(</w:t>
      </w:r>
      <w:del w:id="530" w:author="Sharon Nair" w:date="2025-03-13T16:26:00Z" w16du:dateUtc="2025-03-13T14:26:00Z">
        <w:r w:rsidRPr="00B60B40" w:rsidDel="00F434BA">
          <w:rPr>
            <w:b/>
            <w:szCs w:val="18"/>
          </w:rPr>
          <w:delText>bb</w:delText>
        </w:r>
      </w:del>
      <w:ins w:id="531" w:author="Sharon Nair" w:date="2025-03-13T16:26:00Z" w16du:dateUtc="2025-03-13T14:26:00Z">
        <w:r w:rsidRPr="00B60B40">
          <w:rPr>
            <w:b/>
            <w:szCs w:val="18"/>
          </w:rPr>
          <w:t>ac</w:t>
        </w:r>
      </w:ins>
      <w:r w:rsidRPr="00B60B40">
        <w:rPr>
          <w:b/>
          <w:szCs w:val="18"/>
        </w:rPr>
        <w:t>)</w:t>
      </w:r>
      <w:r w:rsidRPr="00B60B40">
        <w:rPr>
          <w:szCs w:val="18"/>
        </w:rPr>
        <w:tab/>
      </w:r>
      <w:r w:rsidRPr="00B60B40">
        <w:rPr>
          <w:b/>
          <w:bCs/>
          <w:szCs w:val="18"/>
        </w:rPr>
        <w:t>Board change</w:t>
      </w:r>
    </w:p>
    <w:p w14:paraId="16B7693A" w14:textId="4A47A23C" w:rsidR="00B40749" w:rsidRPr="00B60B40" w:rsidRDefault="00B40749" w:rsidP="00E725FF">
      <w:pPr>
        <w:pStyle w:val="a-000"/>
        <w:spacing w:after="120"/>
        <w:rPr>
          <w:bCs/>
          <w:szCs w:val="18"/>
        </w:rPr>
      </w:pPr>
      <w:r w:rsidRPr="00B60B40">
        <w:rPr>
          <w:b/>
          <w:szCs w:val="18"/>
        </w:rPr>
        <w:tab/>
      </w:r>
      <w:r w:rsidR="00552913">
        <w:rPr>
          <w:b/>
          <w:szCs w:val="18"/>
        </w:rPr>
        <w:tab/>
      </w:r>
      <w:r w:rsidR="00552913">
        <w:rPr>
          <w:b/>
          <w:szCs w:val="18"/>
        </w:rPr>
        <w:tab/>
      </w:r>
      <w:r w:rsidR="00552913">
        <w:rPr>
          <w:b/>
          <w:szCs w:val="18"/>
        </w:rPr>
        <w:tab/>
      </w:r>
      <w:r w:rsidRPr="00B60B40">
        <w:rPr>
          <w:b/>
          <w:szCs w:val="18"/>
        </w:rPr>
        <w:t xml:space="preserve">Definition: </w:t>
      </w:r>
      <w:r w:rsidRPr="00B60B40">
        <w:rPr>
          <w:bCs/>
          <w:szCs w:val="18"/>
        </w:rPr>
        <w:t xml:space="preserve">When a company’s listing is moved from one board to another </w:t>
      </w:r>
    </w:p>
    <w:p w14:paraId="154C977C" w14:textId="77777777" w:rsidR="00B40749" w:rsidRPr="00B60B40" w:rsidDel="00044996" w:rsidRDefault="00B40749" w:rsidP="00E725FF">
      <w:pPr>
        <w:pStyle w:val="a-000"/>
        <w:spacing w:after="120"/>
        <w:rPr>
          <w:del w:id="532" w:author="Sharon Nair" w:date="2025-02-18T09:20:00Z" w16du:dateUtc="2025-02-18T07:20:00Z"/>
          <w:bCs/>
          <w:szCs w:val="18"/>
        </w:rPr>
      </w:pP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5FF7910C" w14:textId="77777777" w:rsidTr="009A4952">
        <w:trPr>
          <w:jc w:val="center"/>
        </w:trPr>
        <w:tc>
          <w:tcPr>
            <w:tcW w:w="1985" w:type="dxa"/>
          </w:tcPr>
          <w:p w14:paraId="365C397A" w14:textId="77777777" w:rsidR="00B40749" w:rsidRPr="00B60B40" w:rsidRDefault="00B40749" w:rsidP="009A4952">
            <w:pPr>
              <w:pStyle w:val="tabletext"/>
              <w:spacing w:before="40" w:after="40"/>
              <w:ind w:left="113" w:right="113"/>
              <w:jc w:val="center"/>
              <w:rPr>
                <w:sz w:val="18"/>
                <w:szCs w:val="18"/>
              </w:rPr>
            </w:pPr>
            <w:r w:rsidRPr="00B60B40">
              <w:rPr>
                <w:b/>
                <w:sz w:val="18"/>
                <w:szCs w:val="18"/>
              </w:rPr>
              <w:lastRenderedPageBreak/>
              <w:t>Day</w:t>
            </w:r>
          </w:p>
        </w:tc>
        <w:tc>
          <w:tcPr>
            <w:tcW w:w="5954" w:type="dxa"/>
          </w:tcPr>
          <w:p w14:paraId="0B15D776" w14:textId="77777777" w:rsidR="00B40749" w:rsidRPr="00B60B40" w:rsidRDefault="00B40749" w:rsidP="009A4952">
            <w:pPr>
              <w:pStyle w:val="tabletext"/>
              <w:spacing w:before="40" w:after="40"/>
              <w:ind w:left="113" w:right="113"/>
              <w:jc w:val="center"/>
              <w:rPr>
                <w:sz w:val="18"/>
                <w:szCs w:val="18"/>
              </w:rPr>
            </w:pPr>
            <w:r w:rsidRPr="00B60B40">
              <w:rPr>
                <w:b/>
                <w:sz w:val="18"/>
                <w:szCs w:val="18"/>
              </w:rPr>
              <w:t>Event</w:t>
            </w:r>
          </w:p>
        </w:tc>
      </w:tr>
      <w:tr w:rsidR="00B40749" w:rsidRPr="00B60B40" w14:paraId="62DDD3A5" w14:textId="77777777" w:rsidTr="009A4952">
        <w:trPr>
          <w:jc w:val="center"/>
        </w:trPr>
        <w:tc>
          <w:tcPr>
            <w:tcW w:w="1985" w:type="dxa"/>
          </w:tcPr>
          <w:p w14:paraId="378468A1" w14:textId="77777777" w:rsidR="00B40749" w:rsidRPr="00B60B40" w:rsidRDefault="00B40749" w:rsidP="0088644D">
            <w:pPr>
              <w:pStyle w:val="tabletext"/>
              <w:spacing w:before="40" w:after="40"/>
              <w:ind w:left="113" w:right="113"/>
              <w:rPr>
                <w:sz w:val="18"/>
                <w:szCs w:val="18"/>
              </w:rPr>
            </w:pPr>
            <w:r w:rsidRPr="00B60B40">
              <w:rPr>
                <w:b/>
                <w:sz w:val="18"/>
                <w:szCs w:val="18"/>
              </w:rPr>
              <w:t>D – 10</w:t>
            </w:r>
            <w:r w:rsidRPr="00B60B40">
              <w:rPr>
                <w:b/>
                <w:sz w:val="18"/>
                <w:szCs w:val="18"/>
              </w:rPr>
              <w:br/>
            </w:r>
            <w:r w:rsidRPr="00B60B40">
              <w:rPr>
                <w:sz w:val="18"/>
                <w:szCs w:val="18"/>
              </w:rPr>
              <w:t>First submission date</w:t>
            </w:r>
          </w:p>
        </w:tc>
        <w:tc>
          <w:tcPr>
            <w:tcW w:w="5954" w:type="dxa"/>
          </w:tcPr>
          <w:p w14:paraId="6DAEB836" w14:textId="77777777" w:rsidR="00B40749" w:rsidRPr="00B60B40" w:rsidRDefault="00B40749" w:rsidP="0088644D">
            <w:pPr>
              <w:pStyle w:val="tabletext"/>
              <w:spacing w:before="40" w:after="40"/>
              <w:ind w:left="113" w:right="113"/>
              <w:rPr>
                <w:sz w:val="18"/>
                <w:szCs w:val="18"/>
              </w:rPr>
            </w:pPr>
            <w:r w:rsidRPr="00B60B40">
              <w:rPr>
                <w:sz w:val="18"/>
                <w:szCs w:val="18"/>
              </w:rPr>
              <w:t>Issuer or sponsor submit change board request to the JSE</w:t>
            </w:r>
          </w:p>
        </w:tc>
      </w:tr>
      <w:tr w:rsidR="00B40749" w:rsidRPr="00B60B40" w14:paraId="40259881" w14:textId="77777777" w:rsidTr="009A4952">
        <w:trPr>
          <w:jc w:val="center"/>
        </w:trPr>
        <w:tc>
          <w:tcPr>
            <w:tcW w:w="1985" w:type="dxa"/>
          </w:tcPr>
          <w:p w14:paraId="730D4DA9" w14:textId="77777777" w:rsidR="00B40749" w:rsidRPr="00B60B40" w:rsidRDefault="00B40749" w:rsidP="009A4952">
            <w:pPr>
              <w:pStyle w:val="tabletext"/>
              <w:spacing w:before="40" w:after="40"/>
              <w:ind w:left="113" w:right="113"/>
              <w:rPr>
                <w:sz w:val="18"/>
                <w:szCs w:val="18"/>
              </w:rPr>
            </w:pPr>
            <w:r w:rsidRPr="00B60B40">
              <w:rPr>
                <w:b/>
                <w:sz w:val="18"/>
                <w:szCs w:val="18"/>
              </w:rPr>
              <w:t>D – 4</w:t>
            </w:r>
            <w:r w:rsidRPr="00B60B40">
              <w:rPr>
                <w:b/>
                <w:sz w:val="18"/>
                <w:szCs w:val="18"/>
              </w:rPr>
              <w:br/>
            </w:r>
            <w:r w:rsidRPr="00B60B40">
              <w:rPr>
                <w:sz w:val="18"/>
                <w:szCs w:val="18"/>
              </w:rPr>
              <w:t>Publication date</w:t>
            </w:r>
          </w:p>
        </w:tc>
        <w:tc>
          <w:tcPr>
            <w:tcW w:w="5954" w:type="dxa"/>
          </w:tcPr>
          <w:p w14:paraId="60693BBD" w14:textId="77777777" w:rsidR="00B40749" w:rsidRPr="00B60B40" w:rsidRDefault="00B40749" w:rsidP="0088644D">
            <w:pPr>
              <w:pStyle w:val="tabletext"/>
              <w:spacing w:before="40" w:after="40"/>
              <w:ind w:left="113" w:right="113"/>
              <w:rPr>
                <w:sz w:val="18"/>
                <w:szCs w:val="18"/>
              </w:rPr>
            </w:pPr>
            <w:r w:rsidRPr="00B60B40">
              <w:rPr>
                <w:sz w:val="18"/>
                <w:szCs w:val="18"/>
              </w:rPr>
              <w:t>If approved, issuer announce the board change on SENS</w:t>
            </w:r>
          </w:p>
        </w:tc>
      </w:tr>
      <w:tr w:rsidR="00B40749" w:rsidRPr="00B60B40" w14:paraId="1EF8BD11" w14:textId="77777777" w:rsidTr="009A4952">
        <w:trPr>
          <w:jc w:val="center"/>
        </w:trPr>
        <w:tc>
          <w:tcPr>
            <w:tcW w:w="1985" w:type="dxa"/>
          </w:tcPr>
          <w:p w14:paraId="7D585457" w14:textId="77777777" w:rsidR="00B40749" w:rsidRPr="00B60B40" w:rsidRDefault="00B40749" w:rsidP="0088644D">
            <w:pPr>
              <w:pStyle w:val="tabletext"/>
              <w:spacing w:before="40" w:after="40"/>
              <w:ind w:left="113" w:right="113"/>
              <w:rPr>
                <w:sz w:val="18"/>
                <w:szCs w:val="18"/>
              </w:rPr>
            </w:pPr>
            <w:r w:rsidRPr="00B60B40">
              <w:rPr>
                <w:b/>
                <w:sz w:val="18"/>
                <w:szCs w:val="18"/>
              </w:rPr>
              <w:t xml:space="preserve">D + 0 </w:t>
            </w:r>
          </w:p>
        </w:tc>
        <w:tc>
          <w:tcPr>
            <w:tcW w:w="5954" w:type="dxa"/>
          </w:tcPr>
          <w:p w14:paraId="40A898BF" w14:textId="77777777" w:rsidR="00B40749" w:rsidRPr="00B60B40" w:rsidRDefault="00B40749" w:rsidP="004A5133">
            <w:pPr>
              <w:pStyle w:val="tabletext"/>
              <w:spacing w:before="40" w:after="40"/>
              <w:ind w:left="113" w:right="113"/>
              <w:rPr>
                <w:sz w:val="18"/>
                <w:szCs w:val="18"/>
              </w:rPr>
            </w:pPr>
            <w:r w:rsidRPr="00B60B40">
              <w:rPr>
                <w:sz w:val="18"/>
                <w:szCs w:val="18"/>
              </w:rPr>
              <w:t>Changes to the board becomes effective at commencement of business</w:t>
            </w:r>
          </w:p>
        </w:tc>
      </w:tr>
    </w:tbl>
    <w:p w14:paraId="4779FB4F" w14:textId="77777777" w:rsidR="00B40749" w:rsidRPr="00B60B40" w:rsidRDefault="00B40749" w:rsidP="003373BE">
      <w:pPr>
        <w:pStyle w:val="a-000"/>
        <w:spacing w:after="120"/>
        <w:rPr>
          <w:b/>
          <w:szCs w:val="18"/>
        </w:rPr>
      </w:pPr>
      <w:r w:rsidRPr="00B60B40">
        <w:rPr>
          <w:b/>
          <w:szCs w:val="18"/>
        </w:rPr>
        <w:tab/>
        <w:t>(</w:t>
      </w:r>
      <w:del w:id="533" w:author="Sharon Nair" w:date="2025-03-13T16:26:00Z" w16du:dateUtc="2025-03-13T14:26:00Z">
        <w:r w:rsidRPr="00B60B40" w:rsidDel="004A13EF">
          <w:rPr>
            <w:b/>
            <w:szCs w:val="18"/>
          </w:rPr>
          <w:delText>cc</w:delText>
        </w:r>
      </w:del>
      <w:ins w:id="534" w:author="Sharon Nair" w:date="2025-03-13T16:26:00Z" w16du:dateUtc="2025-03-13T14:26:00Z">
        <w:r w:rsidRPr="00B60B40">
          <w:rPr>
            <w:b/>
            <w:szCs w:val="18"/>
          </w:rPr>
          <w:t>ad</w:t>
        </w:r>
      </w:ins>
      <w:r w:rsidRPr="00B60B40">
        <w:rPr>
          <w:b/>
          <w:szCs w:val="18"/>
        </w:rPr>
        <w:t>)</w:t>
      </w:r>
      <w:r w:rsidRPr="00B60B40">
        <w:rPr>
          <w:szCs w:val="18"/>
        </w:rPr>
        <w:t xml:space="preserve"> </w:t>
      </w:r>
      <w:r w:rsidRPr="00B60B40">
        <w:rPr>
          <w:szCs w:val="18"/>
        </w:rPr>
        <w:tab/>
      </w:r>
      <w:r w:rsidRPr="00B60B40">
        <w:rPr>
          <w:b/>
          <w:szCs w:val="18"/>
        </w:rPr>
        <w:t>New listing – offer for sale or subscription</w:t>
      </w:r>
      <w:r w:rsidRPr="00B60B40">
        <w:rPr>
          <w:rStyle w:val="FootnoteReference"/>
          <w:rFonts w:eastAsiaTheme="majorEastAsia"/>
          <w:szCs w:val="18"/>
        </w:rPr>
        <w:footnoteReference w:customMarkFollows="1" w:id="41"/>
        <w:t> </w:t>
      </w:r>
    </w:p>
    <w:p w14:paraId="2DAAE024" w14:textId="65116C62" w:rsidR="00B40749" w:rsidRPr="00B60B40" w:rsidRDefault="00B40749" w:rsidP="00552913">
      <w:pPr>
        <w:pStyle w:val="a-000"/>
        <w:spacing w:after="120"/>
        <w:ind w:left="2160"/>
        <w:rPr>
          <w:bCs/>
          <w:szCs w:val="18"/>
        </w:rPr>
      </w:pPr>
      <w:r w:rsidRPr="00B60B40">
        <w:rPr>
          <w:b/>
          <w:szCs w:val="18"/>
        </w:rPr>
        <w:tab/>
      </w:r>
      <w:r w:rsidRPr="00B60B40">
        <w:rPr>
          <w:b/>
          <w:szCs w:val="18"/>
        </w:rPr>
        <w:tab/>
        <w:t xml:space="preserve">Definition: </w:t>
      </w:r>
      <w:r w:rsidRPr="00B60B40">
        <w:rPr>
          <w:bCs/>
          <w:szCs w:val="18"/>
        </w:rPr>
        <w:t>Offer for sale means the applicant issuer is not issuing new shares in the capital raise, but the current shareholders are selling off all or part of their current holdings</w:t>
      </w:r>
    </w:p>
    <w:p w14:paraId="0F6581C6" w14:textId="758F2E37" w:rsidR="00B40749" w:rsidRPr="00B60B40" w:rsidRDefault="00B40749" w:rsidP="00552913">
      <w:pPr>
        <w:pStyle w:val="a-000"/>
        <w:spacing w:after="120"/>
        <w:ind w:left="2160"/>
        <w:rPr>
          <w:bCs/>
          <w:szCs w:val="18"/>
        </w:rPr>
      </w:pPr>
      <w:r w:rsidRPr="00B60B40">
        <w:rPr>
          <w:b/>
          <w:szCs w:val="18"/>
        </w:rPr>
        <w:tab/>
      </w:r>
      <w:r w:rsidRPr="00B60B40">
        <w:rPr>
          <w:b/>
          <w:szCs w:val="18"/>
        </w:rPr>
        <w:tab/>
        <w:t>Offer for subscription –</w:t>
      </w:r>
      <w:r w:rsidRPr="00B60B40">
        <w:rPr>
          <w:bCs/>
          <w:szCs w:val="18"/>
        </w:rPr>
        <w:t xml:space="preserve"> the company issues new shares to investors subscribed in the offer</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040C0F51" w14:textId="77777777" w:rsidTr="00C9458B">
        <w:trPr>
          <w:jc w:val="center"/>
        </w:trPr>
        <w:tc>
          <w:tcPr>
            <w:tcW w:w="1985" w:type="dxa"/>
          </w:tcPr>
          <w:p w14:paraId="4430415A" w14:textId="77777777" w:rsidR="00B40749" w:rsidRPr="00B60B40" w:rsidRDefault="00B40749" w:rsidP="00C9458B">
            <w:pPr>
              <w:pStyle w:val="tabletext"/>
              <w:spacing w:before="40" w:after="40"/>
              <w:ind w:left="113" w:right="113"/>
              <w:jc w:val="center"/>
              <w:rPr>
                <w:b/>
                <w:sz w:val="18"/>
                <w:szCs w:val="18"/>
              </w:rPr>
            </w:pPr>
            <w:r w:rsidRPr="00B60B40">
              <w:rPr>
                <w:b/>
                <w:sz w:val="18"/>
                <w:szCs w:val="18"/>
              </w:rPr>
              <w:t>Day</w:t>
            </w:r>
          </w:p>
        </w:tc>
        <w:tc>
          <w:tcPr>
            <w:tcW w:w="5954" w:type="dxa"/>
          </w:tcPr>
          <w:p w14:paraId="0A47EAEC"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0B6D811D" w14:textId="77777777" w:rsidTr="00C9458B">
        <w:trPr>
          <w:jc w:val="center"/>
        </w:trPr>
        <w:tc>
          <w:tcPr>
            <w:tcW w:w="1985" w:type="dxa"/>
          </w:tcPr>
          <w:p w14:paraId="5DB45703" w14:textId="77777777" w:rsidR="00B40749" w:rsidRPr="00B60B40" w:rsidRDefault="00B40749" w:rsidP="00C9458B">
            <w:pPr>
              <w:pStyle w:val="tabletext"/>
              <w:spacing w:before="40" w:after="40"/>
              <w:ind w:left="113" w:right="113"/>
              <w:rPr>
                <w:b/>
                <w:sz w:val="18"/>
                <w:szCs w:val="18"/>
              </w:rPr>
            </w:pPr>
            <w:r w:rsidRPr="00B60B40">
              <w:rPr>
                <w:b/>
                <w:sz w:val="18"/>
                <w:szCs w:val="18"/>
              </w:rPr>
              <w:t>D – 16</w:t>
            </w:r>
          </w:p>
        </w:tc>
        <w:tc>
          <w:tcPr>
            <w:tcW w:w="5954" w:type="dxa"/>
          </w:tcPr>
          <w:p w14:paraId="6A7AFDF5" w14:textId="77777777" w:rsidR="00B40749" w:rsidRPr="00B60B40" w:rsidRDefault="00B40749" w:rsidP="00552913">
            <w:pPr>
              <w:pStyle w:val="tabletext"/>
              <w:spacing w:before="40" w:after="40"/>
              <w:ind w:left="113" w:right="113"/>
              <w:jc w:val="both"/>
              <w:rPr>
                <w:sz w:val="18"/>
                <w:szCs w:val="18"/>
              </w:rPr>
            </w:pPr>
            <w:r w:rsidRPr="00B60B40">
              <w:rPr>
                <w:sz w:val="18"/>
                <w:szCs w:val="18"/>
              </w:rPr>
              <w:t xml:space="preserve">JSE grants formal approval for listing (the issuer must be in receipt of the formal approval letter issued by the JSE) </w:t>
            </w:r>
          </w:p>
        </w:tc>
      </w:tr>
      <w:tr w:rsidR="00B40749" w:rsidRPr="00B60B40" w14:paraId="7231D82E" w14:textId="77777777" w:rsidTr="00C9458B">
        <w:trPr>
          <w:jc w:val="center"/>
        </w:trPr>
        <w:tc>
          <w:tcPr>
            <w:tcW w:w="1985" w:type="dxa"/>
          </w:tcPr>
          <w:p w14:paraId="02FEF89A" w14:textId="77777777" w:rsidR="00B40749" w:rsidRPr="00B60B40" w:rsidRDefault="00B40749" w:rsidP="00C9458B">
            <w:pPr>
              <w:pStyle w:val="tabletext"/>
              <w:spacing w:before="40" w:after="40"/>
              <w:ind w:left="113" w:right="113"/>
              <w:rPr>
                <w:b/>
                <w:sz w:val="18"/>
                <w:szCs w:val="18"/>
              </w:rPr>
            </w:pPr>
            <w:r w:rsidRPr="00B60B40">
              <w:rPr>
                <w:b/>
                <w:sz w:val="18"/>
                <w:szCs w:val="18"/>
              </w:rPr>
              <w:t>D – 15</w:t>
            </w:r>
          </w:p>
        </w:tc>
        <w:tc>
          <w:tcPr>
            <w:tcW w:w="5954" w:type="dxa"/>
          </w:tcPr>
          <w:p w14:paraId="0A93CEDE" w14:textId="77777777" w:rsidR="00B40749" w:rsidRPr="00B60B40" w:rsidRDefault="00B40749" w:rsidP="00552913">
            <w:pPr>
              <w:pStyle w:val="tabletext"/>
              <w:spacing w:before="40" w:after="40"/>
              <w:ind w:left="113" w:right="113"/>
              <w:jc w:val="both"/>
              <w:rPr>
                <w:sz w:val="18"/>
                <w:szCs w:val="18"/>
              </w:rPr>
            </w:pPr>
            <w:r w:rsidRPr="00B60B40">
              <w:rPr>
                <w:sz w:val="18"/>
                <w:szCs w:val="18"/>
              </w:rPr>
              <w:t xml:space="preserve">Offer opens </w:t>
            </w:r>
          </w:p>
          <w:p w14:paraId="6373C07D" w14:textId="77CE72F4" w:rsidR="00B40749" w:rsidRPr="00B60B40" w:rsidRDefault="00B40749" w:rsidP="00552913">
            <w:pPr>
              <w:pStyle w:val="tabletext"/>
              <w:spacing w:before="40" w:after="40"/>
              <w:ind w:left="113" w:right="113"/>
              <w:jc w:val="both"/>
              <w:rPr>
                <w:sz w:val="18"/>
                <w:szCs w:val="18"/>
              </w:rPr>
            </w:pPr>
            <w:r w:rsidRPr="00B60B40">
              <w:rPr>
                <w:sz w:val="18"/>
                <w:szCs w:val="18"/>
              </w:rPr>
              <w:t xml:space="preserve">Publication of announcement and distribution of Prospectus or pre-listing in accordance with </w:t>
            </w:r>
            <w:del w:id="535" w:author="Alwyn Fouchee" w:date="2025-04-24T10:54:00Z" w16du:dateUtc="2025-04-24T08:54:00Z">
              <w:r w:rsidRPr="00B60B40" w:rsidDel="00552913">
                <w:rPr>
                  <w:sz w:val="18"/>
                  <w:szCs w:val="18"/>
                </w:rPr>
                <w:delText xml:space="preserve">paragraph 11.7 of </w:delText>
              </w:r>
            </w:del>
            <w:r w:rsidRPr="00B60B40">
              <w:rPr>
                <w:sz w:val="18"/>
                <w:szCs w:val="18"/>
              </w:rPr>
              <w:t>the Listing Requirement</w:t>
            </w:r>
          </w:p>
          <w:p w14:paraId="6AAC61D3" w14:textId="77777777" w:rsidR="00B40749" w:rsidRPr="00B60B40" w:rsidRDefault="00B40749" w:rsidP="00552913">
            <w:pPr>
              <w:pStyle w:val="tabletext"/>
              <w:spacing w:before="40" w:after="40"/>
              <w:ind w:left="113" w:right="113"/>
              <w:jc w:val="both"/>
              <w:rPr>
                <w:sz w:val="18"/>
                <w:szCs w:val="18"/>
              </w:rPr>
            </w:pPr>
            <w:r w:rsidRPr="00B60B40">
              <w:rPr>
                <w:sz w:val="18"/>
                <w:szCs w:val="18"/>
              </w:rPr>
              <w:t>Prospectus or Pre-listing statement must be made available in an electronic form on the website of the applicant and/or the sponsor/designated adviser</w:t>
            </w:r>
          </w:p>
        </w:tc>
      </w:tr>
      <w:tr w:rsidR="00B40749" w:rsidRPr="00B60B40" w14:paraId="5341065F" w14:textId="77777777" w:rsidTr="00C9458B">
        <w:trPr>
          <w:jc w:val="center"/>
        </w:trPr>
        <w:tc>
          <w:tcPr>
            <w:tcW w:w="1985" w:type="dxa"/>
          </w:tcPr>
          <w:p w14:paraId="7D3F5890" w14:textId="77777777" w:rsidR="00B40749" w:rsidRPr="00B60B40" w:rsidRDefault="00B40749" w:rsidP="00C9458B">
            <w:pPr>
              <w:pStyle w:val="tabletext"/>
              <w:spacing w:before="40" w:after="40"/>
              <w:ind w:left="113" w:right="113"/>
              <w:rPr>
                <w:b/>
                <w:sz w:val="18"/>
                <w:szCs w:val="18"/>
              </w:rPr>
            </w:pPr>
            <w:r w:rsidRPr="00B60B40">
              <w:rPr>
                <w:b/>
                <w:sz w:val="18"/>
                <w:szCs w:val="18"/>
              </w:rPr>
              <w:t>D – 4</w:t>
            </w:r>
          </w:p>
          <w:p w14:paraId="02359642" w14:textId="77777777" w:rsidR="00B40749" w:rsidRPr="00B60B40" w:rsidRDefault="00B40749" w:rsidP="00C9458B">
            <w:pPr>
              <w:pStyle w:val="tabletext"/>
              <w:spacing w:before="40" w:after="40"/>
              <w:ind w:left="113" w:right="113"/>
              <w:rPr>
                <w:b/>
                <w:sz w:val="18"/>
                <w:szCs w:val="18"/>
              </w:rPr>
            </w:pPr>
            <w:r w:rsidRPr="00B60B40">
              <w:rPr>
                <w:b/>
                <w:sz w:val="18"/>
                <w:szCs w:val="18"/>
              </w:rPr>
              <w:t>D – 2</w:t>
            </w:r>
          </w:p>
          <w:p w14:paraId="5CD224E3" w14:textId="77777777" w:rsidR="00B40749" w:rsidRPr="00B60B40" w:rsidRDefault="00B40749" w:rsidP="00C9458B">
            <w:pPr>
              <w:pStyle w:val="tabletext"/>
              <w:spacing w:before="40" w:after="40"/>
              <w:ind w:left="113" w:right="113"/>
              <w:rPr>
                <w:sz w:val="18"/>
                <w:szCs w:val="18"/>
              </w:rPr>
            </w:pPr>
            <w:r w:rsidRPr="00B60B40">
              <w:rPr>
                <w:sz w:val="18"/>
                <w:szCs w:val="18"/>
              </w:rPr>
              <w:t>Commencement of business</w:t>
            </w:r>
          </w:p>
          <w:p w14:paraId="04DDFA2D" w14:textId="77777777" w:rsidR="00B40749" w:rsidRPr="00B60B40" w:rsidRDefault="00B40749" w:rsidP="00C9458B">
            <w:pPr>
              <w:pStyle w:val="tabletext"/>
              <w:spacing w:before="40" w:after="40"/>
              <w:ind w:left="113" w:right="113"/>
              <w:rPr>
                <w:sz w:val="18"/>
                <w:szCs w:val="18"/>
              </w:rPr>
            </w:pPr>
            <w:r w:rsidRPr="00B60B40">
              <w:rPr>
                <w:b/>
                <w:sz w:val="18"/>
                <w:szCs w:val="18"/>
              </w:rPr>
              <w:t>D</w:t>
            </w:r>
          </w:p>
        </w:tc>
        <w:tc>
          <w:tcPr>
            <w:tcW w:w="5954" w:type="dxa"/>
          </w:tcPr>
          <w:p w14:paraId="52D3556E" w14:textId="039B1FC4" w:rsidR="00B40749" w:rsidRPr="00B60B40" w:rsidRDefault="00B40749" w:rsidP="00552913">
            <w:pPr>
              <w:pStyle w:val="tabletext"/>
              <w:spacing w:before="40" w:after="40"/>
              <w:ind w:left="113" w:right="113"/>
              <w:jc w:val="both"/>
              <w:rPr>
                <w:sz w:val="18"/>
                <w:szCs w:val="18"/>
              </w:rPr>
            </w:pPr>
            <w:r w:rsidRPr="00B60B40">
              <w:rPr>
                <w:sz w:val="18"/>
                <w:szCs w:val="18"/>
              </w:rPr>
              <w:t>Latest closing of offer at 12</w:t>
            </w:r>
            <w:r w:rsidR="00937E0D">
              <w:rPr>
                <w:sz w:val="18"/>
                <w:szCs w:val="18"/>
              </w:rPr>
              <w:t>h</w:t>
            </w:r>
            <w:r w:rsidRPr="00B60B40">
              <w:rPr>
                <w:sz w:val="18"/>
                <w:szCs w:val="18"/>
              </w:rPr>
              <w:t>00</w:t>
            </w:r>
          </w:p>
          <w:p w14:paraId="108148F0" w14:textId="3173E0C9" w:rsidR="00B40749" w:rsidRPr="00B60B40" w:rsidRDefault="00B40749" w:rsidP="00552913">
            <w:pPr>
              <w:pStyle w:val="tabletext"/>
              <w:spacing w:before="40" w:after="40"/>
              <w:ind w:left="113" w:right="113"/>
              <w:jc w:val="both"/>
              <w:rPr>
                <w:sz w:val="18"/>
                <w:szCs w:val="18"/>
              </w:rPr>
            </w:pPr>
            <w:r w:rsidRPr="00B60B40">
              <w:rPr>
                <w:sz w:val="18"/>
                <w:szCs w:val="18"/>
              </w:rPr>
              <w:t>Submission of final Part II documents (by 9</w:t>
            </w:r>
            <w:r w:rsidR="00937E0D">
              <w:rPr>
                <w:sz w:val="18"/>
                <w:szCs w:val="18"/>
              </w:rPr>
              <w:t>h</w:t>
            </w:r>
            <w:r w:rsidRPr="00B60B40">
              <w:rPr>
                <w:sz w:val="18"/>
                <w:szCs w:val="18"/>
              </w:rPr>
              <w:t>00) (if all documents are not submitted, the JSE may instruct the company to postpone the listing date)</w:t>
            </w:r>
          </w:p>
          <w:p w14:paraId="4AD7C8D9" w14:textId="77777777" w:rsidR="00B40749" w:rsidRPr="00B60B40" w:rsidRDefault="00B40749" w:rsidP="00552913">
            <w:pPr>
              <w:pStyle w:val="tabletext"/>
              <w:spacing w:before="40" w:after="40"/>
              <w:ind w:left="113" w:right="113"/>
              <w:jc w:val="both"/>
              <w:rPr>
                <w:sz w:val="18"/>
                <w:szCs w:val="18"/>
              </w:rPr>
            </w:pPr>
            <w:r w:rsidRPr="00B60B40">
              <w:rPr>
                <w:sz w:val="18"/>
                <w:szCs w:val="18"/>
              </w:rPr>
              <w:t>Day of Listing</w:t>
            </w:r>
          </w:p>
        </w:tc>
      </w:tr>
    </w:tbl>
    <w:p w14:paraId="009E46AD" w14:textId="77777777" w:rsidR="00B40749" w:rsidRPr="00B60B40" w:rsidRDefault="00B40749" w:rsidP="003373BE">
      <w:pPr>
        <w:pStyle w:val="a-000"/>
        <w:spacing w:after="120"/>
        <w:rPr>
          <w:b/>
          <w:szCs w:val="18"/>
        </w:rPr>
      </w:pPr>
      <w:r w:rsidRPr="00B60B40">
        <w:rPr>
          <w:b/>
          <w:szCs w:val="18"/>
        </w:rPr>
        <w:tab/>
        <w:t>(</w:t>
      </w:r>
      <w:del w:id="536" w:author="Sharon Nair" w:date="2025-03-13T16:26:00Z" w16du:dateUtc="2025-03-13T14:26:00Z">
        <w:r w:rsidRPr="00B60B40" w:rsidDel="004A13EF">
          <w:rPr>
            <w:b/>
            <w:szCs w:val="18"/>
          </w:rPr>
          <w:delText>dd</w:delText>
        </w:r>
      </w:del>
      <w:ins w:id="537" w:author="Sharon Nair" w:date="2025-03-13T16:26:00Z" w16du:dateUtc="2025-03-13T14:26:00Z">
        <w:r w:rsidRPr="00B60B40">
          <w:rPr>
            <w:b/>
            <w:szCs w:val="18"/>
          </w:rPr>
          <w:t>ae</w:t>
        </w:r>
      </w:ins>
      <w:r w:rsidRPr="00B60B40">
        <w:rPr>
          <w:b/>
          <w:szCs w:val="18"/>
        </w:rPr>
        <w:t>)</w:t>
      </w:r>
      <w:r w:rsidRPr="00B60B40">
        <w:rPr>
          <w:b/>
          <w:szCs w:val="18"/>
        </w:rPr>
        <w:tab/>
        <w:t>New listing – placing</w:t>
      </w:r>
      <w:r w:rsidRPr="00B60B40">
        <w:rPr>
          <w:rStyle w:val="FootnoteReference"/>
          <w:rFonts w:eastAsiaTheme="majorEastAsia"/>
          <w:szCs w:val="18"/>
        </w:rPr>
        <w:footnoteReference w:customMarkFollows="1" w:id="42"/>
        <w:t> </w:t>
      </w:r>
    </w:p>
    <w:p w14:paraId="530A1E5B" w14:textId="77777777" w:rsidR="00B40749" w:rsidRPr="00B60B40" w:rsidRDefault="00B40749" w:rsidP="003373BE">
      <w:pPr>
        <w:pStyle w:val="a-000"/>
        <w:spacing w:after="120"/>
        <w:rPr>
          <w:bCs/>
          <w:szCs w:val="18"/>
          <w:u w:val="single"/>
        </w:rPr>
      </w:pPr>
      <w:r w:rsidRPr="00B60B40">
        <w:rPr>
          <w:b/>
          <w:szCs w:val="18"/>
        </w:rPr>
        <w:tab/>
        <w:t>Definition:</w:t>
      </w:r>
      <w:r w:rsidRPr="00B60B40">
        <w:rPr>
          <w:bCs/>
          <w:szCs w:val="18"/>
          <w:u w:val="single"/>
        </w:rPr>
        <w:t xml:space="preserve"> </w:t>
      </w:r>
      <w:r w:rsidRPr="008A4E6D">
        <w:rPr>
          <w:bCs/>
          <w:szCs w:val="18"/>
        </w:rPr>
        <w:t>An offer to specific shareholders to subscribe for shares in the company</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467C32D4" w14:textId="77777777" w:rsidTr="00C9458B">
        <w:trPr>
          <w:jc w:val="center"/>
        </w:trPr>
        <w:tc>
          <w:tcPr>
            <w:tcW w:w="1985" w:type="dxa"/>
          </w:tcPr>
          <w:p w14:paraId="463B7C26"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4" w:type="dxa"/>
          </w:tcPr>
          <w:p w14:paraId="7316A31B"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1F01763C" w14:textId="77777777" w:rsidTr="00C9458B">
        <w:trPr>
          <w:jc w:val="center"/>
        </w:trPr>
        <w:tc>
          <w:tcPr>
            <w:tcW w:w="1985" w:type="dxa"/>
          </w:tcPr>
          <w:p w14:paraId="25B6B7C6" w14:textId="77777777" w:rsidR="00B40749" w:rsidRPr="00B60B40" w:rsidRDefault="00B40749" w:rsidP="00C9458B">
            <w:pPr>
              <w:pStyle w:val="tabletext"/>
              <w:spacing w:before="40" w:after="40"/>
              <w:ind w:left="113" w:right="113"/>
              <w:rPr>
                <w:b/>
                <w:sz w:val="18"/>
                <w:szCs w:val="18"/>
              </w:rPr>
            </w:pPr>
            <w:r w:rsidRPr="00B60B40">
              <w:rPr>
                <w:b/>
                <w:sz w:val="18"/>
                <w:szCs w:val="18"/>
              </w:rPr>
              <w:t>D – 10</w:t>
            </w:r>
          </w:p>
        </w:tc>
        <w:tc>
          <w:tcPr>
            <w:tcW w:w="5954" w:type="dxa"/>
          </w:tcPr>
          <w:p w14:paraId="6DB4E8B7" w14:textId="77777777" w:rsidR="00B40749" w:rsidRPr="00B60B40" w:rsidRDefault="00B40749" w:rsidP="009E50C2">
            <w:pPr>
              <w:pStyle w:val="tabletext"/>
              <w:spacing w:before="40" w:after="40"/>
              <w:ind w:left="113" w:right="113"/>
              <w:jc w:val="both"/>
              <w:rPr>
                <w:sz w:val="18"/>
                <w:szCs w:val="18"/>
              </w:rPr>
            </w:pPr>
            <w:r w:rsidRPr="00B60B40">
              <w:rPr>
                <w:sz w:val="18"/>
                <w:szCs w:val="18"/>
              </w:rPr>
              <w:t>JSE grants formal approval for listing (the issuer must be in receipt of the formal approval letter issued by the JSE)</w:t>
            </w:r>
          </w:p>
          <w:p w14:paraId="5050A0C0" w14:textId="0B875F3F" w:rsidR="00B40749" w:rsidRPr="00B60B40" w:rsidRDefault="00B40749" w:rsidP="009E50C2">
            <w:pPr>
              <w:pStyle w:val="tabletext"/>
              <w:spacing w:before="40" w:after="40"/>
              <w:ind w:left="113" w:right="113"/>
              <w:jc w:val="both"/>
              <w:rPr>
                <w:sz w:val="18"/>
                <w:szCs w:val="18"/>
              </w:rPr>
            </w:pPr>
            <w:r w:rsidRPr="00B60B40">
              <w:rPr>
                <w:sz w:val="18"/>
                <w:szCs w:val="18"/>
              </w:rPr>
              <w:t xml:space="preserve">Publication of announcement and distribution of Prospectus or pre-listing statement in accordance with </w:t>
            </w:r>
            <w:del w:id="538" w:author="Alwyn Fouchee" w:date="2025-04-24T10:54:00Z" w16du:dateUtc="2025-04-24T08:54:00Z">
              <w:r w:rsidRPr="00B60B40" w:rsidDel="009E50C2">
                <w:rPr>
                  <w:sz w:val="18"/>
                  <w:szCs w:val="18"/>
                </w:rPr>
                <w:delText xml:space="preserve">paragraph 11.6 of </w:delText>
              </w:r>
            </w:del>
            <w:r w:rsidRPr="00B60B40">
              <w:rPr>
                <w:sz w:val="18"/>
                <w:szCs w:val="18"/>
              </w:rPr>
              <w:t>the Listing Requirements</w:t>
            </w:r>
          </w:p>
          <w:p w14:paraId="4033D1B9" w14:textId="77777777" w:rsidR="00B40749" w:rsidRPr="00B60B40" w:rsidRDefault="00B40749" w:rsidP="009E50C2">
            <w:pPr>
              <w:pStyle w:val="tabletext"/>
              <w:spacing w:before="40" w:after="40"/>
              <w:ind w:left="113" w:right="113"/>
              <w:jc w:val="both"/>
              <w:rPr>
                <w:sz w:val="18"/>
                <w:szCs w:val="18"/>
              </w:rPr>
            </w:pPr>
            <w:r w:rsidRPr="00B60B40">
              <w:rPr>
                <w:sz w:val="18"/>
                <w:szCs w:val="18"/>
              </w:rPr>
              <w:t>Prospectus or Pre-listing statement must be made available in an electronic form on the website of the applicant and/or the sponsor/designated adviser</w:t>
            </w:r>
          </w:p>
        </w:tc>
      </w:tr>
      <w:tr w:rsidR="00B40749" w:rsidRPr="00B60B40" w14:paraId="07151147" w14:textId="77777777" w:rsidTr="00C9458B">
        <w:trPr>
          <w:jc w:val="center"/>
        </w:trPr>
        <w:tc>
          <w:tcPr>
            <w:tcW w:w="1985" w:type="dxa"/>
          </w:tcPr>
          <w:p w14:paraId="16218EFA" w14:textId="77777777" w:rsidR="00B40749" w:rsidRPr="00B60B40" w:rsidRDefault="00B40749" w:rsidP="00C9458B">
            <w:pPr>
              <w:pStyle w:val="tabletext"/>
              <w:spacing w:before="40" w:after="40"/>
              <w:ind w:left="113" w:right="113"/>
              <w:rPr>
                <w:b/>
                <w:sz w:val="18"/>
                <w:szCs w:val="18"/>
              </w:rPr>
            </w:pPr>
            <w:r w:rsidRPr="00B60B40">
              <w:rPr>
                <w:b/>
                <w:sz w:val="18"/>
                <w:szCs w:val="18"/>
              </w:rPr>
              <w:t>D – 4</w:t>
            </w:r>
          </w:p>
        </w:tc>
        <w:tc>
          <w:tcPr>
            <w:tcW w:w="5954" w:type="dxa"/>
          </w:tcPr>
          <w:p w14:paraId="2076C29F" w14:textId="77777777" w:rsidR="00B40749" w:rsidRPr="00B60B40" w:rsidRDefault="00B40749" w:rsidP="009E50C2">
            <w:pPr>
              <w:pStyle w:val="tabletext"/>
              <w:spacing w:before="40" w:after="40"/>
              <w:ind w:left="113" w:right="113"/>
              <w:jc w:val="both"/>
              <w:rPr>
                <w:sz w:val="18"/>
                <w:szCs w:val="18"/>
              </w:rPr>
            </w:pPr>
            <w:r w:rsidRPr="00B60B40">
              <w:rPr>
                <w:sz w:val="18"/>
                <w:szCs w:val="18"/>
              </w:rPr>
              <w:t>Offer opens</w:t>
            </w:r>
          </w:p>
        </w:tc>
      </w:tr>
      <w:tr w:rsidR="00B40749" w:rsidRPr="00B60B40" w14:paraId="4A291C86" w14:textId="77777777" w:rsidTr="00C9458B">
        <w:trPr>
          <w:jc w:val="center"/>
        </w:trPr>
        <w:tc>
          <w:tcPr>
            <w:tcW w:w="1985" w:type="dxa"/>
          </w:tcPr>
          <w:p w14:paraId="4E447728" w14:textId="77777777" w:rsidR="00B40749" w:rsidRPr="00B60B40" w:rsidRDefault="00B40749" w:rsidP="00C9458B">
            <w:pPr>
              <w:pStyle w:val="tabletext"/>
              <w:spacing w:before="40" w:after="40"/>
              <w:ind w:left="113" w:right="113"/>
              <w:rPr>
                <w:b/>
                <w:sz w:val="18"/>
                <w:szCs w:val="18"/>
              </w:rPr>
            </w:pPr>
            <w:r w:rsidRPr="00B60B40">
              <w:rPr>
                <w:b/>
                <w:sz w:val="18"/>
                <w:szCs w:val="18"/>
              </w:rPr>
              <w:t>D – 3</w:t>
            </w:r>
          </w:p>
          <w:p w14:paraId="339C135F" w14:textId="77777777" w:rsidR="00B40749" w:rsidRPr="00B60B40" w:rsidRDefault="00B40749" w:rsidP="00C9458B">
            <w:pPr>
              <w:pStyle w:val="tabletext"/>
              <w:spacing w:before="40" w:after="40"/>
              <w:ind w:left="113" w:right="113"/>
              <w:rPr>
                <w:b/>
                <w:sz w:val="18"/>
                <w:szCs w:val="18"/>
              </w:rPr>
            </w:pPr>
            <w:r w:rsidRPr="00B60B40">
              <w:rPr>
                <w:b/>
                <w:sz w:val="18"/>
                <w:szCs w:val="18"/>
              </w:rPr>
              <w:t>D – 2</w:t>
            </w:r>
          </w:p>
          <w:p w14:paraId="059FF530" w14:textId="77777777" w:rsidR="00B40749" w:rsidRPr="00B60B40" w:rsidRDefault="00B40749" w:rsidP="00C9458B">
            <w:pPr>
              <w:pStyle w:val="tabletext"/>
              <w:spacing w:before="40" w:after="40"/>
              <w:ind w:left="113" w:right="113"/>
              <w:rPr>
                <w:sz w:val="18"/>
                <w:szCs w:val="18"/>
              </w:rPr>
            </w:pPr>
            <w:r w:rsidRPr="00B60B40">
              <w:rPr>
                <w:sz w:val="18"/>
                <w:szCs w:val="18"/>
              </w:rPr>
              <w:lastRenderedPageBreak/>
              <w:t>Commencement of business</w:t>
            </w:r>
          </w:p>
          <w:p w14:paraId="648DE576" w14:textId="77777777" w:rsidR="00B40749" w:rsidRPr="00B60B40" w:rsidRDefault="00B40749" w:rsidP="00C9458B">
            <w:pPr>
              <w:pStyle w:val="tabletext"/>
              <w:spacing w:before="40" w:after="40"/>
              <w:ind w:left="113" w:right="113"/>
              <w:rPr>
                <w:sz w:val="18"/>
                <w:szCs w:val="18"/>
              </w:rPr>
            </w:pPr>
            <w:r w:rsidRPr="00B60B40">
              <w:rPr>
                <w:b/>
                <w:sz w:val="18"/>
                <w:szCs w:val="18"/>
              </w:rPr>
              <w:t>D</w:t>
            </w:r>
          </w:p>
        </w:tc>
        <w:tc>
          <w:tcPr>
            <w:tcW w:w="5954" w:type="dxa"/>
          </w:tcPr>
          <w:p w14:paraId="32A8D475" w14:textId="57236D90" w:rsidR="00B40749" w:rsidRPr="00B60B40" w:rsidRDefault="00B40749" w:rsidP="009E50C2">
            <w:pPr>
              <w:pStyle w:val="tabletext"/>
              <w:spacing w:before="40" w:after="40"/>
              <w:ind w:left="113" w:right="113"/>
              <w:jc w:val="both"/>
              <w:rPr>
                <w:sz w:val="18"/>
                <w:szCs w:val="18"/>
              </w:rPr>
            </w:pPr>
            <w:r w:rsidRPr="00B60B40">
              <w:rPr>
                <w:sz w:val="18"/>
                <w:szCs w:val="18"/>
              </w:rPr>
              <w:lastRenderedPageBreak/>
              <w:t>Latest closing of offer at 12</w:t>
            </w:r>
            <w:r w:rsidR="00937E0D">
              <w:rPr>
                <w:sz w:val="18"/>
                <w:szCs w:val="18"/>
              </w:rPr>
              <w:t>h</w:t>
            </w:r>
            <w:r w:rsidRPr="00B60B40">
              <w:rPr>
                <w:sz w:val="18"/>
                <w:szCs w:val="18"/>
              </w:rPr>
              <w:t>00</w:t>
            </w:r>
          </w:p>
          <w:p w14:paraId="11EB5842" w14:textId="7B2352F4" w:rsidR="00B40749" w:rsidRPr="00B60B40" w:rsidRDefault="00B40749" w:rsidP="009E50C2">
            <w:pPr>
              <w:pStyle w:val="tabletext"/>
              <w:spacing w:before="40" w:after="40"/>
              <w:ind w:left="113" w:right="113"/>
              <w:jc w:val="both"/>
              <w:rPr>
                <w:sz w:val="18"/>
                <w:szCs w:val="18"/>
              </w:rPr>
            </w:pPr>
            <w:r w:rsidRPr="00B60B40">
              <w:rPr>
                <w:sz w:val="18"/>
                <w:szCs w:val="18"/>
              </w:rPr>
              <w:t>Submission of final Part II documents (by 9</w:t>
            </w:r>
            <w:r w:rsidR="00937E0D">
              <w:rPr>
                <w:sz w:val="18"/>
                <w:szCs w:val="18"/>
              </w:rPr>
              <w:t>h</w:t>
            </w:r>
            <w:r w:rsidRPr="00B60B40">
              <w:rPr>
                <w:sz w:val="18"/>
                <w:szCs w:val="18"/>
              </w:rPr>
              <w:t xml:space="preserve">00) (if all </w:t>
            </w:r>
            <w:r w:rsidRPr="00B60B40">
              <w:rPr>
                <w:sz w:val="18"/>
                <w:szCs w:val="18"/>
              </w:rPr>
              <w:lastRenderedPageBreak/>
              <w:t>documents are not submitted, the JSE may instruct the company to postpone the listing date)</w:t>
            </w:r>
          </w:p>
          <w:p w14:paraId="0CA5A7F5" w14:textId="77777777" w:rsidR="00B40749" w:rsidRPr="00B60B40" w:rsidRDefault="00B40749" w:rsidP="009E50C2">
            <w:pPr>
              <w:pStyle w:val="tabletext"/>
              <w:spacing w:before="40" w:after="40"/>
              <w:ind w:left="113" w:right="113"/>
              <w:jc w:val="both"/>
              <w:rPr>
                <w:sz w:val="18"/>
                <w:szCs w:val="18"/>
              </w:rPr>
            </w:pPr>
            <w:r w:rsidRPr="00B60B40">
              <w:rPr>
                <w:sz w:val="18"/>
                <w:szCs w:val="18"/>
              </w:rPr>
              <w:t>Day of Listing</w:t>
            </w:r>
          </w:p>
        </w:tc>
      </w:tr>
    </w:tbl>
    <w:p w14:paraId="26381533" w14:textId="77777777" w:rsidR="00B40749" w:rsidRPr="00B60B40" w:rsidRDefault="00B40749" w:rsidP="003373BE">
      <w:pPr>
        <w:pStyle w:val="a-000"/>
        <w:spacing w:after="120"/>
        <w:rPr>
          <w:b/>
          <w:szCs w:val="18"/>
        </w:rPr>
      </w:pPr>
      <w:r w:rsidRPr="00B60B40">
        <w:rPr>
          <w:b/>
          <w:szCs w:val="18"/>
        </w:rPr>
        <w:lastRenderedPageBreak/>
        <w:tab/>
        <w:t>(</w:t>
      </w:r>
      <w:proofErr w:type="spellStart"/>
      <w:del w:id="539" w:author="Sharon Nair" w:date="2025-03-13T16:26:00Z" w16du:dateUtc="2025-03-13T14:26:00Z">
        <w:r w:rsidRPr="00B60B40" w:rsidDel="004A13EF">
          <w:rPr>
            <w:b/>
            <w:szCs w:val="18"/>
          </w:rPr>
          <w:delText>ee</w:delText>
        </w:r>
      </w:del>
      <w:ins w:id="540" w:author="Sharon Nair" w:date="2025-03-13T16:26:00Z" w16du:dateUtc="2025-03-13T14:26:00Z">
        <w:r w:rsidRPr="00B60B40">
          <w:rPr>
            <w:b/>
            <w:szCs w:val="18"/>
          </w:rPr>
          <w:t>af</w:t>
        </w:r>
      </w:ins>
      <w:proofErr w:type="spellEnd"/>
      <w:r w:rsidRPr="00B60B40">
        <w:rPr>
          <w:b/>
          <w:szCs w:val="18"/>
        </w:rPr>
        <w:t>)</w:t>
      </w:r>
      <w:r w:rsidRPr="00B60B40">
        <w:rPr>
          <w:b/>
          <w:szCs w:val="18"/>
        </w:rPr>
        <w:tab/>
        <w:t>New listing – introduction</w:t>
      </w:r>
      <w:r w:rsidRPr="00B60B40">
        <w:rPr>
          <w:rStyle w:val="FootnoteReference"/>
          <w:rFonts w:eastAsiaTheme="majorEastAsia"/>
          <w:szCs w:val="18"/>
        </w:rPr>
        <w:footnoteReference w:customMarkFollows="1" w:id="43"/>
        <w:t> </w:t>
      </w:r>
    </w:p>
    <w:p w14:paraId="50921B2B" w14:textId="489E466B" w:rsidR="00B40749" w:rsidRPr="00B60B40" w:rsidRDefault="00B40749" w:rsidP="003373BE">
      <w:pPr>
        <w:pStyle w:val="a-000"/>
        <w:spacing w:after="120"/>
        <w:rPr>
          <w:b/>
          <w:szCs w:val="18"/>
        </w:rPr>
      </w:pPr>
      <w:r w:rsidRPr="00B60B40">
        <w:rPr>
          <w:b/>
          <w:szCs w:val="18"/>
        </w:rPr>
        <w:t xml:space="preserve">          </w:t>
      </w:r>
      <w:r w:rsidR="003A36AD">
        <w:rPr>
          <w:b/>
          <w:szCs w:val="18"/>
        </w:rPr>
        <w:tab/>
      </w:r>
      <w:r w:rsidRPr="00B60B40">
        <w:rPr>
          <w:b/>
          <w:szCs w:val="18"/>
        </w:rPr>
        <w:t xml:space="preserve">Definition: </w:t>
      </w:r>
      <w:r w:rsidRPr="00B60B40">
        <w:rPr>
          <w:szCs w:val="18"/>
        </w:rPr>
        <w:t xml:space="preserve">Listing by introduction is a way of listing shares already in issue </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1B51BD15" w14:textId="77777777" w:rsidTr="00C9458B">
        <w:trPr>
          <w:jc w:val="center"/>
        </w:trPr>
        <w:tc>
          <w:tcPr>
            <w:tcW w:w="1985" w:type="dxa"/>
          </w:tcPr>
          <w:p w14:paraId="10293211"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4" w:type="dxa"/>
          </w:tcPr>
          <w:p w14:paraId="177269CE"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59C389DD" w14:textId="77777777" w:rsidTr="00C9458B">
        <w:trPr>
          <w:jc w:val="center"/>
        </w:trPr>
        <w:tc>
          <w:tcPr>
            <w:tcW w:w="1985" w:type="dxa"/>
          </w:tcPr>
          <w:p w14:paraId="29CF9FC7" w14:textId="77777777" w:rsidR="00B40749" w:rsidRPr="00B60B40" w:rsidRDefault="00B40749" w:rsidP="00C9458B">
            <w:pPr>
              <w:pStyle w:val="tabletext"/>
              <w:spacing w:before="40" w:after="40"/>
              <w:ind w:left="113" w:right="113"/>
              <w:rPr>
                <w:sz w:val="18"/>
                <w:szCs w:val="18"/>
              </w:rPr>
            </w:pPr>
            <w:r w:rsidRPr="00B60B40">
              <w:rPr>
                <w:b/>
                <w:sz w:val="18"/>
                <w:szCs w:val="18"/>
              </w:rPr>
              <w:t>D – 10</w:t>
            </w:r>
          </w:p>
        </w:tc>
        <w:tc>
          <w:tcPr>
            <w:tcW w:w="5954" w:type="dxa"/>
          </w:tcPr>
          <w:p w14:paraId="1D316445" w14:textId="77777777" w:rsidR="00B40749" w:rsidRPr="00B60B40" w:rsidRDefault="00B40749" w:rsidP="009E50C2">
            <w:pPr>
              <w:pStyle w:val="tabletext"/>
              <w:spacing w:before="40" w:after="40"/>
              <w:ind w:left="113" w:right="113"/>
              <w:jc w:val="both"/>
              <w:rPr>
                <w:sz w:val="18"/>
                <w:szCs w:val="18"/>
              </w:rPr>
            </w:pPr>
            <w:r w:rsidRPr="00B60B40">
              <w:rPr>
                <w:sz w:val="18"/>
                <w:szCs w:val="18"/>
              </w:rPr>
              <w:t xml:space="preserve">JSE grants formal approval for listing (the issuer must be in receipt of the formal approval letter issued by the JSE) </w:t>
            </w:r>
          </w:p>
          <w:p w14:paraId="0AE06FC7" w14:textId="4AB002FD" w:rsidR="00B40749" w:rsidRPr="00B60B40" w:rsidRDefault="00B40749" w:rsidP="009E50C2">
            <w:pPr>
              <w:pStyle w:val="tabletext"/>
              <w:spacing w:before="40" w:after="40"/>
              <w:ind w:left="113" w:right="113"/>
              <w:jc w:val="both"/>
              <w:rPr>
                <w:sz w:val="18"/>
                <w:szCs w:val="18"/>
              </w:rPr>
            </w:pPr>
            <w:r w:rsidRPr="00B60B40">
              <w:rPr>
                <w:sz w:val="18"/>
                <w:szCs w:val="18"/>
              </w:rPr>
              <w:t xml:space="preserve">Publication of announcement and distribution of Prospectus or pre-listing statement in accordance with </w:t>
            </w:r>
            <w:del w:id="541" w:author="Alwyn Fouchee" w:date="2025-04-24T10:54:00Z" w16du:dateUtc="2025-04-24T08:54:00Z">
              <w:r w:rsidRPr="00B60B40" w:rsidDel="009E50C2">
                <w:rPr>
                  <w:sz w:val="18"/>
                  <w:szCs w:val="18"/>
                </w:rPr>
                <w:delText xml:space="preserve">paragraph 11.3 of </w:delText>
              </w:r>
            </w:del>
            <w:r w:rsidRPr="00B60B40">
              <w:rPr>
                <w:sz w:val="18"/>
                <w:szCs w:val="18"/>
              </w:rPr>
              <w:t>the Listing Requirements</w:t>
            </w:r>
          </w:p>
          <w:p w14:paraId="5F2CEE6C" w14:textId="77777777" w:rsidR="00B40749" w:rsidRPr="00B60B40" w:rsidRDefault="00B40749" w:rsidP="009E50C2">
            <w:pPr>
              <w:pStyle w:val="tabletext"/>
              <w:spacing w:before="40" w:after="40"/>
              <w:ind w:left="113" w:right="113"/>
              <w:jc w:val="both"/>
              <w:rPr>
                <w:sz w:val="18"/>
                <w:szCs w:val="18"/>
              </w:rPr>
            </w:pPr>
            <w:r w:rsidRPr="00B60B40">
              <w:rPr>
                <w:sz w:val="18"/>
                <w:szCs w:val="18"/>
              </w:rPr>
              <w:t>Prospectus or Pre-listing statement must be made available in an electronic form on the website of the applicant and/or the sponsor/designated adviser</w:t>
            </w:r>
          </w:p>
        </w:tc>
      </w:tr>
      <w:tr w:rsidR="00B40749" w:rsidRPr="00B60B40" w14:paraId="2BB4F77F" w14:textId="77777777" w:rsidTr="00C9458B">
        <w:trPr>
          <w:jc w:val="center"/>
        </w:trPr>
        <w:tc>
          <w:tcPr>
            <w:tcW w:w="1985" w:type="dxa"/>
          </w:tcPr>
          <w:p w14:paraId="3D8CBAF4" w14:textId="77777777" w:rsidR="00B40749" w:rsidRPr="00B60B40" w:rsidRDefault="00B40749" w:rsidP="00C9458B">
            <w:pPr>
              <w:pStyle w:val="tabletext"/>
              <w:spacing w:before="40" w:after="40"/>
              <w:ind w:left="113" w:right="113"/>
              <w:rPr>
                <w:b/>
                <w:sz w:val="18"/>
                <w:szCs w:val="18"/>
              </w:rPr>
            </w:pPr>
            <w:r w:rsidRPr="00B60B40">
              <w:rPr>
                <w:b/>
                <w:sz w:val="18"/>
                <w:szCs w:val="18"/>
              </w:rPr>
              <w:t>D – 2</w:t>
            </w:r>
          </w:p>
          <w:p w14:paraId="5AECEA0C" w14:textId="77777777" w:rsidR="00B40749" w:rsidRPr="00B60B40" w:rsidRDefault="00B40749" w:rsidP="00C9458B">
            <w:pPr>
              <w:pStyle w:val="tabletext"/>
              <w:spacing w:before="40" w:after="40"/>
              <w:ind w:left="113" w:right="113"/>
              <w:rPr>
                <w:sz w:val="18"/>
                <w:szCs w:val="18"/>
              </w:rPr>
            </w:pPr>
            <w:r w:rsidRPr="00B60B40">
              <w:rPr>
                <w:sz w:val="18"/>
                <w:szCs w:val="18"/>
              </w:rPr>
              <w:t>Commencement of business</w:t>
            </w:r>
          </w:p>
          <w:p w14:paraId="4DDBAC2B" w14:textId="77777777" w:rsidR="00B40749" w:rsidRPr="00B60B40" w:rsidRDefault="00B40749" w:rsidP="00C9458B">
            <w:pPr>
              <w:pStyle w:val="tabletext"/>
              <w:spacing w:before="40" w:after="40"/>
              <w:ind w:left="113" w:right="113"/>
              <w:rPr>
                <w:sz w:val="18"/>
                <w:szCs w:val="18"/>
              </w:rPr>
            </w:pPr>
            <w:r w:rsidRPr="00B60B40">
              <w:rPr>
                <w:b/>
                <w:sz w:val="18"/>
                <w:szCs w:val="18"/>
              </w:rPr>
              <w:t>D</w:t>
            </w:r>
          </w:p>
        </w:tc>
        <w:tc>
          <w:tcPr>
            <w:tcW w:w="5954" w:type="dxa"/>
          </w:tcPr>
          <w:p w14:paraId="7F68D757" w14:textId="4CC767C9" w:rsidR="00B40749" w:rsidRPr="00B60B40" w:rsidRDefault="00B40749" w:rsidP="009E50C2">
            <w:pPr>
              <w:pStyle w:val="tabletext"/>
              <w:spacing w:before="40" w:after="40"/>
              <w:ind w:left="113" w:right="113"/>
              <w:jc w:val="both"/>
              <w:rPr>
                <w:sz w:val="18"/>
                <w:szCs w:val="18"/>
              </w:rPr>
            </w:pPr>
            <w:r w:rsidRPr="00B60B40">
              <w:rPr>
                <w:sz w:val="18"/>
                <w:szCs w:val="18"/>
              </w:rPr>
              <w:t>Submission of final Part II documents (by 9</w:t>
            </w:r>
            <w:r w:rsidR="007C07B4">
              <w:rPr>
                <w:sz w:val="18"/>
                <w:szCs w:val="18"/>
              </w:rPr>
              <w:t>h</w:t>
            </w:r>
            <w:r w:rsidRPr="00B60B40">
              <w:rPr>
                <w:sz w:val="18"/>
                <w:szCs w:val="18"/>
              </w:rPr>
              <w:t>00) (if all documents are not submitted, the JSE may instruct the company to postpone the listing date)</w:t>
            </w:r>
          </w:p>
          <w:p w14:paraId="741A301E" w14:textId="77777777" w:rsidR="00B40749" w:rsidRPr="00B60B40" w:rsidRDefault="00B40749" w:rsidP="009E50C2">
            <w:pPr>
              <w:pStyle w:val="tabletext"/>
              <w:spacing w:before="40" w:after="40"/>
              <w:ind w:left="113" w:right="113"/>
              <w:jc w:val="both"/>
              <w:rPr>
                <w:sz w:val="18"/>
                <w:szCs w:val="18"/>
              </w:rPr>
            </w:pPr>
            <w:r w:rsidRPr="00B60B40">
              <w:rPr>
                <w:sz w:val="18"/>
                <w:szCs w:val="18"/>
              </w:rPr>
              <w:t>Day of Listing</w:t>
            </w:r>
          </w:p>
        </w:tc>
      </w:tr>
    </w:tbl>
    <w:p w14:paraId="58877BB5" w14:textId="77777777" w:rsidR="00B40749" w:rsidRPr="00B60B40" w:rsidRDefault="00B40749" w:rsidP="006246E3">
      <w:pPr>
        <w:pStyle w:val="a-000"/>
        <w:spacing w:after="120"/>
        <w:rPr>
          <w:ins w:id="542" w:author="Sharon Nair" w:date="2024-11-04T12:28:00Z" w16du:dateUtc="2024-11-04T10:28:00Z"/>
          <w:b/>
          <w:szCs w:val="18"/>
        </w:rPr>
      </w:pPr>
      <w:r w:rsidRPr="00B60B40">
        <w:rPr>
          <w:b/>
          <w:szCs w:val="18"/>
        </w:rPr>
        <w:tab/>
      </w:r>
      <w:ins w:id="543" w:author="Sharon Nair" w:date="2024-11-04T12:28:00Z" w16du:dateUtc="2024-11-04T10:28:00Z">
        <w:r w:rsidRPr="00B60B40">
          <w:rPr>
            <w:b/>
            <w:szCs w:val="18"/>
          </w:rPr>
          <w:t>(</w:t>
        </w:r>
      </w:ins>
      <w:ins w:id="544" w:author="Sharon Nair" w:date="2025-03-13T16:26:00Z" w16du:dateUtc="2025-03-13T14:26:00Z">
        <w:r w:rsidRPr="00B60B40">
          <w:rPr>
            <w:b/>
            <w:szCs w:val="18"/>
          </w:rPr>
          <w:t>ag</w:t>
        </w:r>
      </w:ins>
      <w:ins w:id="545" w:author="Sharon Nair" w:date="2024-11-04T12:28:00Z" w16du:dateUtc="2024-11-04T10:28:00Z">
        <w:r w:rsidRPr="00B60B40">
          <w:rPr>
            <w:b/>
            <w:szCs w:val="18"/>
          </w:rPr>
          <w:t>)</w:t>
        </w:r>
        <w:r w:rsidRPr="00B60B40">
          <w:rPr>
            <w:b/>
            <w:szCs w:val="18"/>
          </w:rPr>
          <w:tab/>
          <w:t>New listing – Fast Track Listing</w:t>
        </w:r>
      </w:ins>
    </w:p>
    <w:p w14:paraId="60A1ADE9" w14:textId="407A1E02" w:rsidR="00B40749" w:rsidRPr="00B60B40" w:rsidRDefault="00B40749" w:rsidP="006246E3">
      <w:pPr>
        <w:pStyle w:val="a-000"/>
        <w:spacing w:after="120"/>
        <w:rPr>
          <w:ins w:id="546" w:author="Sharon Nair" w:date="2024-11-04T12:28:00Z" w16du:dateUtc="2024-11-04T10:28:00Z"/>
          <w:b/>
          <w:szCs w:val="18"/>
        </w:rPr>
      </w:pPr>
      <w:r w:rsidRPr="00B60B40">
        <w:rPr>
          <w:b/>
          <w:szCs w:val="18"/>
        </w:rPr>
        <w:tab/>
      </w:r>
      <w:r w:rsidR="00EA39EA">
        <w:rPr>
          <w:b/>
          <w:szCs w:val="18"/>
        </w:rPr>
        <w:tab/>
      </w:r>
      <w:ins w:id="547" w:author="Sharon Nair" w:date="2024-11-04T12:28:00Z" w16du:dateUtc="2024-11-04T10:28:00Z">
        <w:r w:rsidRPr="00B60B40">
          <w:rPr>
            <w:b/>
            <w:szCs w:val="18"/>
          </w:rPr>
          <w:t xml:space="preserve">Definition: </w:t>
        </w:r>
      </w:ins>
      <w:ins w:id="548" w:author="Alwyn Fouchee" w:date="2025-05-05T14:23:00Z" w16du:dateUtc="2025-05-05T12:23:00Z">
        <w:r w:rsidR="00433A67" w:rsidRPr="0068369C">
          <w:rPr>
            <w:bCs/>
            <w:szCs w:val="18"/>
          </w:rPr>
          <w:t>A</w:t>
        </w:r>
        <w:r w:rsidR="0068369C" w:rsidRPr="0068369C">
          <w:rPr>
            <w:bCs/>
            <w:szCs w:val="18"/>
          </w:rPr>
          <w:t xml:space="preserve"> fast-track listing in term of the </w:t>
        </w:r>
      </w:ins>
      <w:ins w:id="549" w:author="Alwyn Fouchee" w:date="2025-05-05T14:24:00Z" w16du:dateUtc="2025-05-05T12:24:00Z">
        <w:r w:rsidR="0068369C" w:rsidRPr="0068369C">
          <w:rPr>
            <w:bCs/>
            <w:szCs w:val="18"/>
          </w:rPr>
          <w:t xml:space="preserve">JSE </w:t>
        </w:r>
      </w:ins>
      <w:ins w:id="550" w:author="Alwyn Fouchee" w:date="2025-05-05T14:23:00Z" w16du:dateUtc="2025-05-05T12:23:00Z">
        <w:r w:rsidR="0068369C" w:rsidRPr="0068369C">
          <w:rPr>
            <w:bCs/>
            <w:szCs w:val="18"/>
          </w:rPr>
          <w:t xml:space="preserve">Listings </w:t>
        </w:r>
      </w:ins>
      <w:ins w:id="551" w:author="Alwyn Fouchee" w:date="2025-05-05T14:24:00Z" w16du:dateUtc="2025-05-05T12:24:00Z">
        <w:r w:rsidR="0068369C" w:rsidRPr="0068369C">
          <w:rPr>
            <w:bCs/>
            <w:szCs w:val="18"/>
          </w:rPr>
          <w:t>Requirements</w:t>
        </w:r>
        <w:r w:rsidR="0068369C">
          <w:rPr>
            <w:b/>
            <w:szCs w:val="18"/>
          </w:rPr>
          <w:t xml:space="preserve">. </w:t>
        </w:r>
      </w:ins>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047E84F8" w14:textId="77777777" w:rsidTr="00D4397A">
        <w:trPr>
          <w:jc w:val="center"/>
          <w:ins w:id="552" w:author="Sharon Nair" w:date="2024-11-04T12:28:00Z"/>
        </w:trPr>
        <w:tc>
          <w:tcPr>
            <w:tcW w:w="1985" w:type="dxa"/>
          </w:tcPr>
          <w:p w14:paraId="3599B7B6" w14:textId="77777777" w:rsidR="00B40749" w:rsidRPr="00B60B40" w:rsidRDefault="00B40749" w:rsidP="00D4397A">
            <w:pPr>
              <w:pStyle w:val="tabletext"/>
              <w:spacing w:before="40" w:after="40"/>
              <w:ind w:left="113" w:right="113"/>
              <w:jc w:val="center"/>
              <w:rPr>
                <w:ins w:id="553" w:author="Sharon Nair" w:date="2024-11-04T12:28:00Z" w16du:dateUtc="2024-11-04T10:28:00Z"/>
                <w:sz w:val="18"/>
                <w:szCs w:val="18"/>
              </w:rPr>
            </w:pPr>
            <w:ins w:id="554" w:author="Sharon Nair" w:date="2024-11-04T12:28:00Z" w16du:dateUtc="2024-11-04T10:28:00Z">
              <w:r w:rsidRPr="00B60B40">
                <w:rPr>
                  <w:b/>
                  <w:sz w:val="18"/>
                  <w:szCs w:val="18"/>
                </w:rPr>
                <w:t>Day</w:t>
              </w:r>
            </w:ins>
          </w:p>
        </w:tc>
        <w:tc>
          <w:tcPr>
            <w:tcW w:w="5954" w:type="dxa"/>
          </w:tcPr>
          <w:p w14:paraId="65298274" w14:textId="77777777" w:rsidR="00B40749" w:rsidRPr="00B60B40" w:rsidRDefault="00B40749" w:rsidP="00D4397A">
            <w:pPr>
              <w:pStyle w:val="tabletext"/>
              <w:spacing w:before="40" w:after="40"/>
              <w:ind w:left="113" w:right="113"/>
              <w:jc w:val="center"/>
              <w:rPr>
                <w:ins w:id="555" w:author="Sharon Nair" w:date="2024-11-04T12:28:00Z" w16du:dateUtc="2024-11-04T10:28:00Z"/>
                <w:sz w:val="18"/>
                <w:szCs w:val="18"/>
              </w:rPr>
            </w:pPr>
            <w:ins w:id="556" w:author="Sharon Nair" w:date="2024-11-04T12:28:00Z" w16du:dateUtc="2024-11-04T10:28:00Z">
              <w:r w:rsidRPr="00B60B40">
                <w:rPr>
                  <w:b/>
                  <w:sz w:val="18"/>
                  <w:szCs w:val="18"/>
                </w:rPr>
                <w:t>Event</w:t>
              </w:r>
            </w:ins>
          </w:p>
        </w:tc>
      </w:tr>
      <w:tr w:rsidR="00B40749" w:rsidRPr="00B60B40" w14:paraId="6091C7AA" w14:textId="77777777" w:rsidTr="00D4397A">
        <w:trPr>
          <w:jc w:val="center"/>
          <w:ins w:id="557" w:author="Sharon Nair" w:date="2024-11-04T12:28:00Z"/>
        </w:trPr>
        <w:tc>
          <w:tcPr>
            <w:tcW w:w="1985" w:type="dxa"/>
          </w:tcPr>
          <w:p w14:paraId="04BFD5FF" w14:textId="77777777" w:rsidR="00B40749" w:rsidRPr="00B60B40" w:rsidRDefault="00B40749" w:rsidP="00D4397A">
            <w:pPr>
              <w:pStyle w:val="tabletext"/>
              <w:spacing w:before="40" w:after="40"/>
              <w:ind w:left="113" w:right="113"/>
              <w:rPr>
                <w:ins w:id="558" w:author="Sharon Nair" w:date="2024-11-04T12:28:00Z" w16du:dateUtc="2024-11-04T10:28:00Z"/>
                <w:sz w:val="18"/>
                <w:szCs w:val="18"/>
              </w:rPr>
            </w:pPr>
            <w:ins w:id="559" w:author="Sharon Nair" w:date="2024-11-04T12:28:00Z" w16du:dateUtc="2024-11-04T10:28:00Z">
              <w:r w:rsidRPr="00B60B40">
                <w:rPr>
                  <w:b/>
                  <w:sz w:val="18"/>
                  <w:szCs w:val="18"/>
                </w:rPr>
                <w:t xml:space="preserve">D – </w:t>
              </w:r>
            </w:ins>
            <w:ins w:id="560" w:author="Sharon Nair" w:date="2024-11-04T12:42:00Z" w16du:dateUtc="2024-11-04T10:42:00Z">
              <w:r w:rsidRPr="00B60B40">
                <w:rPr>
                  <w:b/>
                  <w:sz w:val="18"/>
                  <w:szCs w:val="18"/>
                </w:rPr>
                <w:t>5</w:t>
              </w:r>
            </w:ins>
          </w:p>
        </w:tc>
        <w:tc>
          <w:tcPr>
            <w:tcW w:w="5954" w:type="dxa"/>
          </w:tcPr>
          <w:p w14:paraId="4E813815" w14:textId="77777777" w:rsidR="00B40749" w:rsidRPr="00B60B40" w:rsidRDefault="00B40749" w:rsidP="00EA39EA">
            <w:pPr>
              <w:pStyle w:val="tabletext"/>
              <w:spacing w:before="40" w:after="40"/>
              <w:ind w:left="113" w:right="113"/>
              <w:jc w:val="both"/>
              <w:rPr>
                <w:ins w:id="561" w:author="Sharon Nair" w:date="2024-11-04T12:28:00Z" w16du:dateUtc="2024-11-04T10:28:00Z"/>
                <w:sz w:val="18"/>
                <w:szCs w:val="18"/>
              </w:rPr>
            </w:pPr>
            <w:ins w:id="562" w:author="Sharon Nair" w:date="2024-11-04T12:28:00Z" w16du:dateUtc="2024-11-04T10:28:00Z">
              <w:r w:rsidRPr="00B60B40">
                <w:rPr>
                  <w:sz w:val="18"/>
                  <w:szCs w:val="18"/>
                </w:rPr>
                <w:t xml:space="preserve">JSE </w:t>
              </w:r>
            </w:ins>
            <w:ins w:id="563" w:author="Sharon Nair" w:date="2024-11-04T12:42:00Z" w16du:dateUtc="2024-11-04T10:42:00Z">
              <w:r w:rsidRPr="00B60B40">
                <w:rPr>
                  <w:sz w:val="18"/>
                  <w:szCs w:val="18"/>
                </w:rPr>
                <w:t>Settle</w:t>
              </w:r>
            </w:ins>
            <w:ins w:id="564" w:author="Sharon Nair" w:date="2024-11-04T12:43:00Z" w16du:dateUtc="2024-11-04T10:43:00Z">
              <w:r w:rsidRPr="00B60B40">
                <w:rPr>
                  <w:sz w:val="18"/>
                  <w:szCs w:val="18"/>
                </w:rPr>
                <w:t>ment Authority and Consultants confirmation of listing dates</w:t>
              </w:r>
            </w:ins>
            <w:ins w:id="565" w:author="Sharon Nair" w:date="2024-11-04T12:28:00Z" w16du:dateUtc="2024-11-04T10:28:00Z">
              <w:r w:rsidRPr="00B60B40">
                <w:rPr>
                  <w:sz w:val="18"/>
                  <w:szCs w:val="18"/>
                </w:rPr>
                <w:t xml:space="preserve"> </w:t>
              </w:r>
            </w:ins>
          </w:p>
          <w:p w14:paraId="4E514A0E" w14:textId="5B1F8089" w:rsidR="00B40749" w:rsidRPr="00B60B40" w:rsidRDefault="00B40749" w:rsidP="00EA39EA">
            <w:pPr>
              <w:pStyle w:val="tabletext"/>
              <w:spacing w:before="40" w:after="40"/>
              <w:ind w:left="113" w:right="113"/>
              <w:jc w:val="both"/>
              <w:rPr>
                <w:ins w:id="566" w:author="Sharon Nair" w:date="2024-11-04T12:28:00Z" w16du:dateUtc="2024-11-04T10:28:00Z"/>
                <w:sz w:val="18"/>
                <w:szCs w:val="18"/>
              </w:rPr>
            </w:pPr>
            <w:ins w:id="567" w:author="Sharon Nair" w:date="2024-11-04T12:28:00Z" w16du:dateUtc="2024-11-04T10:28:00Z">
              <w:r w:rsidRPr="00B60B40">
                <w:rPr>
                  <w:sz w:val="18"/>
                  <w:szCs w:val="18"/>
                </w:rPr>
                <w:t>Publication of announcement and distribution of Prospectus or pre-listing statement in accordance with the Listing Requirements</w:t>
              </w:r>
            </w:ins>
          </w:p>
          <w:p w14:paraId="1F92DF6B" w14:textId="77777777" w:rsidR="00B40749" w:rsidRPr="00B60B40" w:rsidRDefault="00B40749" w:rsidP="00EA39EA">
            <w:pPr>
              <w:pStyle w:val="tabletext"/>
              <w:spacing w:before="40" w:after="40"/>
              <w:ind w:left="113" w:right="113"/>
              <w:jc w:val="both"/>
              <w:rPr>
                <w:ins w:id="568" w:author="Sharon Nair" w:date="2024-11-04T12:28:00Z" w16du:dateUtc="2024-11-04T10:28:00Z"/>
                <w:sz w:val="18"/>
                <w:szCs w:val="18"/>
              </w:rPr>
            </w:pPr>
            <w:ins w:id="569" w:author="Sharon Nair" w:date="2024-11-04T12:28:00Z" w16du:dateUtc="2024-11-04T10:28:00Z">
              <w:r w:rsidRPr="00B60B40">
                <w:rPr>
                  <w:sz w:val="18"/>
                  <w:szCs w:val="18"/>
                </w:rPr>
                <w:t>Prospectus or Pre-listing statement must be made available in an electronic form on the website of the applicant and/or the sponsor/designated adviser</w:t>
              </w:r>
            </w:ins>
          </w:p>
        </w:tc>
      </w:tr>
      <w:tr w:rsidR="00B40749" w:rsidRPr="00B60B40" w14:paraId="38C35915" w14:textId="77777777" w:rsidTr="00D4397A">
        <w:trPr>
          <w:jc w:val="center"/>
          <w:ins w:id="570" w:author="Sharon Nair" w:date="2024-11-04T12:28:00Z"/>
        </w:trPr>
        <w:tc>
          <w:tcPr>
            <w:tcW w:w="1985" w:type="dxa"/>
          </w:tcPr>
          <w:p w14:paraId="53A59CA6" w14:textId="77777777" w:rsidR="00B40749" w:rsidRPr="00B60B40" w:rsidRDefault="00B40749" w:rsidP="00D4397A">
            <w:pPr>
              <w:pStyle w:val="tabletext"/>
              <w:spacing w:before="40" w:after="40"/>
              <w:ind w:left="113" w:right="113"/>
              <w:rPr>
                <w:ins w:id="571" w:author="Sharon Nair" w:date="2024-11-04T12:28:00Z" w16du:dateUtc="2024-11-04T10:28:00Z"/>
                <w:b/>
                <w:sz w:val="18"/>
                <w:szCs w:val="18"/>
              </w:rPr>
            </w:pPr>
            <w:ins w:id="572" w:author="Sharon Nair" w:date="2024-11-04T12:28:00Z" w16du:dateUtc="2024-11-04T10:28:00Z">
              <w:r w:rsidRPr="00B60B40">
                <w:rPr>
                  <w:b/>
                  <w:sz w:val="18"/>
                  <w:szCs w:val="18"/>
                </w:rPr>
                <w:t>D – 2</w:t>
              </w:r>
            </w:ins>
          </w:p>
          <w:p w14:paraId="1377689F" w14:textId="77777777" w:rsidR="00B40749" w:rsidRPr="00B60B40" w:rsidRDefault="00B40749" w:rsidP="00D4397A">
            <w:pPr>
              <w:pStyle w:val="tabletext"/>
              <w:spacing w:before="40" w:after="40"/>
              <w:ind w:left="113" w:right="113"/>
              <w:rPr>
                <w:ins w:id="573" w:author="Sharon Nair" w:date="2024-11-04T12:28:00Z" w16du:dateUtc="2024-11-04T10:28:00Z"/>
                <w:sz w:val="18"/>
                <w:szCs w:val="18"/>
              </w:rPr>
            </w:pPr>
            <w:ins w:id="574" w:author="Sharon Nair" w:date="2024-11-04T12:28:00Z" w16du:dateUtc="2024-11-04T10:28:00Z">
              <w:r w:rsidRPr="00B60B40">
                <w:rPr>
                  <w:sz w:val="18"/>
                  <w:szCs w:val="18"/>
                </w:rPr>
                <w:t>Commencement of business</w:t>
              </w:r>
            </w:ins>
          </w:p>
          <w:p w14:paraId="66F546D8" w14:textId="77777777" w:rsidR="00B40749" w:rsidRPr="00B60B40" w:rsidRDefault="00B40749" w:rsidP="00D4397A">
            <w:pPr>
              <w:pStyle w:val="tabletext"/>
              <w:spacing w:before="40" w:after="40"/>
              <w:ind w:left="113" w:right="113"/>
              <w:rPr>
                <w:ins w:id="575" w:author="Sharon Nair" w:date="2024-11-04T12:28:00Z" w16du:dateUtc="2024-11-04T10:28:00Z"/>
                <w:sz w:val="18"/>
                <w:szCs w:val="18"/>
              </w:rPr>
            </w:pPr>
            <w:ins w:id="576" w:author="Sharon Nair" w:date="2024-11-04T12:28:00Z" w16du:dateUtc="2024-11-04T10:28:00Z">
              <w:r w:rsidRPr="00B60B40">
                <w:rPr>
                  <w:b/>
                  <w:sz w:val="18"/>
                  <w:szCs w:val="18"/>
                </w:rPr>
                <w:t>D</w:t>
              </w:r>
            </w:ins>
          </w:p>
        </w:tc>
        <w:tc>
          <w:tcPr>
            <w:tcW w:w="5954" w:type="dxa"/>
          </w:tcPr>
          <w:p w14:paraId="6AABB750" w14:textId="260469A9" w:rsidR="00B40749" w:rsidRPr="00B60B40" w:rsidRDefault="00B40749" w:rsidP="00EA39EA">
            <w:pPr>
              <w:pStyle w:val="tabletext"/>
              <w:spacing w:before="40" w:after="40"/>
              <w:ind w:left="113" w:right="113"/>
              <w:jc w:val="both"/>
              <w:rPr>
                <w:ins w:id="577" w:author="Sharon Nair" w:date="2024-11-04T12:28:00Z" w16du:dateUtc="2024-11-04T10:28:00Z"/>
                <w:sz w:val="18"/>
                <w:szCs w:val="18"/>
              </w:rPr>
            </w:pPr>
            <w:ins w:id="578" w:author="Sharon Nair" w:date="2024-11-04T12:28:00Z" w16du:dateUtc="2024-11-04T10:28:00Z">
              <w:r w:rsidRPr="00B60B40">
                <w:rPr>
                  <w:sz w:val="18"/>
                  <w:szCs w:val="18"/>
                </w:rPr>
                <w:t>Submission of final Part II documents (by 9</w:t>
              </w:r>
            </w:ins>
            <w:ins w:id="579" w:author="Alwyn Fouchee" w:date="2025-04-24T10:40:00Z" w16du:dateUtc="2025-04-24T08:40:00Z">
              <w:r w:rsidR="00937E0D">
                <w:rPr>
                  <w:sz w:val="18"/>
                  <w:szCs w:val="18"/>
                </w:rPr>
                <w:t>h</w:t>
              </w:r>
            </w:ins>
            <w:ins w:id="580" w:author="Sharon Nair" w:date="2024-11-04T12:28:00Z" w16du:dateUtc="2024-11-04T10:28:00Z">
              <w:r w:rsidRPr="00B60B40">
                <w:rPr>
                  <w:sz w:val="18"/>
                  <w:szCs w:val="18"/>
                </w:rPr>
                <w:t>00) (if all documents are not submitted, the JSE may instruct the company to postpone the listing date)</w:t>
              </w:r>
            </w:ins>
          </w:p>
          <w:p w14:paraId="58A47903" w14:textId="77777777" w:rsidR="00B40749" w:rsidRPr="00B60B40" w:rsidRDefault="00B40749" w:rsidP="00EA39EA">
            <w:pPr>
              <w:pStyle w:val="tabletext"/>
              <w:spacing w:before="40" w:after="40"/>
              <w:ind w:left="113" w:right="113"/>
              <w:jc w:val="both"/>
              <w:rPr>
                <w:ins w:id="581" w:author="Sharon Nair" w:date="2024-11-04T12:28:00Z" w16du:dateUtc="2024-11-04T10:28:00Z"/>
                <w:sz w:val="18"/>
                <w:szCs w:val="18"/>
              </w:rPr>
            </w:pPr>
            <w:ins w:id="582" w:author="Sharon Nair" w:date="2024-11-04T12:28:00Z" w16du:dateUtc="2024-11-04T10:28:00Z">
              <w:r w:rsidRPr="00B60B40">
                <w:rPr>
                  <w:sz w:val="18"/>
                  <w:szCs w:val="18"/>
                </w:rPr>
                <w:t>Day of Listing</w:t>
              </w:r>
            </w:ins>
          </w:p>
        </w:tc>
      </w:tr>
    </w:tbl>
    <w:p w14:paraId="393D512C" w14:textId="77777777" w:rsidR="00B40749" w:rsidRDefault="00B40749" w:rsidP="00B9036E">
      <w:pPr>
        <w:pStyle w:val="ListParagraph"/>
        <w:spacing w:before="480"/>
        <w:rPr>
          <w:rFonts w:ascii="Verdana" w:hAnsi="Verdana"/>
          <w:b/>
          <w:sz w:val="18"/>
          <w:szCs w:val="18"/>
        </w:rPr>
      </w:pPr>
    </w:p>
    <w:tbl>
      <w:tblPr>
        <w:tblStyle w:val="TableGrid"/>
        <w:tblW w:w="0" w:type="auto"/>
        <w:tblInd w:w="846" w:type="dxa"/>
        <w:tblLook w:val="04A0" w:firstRow="1" w:lastRow="0" w:firstColumn="1" w:lastColumn="0" w:noHBand="0" w:noVBand="1"/>
      </w:tblPr>
      <w:tblGrid>
        <w:gridCol w:w="8783"/>
      </w:tblGrid>
      <w:tr w:rsidR="00B8776F" w14:paraId="49A3F231" w14:textId="77777777" w:rsidTr="00E40522">
        <w:tc>
          <w:tcPr>
            <w:tcW w:w="8783" w:type="dxa"/>
            <w:shd w:val="clear" w:color="auto" w:fill="92D050"/>
          </w:tcPr>
          <w:p w14:paraId="6A75F0CE" w14:textId="2752362B" w:rsidR="00B8776F" w:rsidRPr="00391C3E" w:rsidRDefault="00B8776F" w:rsidP="00E40522">
            <w:pPr>
              <w:rPr>
                <w:rFonts w:cstheme="minorHAnsi"/>
                <w:color w:val="FF0000"/>
                <w:szCs w:val="20"/>
              </w:rPr>
            </w:pPr>
            <w:r w:rsidRPr="009F536D">
              <w:rPr>
                <w:rFonts w:cstheme="minorHAnsi"/>
                <w:b/>
                <w:bCs/>
                <w:color w:val="FF0000"/>
                <w:szCs w:val="20"/>
              </w:rPr>
              <w:t>Note</w:t>
            </w:r>
            <w:r w:rsidRPr="009F536D">
              <w:rPr>
                <w:rFonts w:cstheme="minorHAnsi"/>
                <w:color w:val="FF0000"/>
                <w:szCs w:val="20"/>
              </w:rPr>
              <w:t xml:space="preserve">: </w:t>
            </w:r>
            <w:r>
              <w:rPr>
                <w:rFonts w:cstheme="minorHAnsi"/>
                <w:color w:val="FF0000"/>
                <w:szCs w:val="20"/>
              </w:rPr>
              <w:t xml:space="preserve">New corporate actions timetable added to deal with fast-track listings.    </w:t>
            </w:r>
          </w:p>
        </w:tc>
      </w:tr>
    </w:tbl>
    <w:p w14:paraId="69081022" w14:textId="77777777" w:rsidR="00B8776F" w:rsidRPr="00B60B40" w:rsidRDefault="00B8776F" w:rsidP="00B9036E">
      <w:pPr>
        <w:pStyle w:val="ListParagraph"/>
        <w:spacing w:before="480"/>
        <w:rPr>
          <w:ins w:id="583" w:author="Sharon Nair" w:date="2024-11-04T12:28:00Z" w16du:dateUtc="2024-11-04T10:28:00Z"/>
          <w:rFonts w:ascii="Verdana" w:hAnsi="Verdana"/>
          <w:b/>
          <w:sz w:val="18"/>
          <w:szCs w:val="18"/>
        </w:rPr>
      </w:pPr>
    </w:p>
    <w:p w14:paraId="005FD6F6" w14:textId="77777777" w:rsidR="00B40749" w:rsidRPr="00B60B40" w:rsidRDefault="00B40749" w:rsidP="00B9036E">
      <w:pPr>
        <w:pStyle w:val="ListParagraph"/>
        <w:spacing w:before="480"/>
        <w:rPr>
          <w:rFonts w:ascii="Verdana" w:hAnsi="Verdana"/>
          <w:b/>
          <w:sz w:val="18"/>
          <w:szCs w:val="18"/>
        </w:rPr>
      </w:pPr>
      <w:r w:rsidRPr="00B60B40">
        <w:rPr>
          <w:rFonts w:ascii="Verdana" w:hAnsi="Verdana"/>
          <w:b/>
          <w:sz w:val="18"/>
          <w:szCs w:val="18"/>
        </w:rPr>
        <w:t>(</w:t>
      </w:r>
      <w:del w:id="584" w:author="Sharon Nair" w:date="2025-03-13T16:27:00Z" w16du:dateUtc="2025-03-13T14:27:00Z">
        <w:r w:rsidRPr="00B60B40" w:rsidDel="0027446A">
          <w:rPr>
            <w:rFonts w:ascii="Verdana" w:hAnsi="Verdana"/>
            <w:b/>
            <w:sz w:val="18"/>
            <w:szCs w:val="18"/>
          </w:rPr>
          <w:delText>ff</w:delText>
        </w:r>
      </w:del>
      <w:ins w:id="585" w:author="Sharon Nair" w:date="2025-03-13T16:27:00Z" w16du:dateUtc="2025-03-13T14:27:00Z">
        <w:r w:rsidRPr="00B60B40">
          <w:rPr>
            <w:rFonts w:ascii="Verdana" w:hAnsi="Verdana"/>
            <w:b/>
            <w:sz w:val="18"/>
            <w:szCs w:val="18"/>
          </w:rPr>
          <w:t>ah</w:t>
        </w:r>
      </w:ins>
      <w:r w:rsidRPr="00B60B40">
        <w:rPr>
          <w:rFonts w:ascii="Verdana" w:hAnsi="Verdana"/>
          <w:b/>
          <w:sz w:val="18"/>
          <w:szCs w:val="18"/>
        </w:rPr>
        <w:t xml:space="preserve">) </w:t>
      </w:r>
      <w:r w:rsidRPr="00B60B40">
        <w:rPr>
          <w:rFonts w:ascii="Verdana" w:hAnsi="Verdana"/>
          <w:b/>
          <w:sz w:val="18"/>
          <w:szCs w:val="18"/>
        </w:rPr>
        <w:tab/>
        <w:t>Annual General Meeting, General Meeting, Extra-ordinary meeting, Scheme Meeting, Special Meeting, Preference Meeting, Debenture meeting, Combined meeting)</w:t>
      </w:r>
    </w:p>
    <w:p w14:paraId="77C643E6" w14:textId="77777777" w:rsidR="00B40749" w:rsidRPr="00B60B40" w:rsidRDefault="00B40749" w:rsidP="00B9036E">
      <w:pPr>
        <w:pStyle w:val="ListParagraph"/>
        <w:spacing w:before="480"/>
        <w:rPr>
          <w:rFonts w:ascii="Verdana" w:hAnsi="Verdana"/>
          <w:sz w:val="18"/>
          <w:szCs w:val="18"/>
        </w:rPr>
      </w:pPr>
      <w:r w:rsidRPr="00B60B40">
        <w:rPr>
          <w:rFonts w:ascii="Verdana" w:hAnsi="Verdana"/>
          <w:b/>
          <w:sz w:val="18"/>
          <w:szCs w:val="18"/>
        </w:rPr>
        <w:lastRenderedPageBreak/>
        <w:t xml:space="preserve">Definition: </w:t>
      </w:r>
      <w:r w:rsidRPr="00B60B40">
        <w:rPr>
          <w:rFonts w:ascii="Verdana" w:hAnsi="Verdana"/>
          <w:sz w:val="18"/>
          <w:szCs w:val="18"/>
        </w:rPr>
        <w:t>Meetings of the Issuer</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3"/>
      </w:tblGrid>
      <w:tr w:rsidR="00B40749" w:rsidRPr="00B60B40" w14:paraId="67E37CDE" w14:textId="77777777" w:rsidTr="00153CA5">
        <w:trPr>
          <w:jc w:val="center"/>
        </w:trPr>
        <w:tc>
          <w:tcPr>
            <w:tcW w:w="1985" w:type="dxa"/>
          </w:tcPr>
          <w:p w14:paraId="0C27D907" w14:textId="77777777" w:rsidR="00B40749" w:rsidRPr="00B60B40" w:rsidRDefault="00B40749" w:rsidP="00153CA5">
            <w:pPr>
              <w:pStyle w:val="tabletext"/>
              <w:spacing w:before="40" w:after="40"/>
              <w:ind w:left="113" w:right="113"/>
              <w:rPr>
                <w:b/>
                <w:sz w:val="18"/>
                <w:szCs w:val="18"/>
              </w:rPr>
            </w:pPr>
            <w:r w:rsidRPr="00B60B40">
              <w:rPr>
                <w:b/>
                <w:sz w:val="18"/>
                <w:szCs w:val="18"/>
              </w:rPr>
              <w:t>“Friday” preceding Publication/posting date</w:t>
            </w:r>
          </w:p>
          <w:p w14:paraId="6FBD96D0" w14:textId="77777777" w:rsidR="00B40749" w:rsidRPr="00B60B40" w:rsidRDefault="00B40749" w:rsidP="00153CA5">
            <w:pPr>
              <w:pStyle w:val="tabletext"/>
              <w:spacing w:before="40" w:after="40"/>
              <w:ind w:left="113" w:right="113"/>
              <w:rPr>
                <w:sz w:val="18"/>
                <w:szCs w:val="18"/>
              </w:rPr>
            </w:pPr>
            <w:r w:rsidRPr="00B60B40">
              <w:rPr>
                <w:sz w:val="18"/>
                <w:szCs w:val="18"/>
              </w:rPr>
              <w:t>(provided there’s a min of 3 business days between the 1</w:t>
            </w:r>
            <w:r w:rsidRPr="00B60B40">
              <w:rPr>
                <w:sz w:val="18"/>
                <w:szCs w:val="18"/>
                <w:vertAlign w:val="superscript"/>
              </w:rPr>
              <w:t>st</w:t>
            </w:r>
            <w:r w:rsidRPr="00B60B40">
              <w:rPr>
                <w:sz w:val="18"/>
                <w:szCs w:val="18"/>
              </w:rPr>
              <w:t xml:space="preserve"> Record date and the Posting date, not exceeding 10 business days)</w:t>
            </w:r>
          </w:p>
          <w:p w14:paraId="574FAF62" w14:textId="77777777" w:rsidR="00B40749" w:rsidRPr="00B60B40" w:rsidRDefault="00B40749" w:rsidP="00153CA5">
            <w:pPr>
              <w:pStyle w:val="tabletext"/>
              <w:spacing w:before="40" w:after="40"/>
              <w:ind w:left="113" w:right="113"/>
              <w:rPr>
                <w:sz w:val="18"/>
                <w:szCs w:val="18"/>
              </w:rPr>
            </w:pPr>
          </w:p>
          <w:p w14:paraId="27082C54" w14:textId="77777777" w:rsidR="00B40749" w:rsidRPr="00B60B40" w:rsidRDefault="00B40749" w:rsidP="00153CA5">
            <w:pPr>
              <w:pStyle w:val="tabletext"/>
              <w:spacing w:before="40" w:after="40"/>
              <w:ind w:left="113" w:right="113"/>
              <w:rPr>
                <w:sz w:val="18"/>
                <w:szCs w:val="18"/>
              </w:rPr>
            </w:pPr>
            <w:r w:rsidRPr="00B60B40">
              <w:rPr>
                <w:sz w:val="18"/>
                <w:szCs w:val="18"/>
              </w:rPr>
              <w:t>1</w:t>
            </w:r>
            <w:r w:rsidRPr="00B60B40">
              <w:rPr>
                <w:sz w:val="18"/>
                <w:szCs w:val="18"/>
                <w:vertAlign w:val="superscript"/>
              </w:rPr>
              <w:t>st</w:t>
            </w:r>
            <w:r w:rsidRPr="00B60B40">
              <w:rPr>
                <w:sz w:val="18"/>
                <w:szCs w:val="18"/>
              </w:rPr>
              <w:t xml:space="preserve"> Record date </w:t>
            </w:r>
          </w:p>
        </w:tc>
        <w:tc>
          <w:tcPr>
            <w:tcW w:w="5953" w:type="dxa"/>
          </w:tcPr>
          <w:p w14:paraId="7F99514D" w14:textId="77777777" w:rsidR="00B40749" w:rsidRPr="00B60B40" w:rsidRDefault="00B40749" w:rsidP="00153CA5">
            <w:pPr>
              <w:pStyle w:val="tabletext"/>
              <w:spacing w:before="40" w:after="40"/>
              <w:ind w:left="113" w:right="113"/>
              <w:jc w:val="both"/>
              <w:rPr>
                <w:sz w:val="18"/>
                <w:szCs w:val="18"/>
              </w:rPr>
            </w:pPr>
            <w:r w:rsidRPr="00B60B40">
              <w:rPr>
                <w:sz w:val="18"/>
                <w:szCs w:val="18"/>
              </w:rPr>
              <w:t xml:space="preserve">Record date to determine eligible shareholders to receive the notice of Meeting. </w:t>
            </w:r>
          </w:p>
          <w:p w14:paraId="37D0FF6B" w14:textId="77777777" w:rsidR="00B40749" w:rsidRPr="00B60B40" w:rsidRDefault="00B40749" w:rsidP="00153CA5">
            <w:pPr>
              <w:pStyle w:val="tabletext"/>
              <w:spacing w:before="40" w:after="40"/>
              <w:ind w:left="113" w:right="113"/>
              <w:rPr>
                <w:sz w:val="18"/>
                <w:szCs w:val="18"/>
              </w:rPr>
            </w:pPr>
            <w:r w:rsidRPr="00B60B40">
              <w:rPr>
                <w:sz w:val="18"/>
                <w:szCs w:val="18"/>
              </w:rPr>
              <w:t xml:space="preserve"> </w:t>
            </w:r>
          </w:p>
        </w:tc>
      </w:tr>
      <w:tr w:rsidR="00B40749" w:rsidRPr="00B60B40" w14:paraId="08677FE5" w14:textId="77777777" w:rsidTr="00153CA5">
        <w:trPr>
          <w:jc w:val="center"/>
        </w:trPr>
        <w:tc>
          <w:tcPr>
            <w:tcW w:w="1985" w:type="dxa"/>
          </w:tcPr>
          <w:p w14:paraId="1D3A380D" w14:textId="77777777" w:rsidR="00B40749" w:rsidRPr="00B60B40" w:rsidRDefault="00B40749" w:rsidP="00153CA5">
            <w:pPr>
              <w:pStyle w:val="tabletext"/>
              <w:spacing w:before="40" w:after="40"/>
              <w:ind w:left="113" w:right="113"/>
              <w:rPr>
                <w:sz w:val="18"/>
                <w:szCs w:val="18"/>
              </w:rPr>
            </w:pPr>
            <w:r w:rsidRPr="00B60B40">
              <w:rPr>
                <w:b/>
                <w:sz w:val="18"/>
                <w:szCs w:val="18"/>
              </w:rPr>
              <w:t xml:space="preserve">M - </w:t>
            </w:r>
            <w:r w:rsidRPr="00B60B40">
              <w:rPr>
                <w:sz w:val="18"/>
                <w:szCs w:val="18"/>
              </w:rPr>
              <w:t>(15 business days plus 7 calendar days before the Meeting date)</w:t>
            </w:r>
          </w:p>
          <w:p w14:paraId="5D8517AC" w14:textId="77777777" w:rsidR="00B40749" w:rsidRPr="00B60B40" w:rsidRDefault="00B40749" w:rsidP="00153CA5">
            <w:pPr>
              <w:pStyle w:val="tabletext"/>
              <w:spacing w:before="40" w:after="40"/>
              <w:ind w:left="113" w:right="113"/>
              <w:rPr>
                <w:b/>
                <w:sz w:val="18"/>
                <w:szCs w:val="18"/>
              </w:rPr>
            </w:pPr>
          </w:p>
          <w:p w14:paraId="55EA103A" w14:textId="77777777" w:rsidR="00B40749" w:rsidRPr="00B60B40" w:rsidRDefault="00B40749" w:rsidP="00EA19DE">
            <w:pPr>
              <w:pStyle w:val="tabletext"/>
              <w:spacing w:before="40" w:after="40"/>
              <w:ind w:left="113" w:right="113"/>
              <w:rPr>
                <w:sz w:val="18"/>
                <w:szCs w:val="18"/>
              </w:rPr>
            </w:pPr>
            <w:r w:rsidRPr="00B60B40">
              <w:rPr>
                <w:sz w:val="18"/>
                <w:szCs w:val="18"/>
              </w:rPr>
              <w:t xml:space="preserve">Publication/ Posting date </w:t>
            </w:r>
          </w:p>
        </w:tc>
        <w:tc>
          <w:tcPr>
            <w:tcW w:w="5953" w:type="dxa"/>
          </w:tcPr>
          <w:p w14:paraId="0F7D6CBF" w14:textId="6412F9C0" w:rsidR="00B40749" w:rsidRPr="00B60B40" w:rsidRDefault="00B40749" w:rsidP="009E50C2">
            <w:pPr>
              <w:pStyle w:val="tabletext"/>
              <w:spacing w:before="40" w:after="40"/>
              <w:ind w:left="113" w:right="113"/>
              <w:jc w:val="both"/>
              <w:rPr>
                <w:sz w:val="18"/>
                <w:szCs w:val="18"/>
              </w:rPr>
            </w:pPr>
            <w:del w:id="586" w:author="Sharon Nair" w:date="2025-02-13T14:23:00Z" w16du:dateUtc="2025-02-13T12:23:00Z">
              <w:r w:rsidRPr="00B60B40" w:rsidDel="00B44CE9">
                <w:rPr>
                  <w:sz w:val="18"/>
                  <w:szCs w:val="18"/>
                </w:rPr>
                <w:delText>Posting</w:delText>
              </w:r>
            </w:del>
            <w:ins w:id="587" w:author="Sharon Nair" w:date="2025-01-30T11:42:00Z" w16du:dateUtc="2025-01-30T09:42:00Z">
              <w:r w:rsidRPr="00B60B40">
                <w:rPr>
                  <w:sz w:val="18"/>
                  <w:szCs w:val="18"/>
                </w:rPr>
                <w:t>/</w:t>
              </w:r>
            </w:ins>
            <w:ins w:id="588" w:author="Sharon Nair" w:date="2025-04-25T08:56:00Z" w16du:dateUtc="2025-04-25T06:56:00Z">
              <w:r w:rsidR="00715CA3">
                <w:rPr>
                  <w:sz w:val="18"/>
                  <w:szCs w:val="18"/>
                </w:rPr>
                <w:t>Distribution</w:t>
              </w:r>
            </w:ins>
            <w:r w:rsidRPr="00B60B40">
              <w:rPr>
                <w:sz w:val="18"/>
                <w:szCs w:val="18"/>
              </w:rPr>
              <w:t xml:space="preserve"> of circular / notice of meeting and proxy form where applicable.</w:t>
            </w:r>
          </w:p>
          <w:p w14:paraId="59C18F89" w14:textId="77777777" w:rsidR="00B40749" w:rsidRPr="00B60B40" w:rsidRDefault="00B40749" w:rsidP="009E50C2">
            <w:pPr>
              <w:pStyle w:val="tabletext"/>
              <w:spacing w:before="40" w:after="40"/>
              <w:ind w:left="113" w:right="113"/>
              <w:jc w:val="both"/>
              <w:rPr>
                <w:sz w:val="18"/>
                <w:szCs w:val="18"/>
              </w:rPr>
            </w:pPr>
            <w:r w:rsidRPr="00B60B40">
              <w:rPr>
                <w:sz w:val="18"/>
                <w:szCs w:val="18"/>
              </w:rPr>
              <w:t>Publication of circular / notice of meeting on the website of the issuer.</w:t>
            </w:r>
          </w:p>
          <w:p w14:paraId="71AC64CA" w14:textId="77777777" w:rsidR="00B40749" w:rsidRPr="00B60B40" w:rsidRDefault="00B40749" w:rsidP="009E50C2">
            <w:pPr>
              <w:pStyle w:val="tabletext"/>
              <w:spacing w:before="40" w:after="40"/>
              <w:ind w:left="113" w:right="113"/>
              <w:jc w:val="both"/>
              <w:rPr>
                <w:sz w:val="18"/>
                <w:szCs w:val="18"/>
              </w:rPr>
            </w:pPr>
            <w:r w:rsidRPr="00B60B40">
              <w:rPr>
                <w:sz w:val="18"/>
                <w:szCs w:val="18"/>
              </w:rPr>
              <w:t xml:space="preserve">Publication of announcement of meeting on SENS, specifying the date, time and venue of the Meeting, including the link to the website where the circular / notice can be found  </w:t>
            </w:r>
          </w:p>
          <w:p w14:paraId="7DA39A68" w14:textId="77777777" w:rsidR="00B40749" w:rsidRPr="00B60B40" w:rsidRDefault="00B40749" w:rsidP="009E50C2">
            <w:pPr>
              <w:pStyle w:val="tabletext"/>
              <w:spacing w:before="40" w:after="40"/>
              <w:ind w:left="113" w:right="113"/>
              <w:jc w:val="both"/>
              <w:rPr>
                <w:b/>
                <w:sz w:val="18"/>
                <w:szCs w:val="18"/>
              </w:rPr>
            </w:pPr>
          </w:p>
        </w:tc>
      </w:tr>
      <w:tr w:rsidR="00B40749" w:rsidRPr="00B60B40" w14:paraId="79822BC8" w14:textId="77777777" w:rsidTr="00153CA5">
        <w:trPr>
          <w:jc w:val="center"/>
        </w:trPr>
        <w:tc>
          <w:tcPr>
            <w:tcW w:w="1985" w:type="dxa"/>
          </w:tcPr>
          <w:p w14:paraId="05A22E44" w14:textId="77777777" w:rsidR="00B40749" w:rsidRPr="00B60B40" w:rsidRDefault="00B40749" w:rsidP="00153CA5">
            <w:pPr>
              <w:pStyle w:val="tabletext"/>
              <w:spacing w:before="40" w:after="40"/>
              <w:ind w:left="113" w:right="113"/>
              <w:rPr>
                <w:b/>
                <w:sz w:val="18"/>
                <w:szCs w:val="18"/>
              </w:rPr>
            </w:pPr>
            <w:r w:rsidRPr="00B60B40">
              <w:rPr>
                <w:b/>
                <w:sz w:val="18"/>
                <w:szCs w:val="18"/>
              </w:rPr>
              <w:t xml:space="preserve">D -3 </w:t>
            </w:r>
          </w:p>
          <w:p w14:paraId="39D5916A" w14:textId="77777777" w:rsidR="00B40749" w:rsidRPr="00B60B40" w:rsidRDefault="00B40749" w:rsidP="00153CA5">
            <w:pPr>
              <w:pStyle w:val="tabletext"/>
              <w:spacing w:before="40" w:after="40"/>
              <w:ind w:left="113" w:right="113"/>
              <w:rPr>
                <w:sz w:val="18"/>
                <w:szCs w:val="18"/>
              </w:rPr>
            </w:pPr>
            <w:r w:rsidRPr="00B60B40">
              <w:rPr>
                <w:sz w:val="18"/>
                <w:szCs w:val="18"/>
              </w:rPr>
              <w:t>Last day to trade</w:t>
            </w:r>
          </w:p>
        </w:tc>
        <w:tc>
          <w:tcPr>
            <w:tcW w:w="5953" w:type="dxa"/>
          </w:tcPr>
          <w:p w14:paraId="51385783" w14:textId="77777777" w:rsidR="00B40749" w:rsidRPr="00B60B40" w:rsidRDefault="00B40749" w:rsidP="009E50C2">
            <w:pPr>
              <w:pStyle w:val="tabletext"/>
              <w:spacing w:before="40" w:after="40"/>
              <w:ind w:left="113" w:right="113"/>
              <w:jc w:val="both"/>
              <w:rPr>
                <w:sz w:val="18"/>
                <w:szCs w:val="18"/>
              </w:rPr>
            </w:pPr>
            <w:r w:rsidRPr="00B60B40">
              <w:rPr>
                <w:sz w:val="18"/>
                <w:szCs w:val="18"/>
              </w:rPr>
              <w:t xml:space="preserve">Last day to trade </w:t>
            </w:r>
            <w:ins w:id="589" w:author="Sharon Nair" w:date="2024-11-04T12:41:00Z" w16du:dateUtc="2024-11-04T10:41:00Z">
              <w:r w:rsidRPr="00B60B40">
                <w:rPr>
                  <w:sz w:val="18"/>
                  <w:szCs w:val="18"/>
                </w:rPr>
                <w:t xml:space="preserve">to </w:t>
              </w:r>
            </w:ins>
            <w:r w:rsidRPr="00B60B40">
              <w:rPr>
                <w:sz w:val="18"/>
                <w:szCs w:val="18"/>
              </w:rPr>
              <w:t>determine eligible shareholders that may attend, speak and vote at the Meeting.</w:t>
            </w:r>
          </w:p>
        </w:tc>
      </w:tr>
      <w:tr w:rsidR="00B40749" w:rsidRPr="00B60B40" w14:paraId="2AFA5CD4" w14:textId="77777777" w:rsidTr="00153CA5">
        <w:trPr>
          <w:jc w:val="center"/>
        </w:trPr>
        <w:tc>
          <w:tcPr>
            <w:tcW w:w="1985" w:type="dxa"/>
          </w:tcPr>
          <w:p w14:paraId="11D686C7" w14:textId="77777777" w:rsidR="00B40749" w:rsidRPr="00B60B40" w:rsidRDefault="00B40749" w:rsidP="00153CA5">
            <w:pPr>
              <w:pStyle w:val="tabletext"/>
              <w:spacing w:before="40" w:after="40"/>
              <w:ind w:left="113" w:right="113"/>
              <w:rPr>
                <w:b/>
                <w:sz w:val="18"/>
                <w:szCs w:val="18"/>
              </w:rPr>
            </w:pPr>
            <w:r w:rsidRPr="00B60B40">
              <w:rPr>
                <w:b/>
                <w:sz w:val="18"/>
                <w:szCs w:val="18"/>
              </w:rPr>
              <w:t xml:space="preserve">D+0 </w:t>
            </w:r>
          </w:p>
          <w:p w14:paraId="6DFD4227" w14:textId="77777777" w:rsidR="00B40749" w:rsidRPr="00B60B40" w:rsidRDefault="00B40749" w:rsidP="00153CA5">
            <w:pPr>
              <w:pStyle w:val="tabletext"/>
              <w:spacing w:before="40" w:after="40"/>
              <w:ind w:left="113" w:right="113"/>
              <w:rPr>
                <w:b/>
                <w:sz w:val="18"/>
                <w:szCs w:val="18"/>
              </w:rPr>
            </w:pPr>
            <w:r w:rsidRPr="00B60B40">
              <w:rPr>
                <w:b/>
                <w:sz w:val="18"/>
                <w:szCs w:val="18"/>
              </w:rPr>
              <w:t xml:space="preserve">“Friday” preceding M </w:t>
            </w:r>
          </w:p>
          <w:p w14:paraId="27DFC569" w14:textId="77777777" w:rsidR="00B40749" w:rsidRPr="00B60B40" w:rsidRDefault="00B40749" w:rsidP="00153CA5">
            <w:pPr>
              <w:pStyle w:val="tabletext"/>
              <w:spacing w:before="40" w:after="40"/>
              <w:ind w:left="113" w:right="113"/>
              <w:rPr>
                <w:sz w:val="18"/>
                <w:szCs w:val="18"/>
              </w:rPr>
            </w:pPr>
            <w:r w:rsidRPr="00B60B40">
              <w:rPr>
                <w:sz w:val="18"/>
                <w:szCs w:val="18"/>
              </w:rPr>
              <w:t>(provided there is a min of 3 business days between the 2</w:t>
            </w:r>
            <w:r w:rsidRPr="00B60B40">
              <w:rPr>
                <w:sz w:val="18"/>
                <w:szCs w:val="18"/>
                <w:vertAlign w:val="superscript"/>
              </w:rPr>
              <w:t>nd</w:t>
            </w:r>
            <w:r w:rsidRPr="00B60B40">
              <w:rPr>
                <w:sz w:val="18"/>
                <w:szCs w:val="18"/>
              </w:rPr>
              <w:t xml:space="preserve"> Record date and the Meeting date, not exceeding 10 business days)</w:t>
            </w:r>
          </w:p>
          <w:p w14:paraId="4EA50EB5" w14:textId="77777777" w:rsidR="00B40749" w:rsidRPr="00B60B40" w:rsidRDefault="00B40749" w:rsidP="00153CA5">
            <w:pPr>
              <w:pStyle w:val="tabletext"/>
              <w:spacing w:before="40" w:after="40"/>
              <w:ind w:left="113" w:right="113"/>
              <w:rPr>
                <w:sz w:val="18"/>
                <w:szCs w:val="18"/>
              </w:rPr>
            </w:pPr>
          </w:p>
          <w:p w14:paraId="2D320D1F" w14:textId="77777777" w:rsidR="00B40749" w:rsidRPr="00B60B40" w:rsidRDefault="00B40749" w:rsidP="00153CA5">
            <w:pPr>
              <w:pStyle w:val="tabletext"/>
              <w:spacing w:before="40" w:after="40"/>
              <w:ind w:left="113" w:right="113"/>
              <w:rPr>
                <w:b/>
                <w:sz w:val="18"/>
                <w:szCs w:val="18"/>
              </w:rPr>
            </w:pPr>
            <w:r w:rsidRPr="00B60B40">
              <w:rPr>
                <w:sz w:val="18"/>
                <w:szCs w:val="18"/>
              </w:rPr>
              <w:t>2</w:t>
            </w:r>
            <w:r w:rsidRPr="00B60B40">
              <w:rPr>
                <w:sz w:val="18"/>
                <w:szCs w:val="18"/>
                <w:vertAlign w:val="superscript"/>
              </w:rPr>
              <w:t>nd</w:t>
            </w:r>
            <w:r w:rsidRPr="00B60B40">
              <w:rPr>
                <w:b/>
                <w:sz w:val="18"/>
                <w:szCs w:val="18"/>
              </w:rPr>
              <w:t xml:space="preserve"> </w:t>
            </w:r>
            <w:r w:rsidRPr="00B60B40">
              <w:rPr>
                <w:sz w:val="18"/>
                <w:szCs w:val="18"/>
              </w:rPr>
              <w:t>Record date</w:t>
            </w:r>
            <w:r w:rsidRPr="00B60B40">
              <w:rPr>
                <w:b/>
                <w:sz w:val="18"/>
                <w:szCs w:val="18"/>
              </w:rPr>
              <w:t xml:space="preserve"> </w:t>
            </w:r>
          </w:p>
        </w:tc>
        <w:tc>
          <w:tcPr>
            <w:tcW w:w="5953" w:type="dxa"/>
          </w:tcPr>
          <w:p w14:paraId="742E3028" w14:textId="77777777" w:rsidR="00B40749" w:rsidRPr="00B60B40" w:rsidRDefault="00B40749" w:rsidP="009E50C2">
            <w:pPr>
              <w:pStyle w:val="tabletext"/>
              <w:spacing w:before="40" w:after="40"/>
              <w:ind w:left="113" w:right="113"/>
              <w:jc w:val="both"/>
              <w:rPr>
                <w:sz w:val="18"/>
                <w:szCs w:val="18"/>
              </w:rPr>
            </w:pPr>
            <w:r w:rsidRPr="00B60B40">
              <w:rPr>
                <w:sz w:val="18"/>
                <w:szCs w:val="18"/>
              </w:rPr>
              <w:t xml:space="preserve">Record Date to determine eligible shareholders that may attend, speak and vote at the Meeting. Record date must be clearly stated on the SENS announcement </w:t>
            </w:r>
          </w:p>
        </w:tc>
      </w:tr>
      <w:tr w:rsidR="00B40749" w:rsidRPr="00B60B40" w14:paraId="478D33B1" w14:textId="77777777" w:rsidTr="00153CA5">
        <w:trPr>
          <w:jc w:val="center"/>
        </w:trPr>
        <w:tc>
          <w:tcPr>
            <w:tcW w:w="1985" w:type="dxa"/>
          </w:tcPr>
          <w:p w14:paraId="61C7F2E0" w14:textId="77777777" w:rsidR="00B40749" w:rsidRPr="00B60B40" w:rsidRDefault="00B40749" w:rsidP="00153CA5">
            <w:pPr>
              <w:pStyle w:val="tabletext"/>
              <w:spacing w:before="40" w:after="40"/>
              <w:ind w:left="113" w:right="113"/>
              <w:rPr>
                <w:b/>
                <w:sz w:val="18"/>
                <w:szCs w:val="18"/>
              </w:rPr>
            </w:pPr>
            <w:r w:rsidRPr="00B60B40">
              <w:rPr>
                <w:b/>
                <w:sz w:val="18"/>
                <w:szCs w:val="18"/>
              </w:rPr>
              <w:t>M</w:t>
            </w:r>
          </w:p>
          <w:p w14:paraId="4EBD6E9D" w14:textId="77777777" w:rsidR="00B40749" w:rsidRPr="00B60B40" w:rsidRDefault="00B40749" w:rsidP="00153CA5">
            <w:pPr>
              <w:pStyle w:val="tabletext"/>
              <w:spacing w:before="40" w:after="40"/>
              <w:ind w:left="113" w:right="113"/>
              <w:rPr>
                <w:sz w:val="18"/>
                <w:szCs w:val="18"/>
              </w:rPr>
            </w:pPr>
            <w:r w:rsidRPr="00B60B40">
              <w:rPr>
                <w:sz w:val="18"/>
                <w:szCs w:val="18"/>
              </w:rPr>
              <w:t>Meeting Date</w:t>
            </w:r>
          </w:p>
        </w:tc>
        <w:tc>
          <w:tcPr>
            <w:tcW w:w="5953" w:type="dxa"/>
          </w:tcPr>
          <w:p w14:paraId="544964CF" w14:textId="77777777" w:rsidR="00B40749" w:rsidRPr="00B60B40" w:rsidRDefault="00B40749" w:rsidP="009E50C2">
            <w:pPr>
              <w:pStyle w:val="tabletext"/>
              <w:spacing w:before="40" w:after="40"/>
              <w:ind w:left="113" w:right="113"/>
              <w:jc w:val="both"/>
              <w:rPr>
                <w:sz w:val="18"/>
                <w:szCs w:val="18"/>
                <w:lang w:val="en-US"/>
              </w:rPr>
            </w:pPr>
            <w:r w:rsidRPr="00B60B40">
              <w:rPr>
                <w:sz w:val="18"/>
                <w:szCs w:val="18"/>
                <w:lang w:val="en-US"/>
              </w:rPr>
              <w:t xml:space="preserve">Proxy forms to be received by the Chairman of the meeting on the day of the Meeting.   </w:t>
            </w:r>
          </w:p>
          <w:p w14:paraId="1EAD48FF" w14:textId="77777777" w:rsidR="00B40749" w:rsidRPr="00B60B40" w:rsidRDefault="00B40749" w:rsidP="009E50C2">
            <w:pPr>
              <w:pStyle w:val="tabletext"/>
              <w:spacing w:before="40" w:after="40"/>
              <w:ind w:left="113" w:right="113"/>
              <w:jc w:val="both"/>
              <w:rPr>
                <w:sz w:val="18"/>
                <w:szCs w:val="18"/>
                <w:lang w:val="en-US"/>
              </w:rPr>
            </w:pPr>
            <w:r w:rsidRPr="00B60B40">
              <w:rPr>
                <w:sz w:val="18"/>
                <w:szCs w:val="18"/>
                <w:lang w:val="en-US"/>
              </w:rPr>
              <w:t>To assist with administration, it is requested that proxies be received by the Transfer Secretary 24 - 48 hours before the commencement of the Meeting, in accordance with the provisions stipulated in the Issuers MOI pertaining to proxy timelines.</w:t>
            </w:r>
          </w:p>
          <w:p w14:paraId="78D61269" w14:textId="77777777" w:rsidR="00B40749" w:rsidRPr="00B60B40" w:rsidRDefault="00B40749" w:rsidP="009E50C2">
            <w:pPr>
              <w:pStyle w:val="tabletext"/>
              <w:spacing w:before="40" w:after="40"/>
              <w:ind w:left="113" w:right="113"/>
              <w:jc w:val="both"/>
              <w:rPr>
                <w:sz w:val="18"/>
                <w:szCs w:val="18"/>
              </w:rPr>
            </w:pPr>
          </w:p>
        </w:tc>
      </w:tr>
      <w:tr w:rsidR="00B40749" w:rsidRPr="00B60B40" w14:paraId="45BFB1E2" w14:textId="77777777" w:rsidTr="00153CA5">
        <w:trPr>
          <w:jc w:val="center"/>
        </w:trPr>
        <w:tc>
          <w:tcPr>
            <w:tcW w:w="1985" w:type="dxa"/>
          </w:tcPr>
          <w:p w14:paraId="0F04D65C" w14:textId="77777777" w:rsidR="00B40749" w:rsidRPr="00B60B40" w:rsidRDefault="00B40749" w:rsidP="00153CA5">
            <w:pPr>
              <w:pStyle w:val="tabletext"/>
              <w:spacing w:before="40" w:after="40"/>
              <w:ind w:left="113" w:right="113"/>
              <w:rPr>
                <w:b/>
                <w:sz w:val="18"/>
                <w:szCs w:val="18"/>
              </w:rPr>
            </w:pPr>
            <w:r w:rsidRPr="00B60B40">
              <w:rPr>
                <w:b/>
                <w:sz w:val="18"/>
                <w:szCs w:val="18"/>
              </w:rPr>
              <w:t>M + 48 hours</w:t>
            </w:r>
          </w:p>
          <w:p w14:paraId="47A03EB8" w14:textId="77777777" w:rsidR="00B40749" w:rsidRPr="00B60B40" w:rsidRDefault="00B40749" w:rsidP="00BA6620">
            <w:pPr>
              <w:pStyle w:val="tabletext"/>
              <w:spacing w:before="40" w:after="40"/>
              <w:ind w:left="113" w:right="113"/>
              <w:rPr>
                <w:b/>
                <w:sz w:val="18"/>
                <w:szCs w:val="18"/>
              </w:rPr>
            </w:pPr>
            <w:r w:rsidRPr="00B60B40">
              <w:rPr>
                <w:sz w:val="18"/>
                <w:szCs w:val="18"/>
              </w:rPr>
              <w:t xml:space="preserve">Publication of Results </w:t>
            </w:r>
          </w:p>
        </w:tc>
        <w:tc>
          <w:tcPr>
            <w:tcW w:w="5953" w:type="dxa"/>
          </w:tcPr>
          <w:p w14:paraId="6992F4A1" w14:textId="77777777" w:rsidR="00B40749" w:rsidRPr="00B60B40" w:rsidRDefault="00B40749" w:rsidP="009E50C2">
            <w:pPr>
              <w:pStyle w:val="tabletext"/>
              <w:spacing w:before="40" w:after="40"/>
              <w:ind w:left="113" w:right="113"/>
              <w:jc w:val="both"/>
              <w:rPr>
                <w:sz w:val="18"/>
                <w:szCs w:val="18"/>
              </w:rPr>
            </w:pPr>
            <w:r w:rsidRPr="00B60B40">
              <w:rPr>
                <w:sz w:val="18"/>
                <w:szCs w:val="18"/>
              </w:rPr>
              <w:t>Publication of Meeting results must be announced on SENS within 48 hours from Meeting date/time.</w:t>
            </w:r>
          </w:p>
        </w:tc>
      </w:tr>
    </w:tbl>
    <w:p w14:paraId="66180C6E" w14:textId="77777777" w:rsidR="00B40749" w:rsidRPr="00B60B40" w:rsidRDefault="00B40749" w:rsidP="00B9036E">
      <w:pPr>
        <w:jc w:val="right"/>
        <w:rPr>
          <w:rFonts w:ascii="Verdana" w:hAnsi="Verdana"/>
          <w:b/>
          <w:sz w:val="18"/>
          <w:szCs w:val="18"/>
          <w:u w:val="single"/>
        </w:rPr>
      </w:pPr>
    </w:p>
    <w:p w14:paraId="43A1D64A" w14:textId="19106050" w:rsidR="00B40749" w:rsidRPr="00B60B40" w:rsidRDefault="00B40749" w:rsidP="00B9036E">
      <w:pPr>
        <w:ind w:firstLine="720"/>
        <w:rPr>
          <w:rFonts w:ascii="Verdana" w:hAnsi="Verdana"/>
          <w:sz w:val="18"/>
          <w:szCs w:val="18"/>
        </w:rPr>
      </w:pPr>
      <w:r w:rsidRPr="00B60B40">
        <w:rPr>
          <w:rFonts w:ascii="Verdana" w:hAnsi="Verdana"/>
          <w:b/>
          <w:sz w:val="18"/>
          <w:szCs w:val="18"/>
        </w:rPr>
        <w:t xml:space="preserve"> (</w:t>
      </w:r>
      <w:del w:id="590" w:author="Sharon Nair" w:date="2025-03-13T16:27:00Z" w16du:dateUtc="2025-03-13T14:27:00Z">
        <w:r w:rsidRPr="00B60B40" w:rsidDel="0027446A">
          <w:rPr>
            <w:rFonts w:ascii="Verdana" w:hAnsi="Verdana"/>
            <w:b/>
            <w:sz w:val="18"/>
            <w:szCs w:val="18"/>
          </w:rPr>
          <w:delText>gg</w:delText>
        </w:r>
      </w:del>
      <w:ins w:id="591" w:author="Sharon Nair" w:date="2025-03-13T16:27:00Z" w16du:dateUtc="2025-03-13T14:27:00Z">
        <w:r w:rsidRPr="00B60B40">
          <w:rPr>
            <w:rFonts w:ascii="Verdana" w:hAnsi="Verdana"/>
            <w:b/>
            <w:sz w:val="18"/>
            <w:szCs w:val="18"/>
          </w:rPr>
          <w:t>ai</w:t>
        </w:r>
      </w:ins>
      <w:r w:rsidRPr="00B60B40">
        <w:rPr>
          <w:rFonts w:ascii="Verdana" w:hAnsi="Verdana"/>
          <w:b/>
          <w:sz w:val="18"/>
          <w:szCs w:val="18"/>
        </w:rPr>
        <w:t>) Written Resolutions</w:t>
      </w:r>
    </w:p>
    <w:p w14:paraId="32A6B82A" w14:textId="77777777" w:rsidR="00B40749" w:rsidRPr="00B60B40" w:rsidRDefault="00B40749" w:rsidP="00B9036E">
      <w:pPr>
        <w:ind w:firstLine="720"/>
        <w:rPr>
          <w:rFonts w:ascii="Verdana" w:hAnsi="Verdana"/>
          <w:sz w:val="18"/>
          <w:szCs w:val="18"/>
        </w:rPr>
      </w:pPr>
      <w:r w:rsidRPr="00B60B40">
        <w:rPr>
          <w:rFonts w:ascii="Verdana" w:hAnsi="Verdana"/>
          <w:b/>
          <w:sz w:val="18"/>
          <w:szCs w:val="18"/>
        </w:rPr>
        <w:t xml:space="preserve">Definition: </w:t>
      </w:r>
      <w:r w:rsidRPr="00B60B40">
        <w:rPr>
          <w:rFonts w:ascii="Verdana" w:hAnsi="Verdana"/>
          <w:sz w:val="18"/>
          <w:szCs w:val="18"/>
        </w:rPr>
        <w:t>Written resolution pursuant to Section 60 of the Companies Act.</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3"/>
      </w:tblGrid>
      <w:tr w:rsidR="00B40749" w:rsidRPr="00B60B40" w14:paraId="59F9A6C3" w14:textId="77777777" w:rsidTr="00153CA5">
        <w:trPr>
          <w:jc w:val="center"/>
        </w:trPr>
        <w:tc>
          <w:tcPr>
            <w:tcW w:w="1985" w:type="dxa"/>
          </w:tcPr>
          <w:p w14:paraId="40F3F096" w14:textId="77777777" w:rsidR="00B40749" w:rsidRPr="00B60B40" w:rsidRDefault="00B40749" w:rsidP="00153CA5">
            <w:pPr>
              <w:pStyle w:val="tabletext"/>
              <w:spacing w:before="40" w:after="40"/>
              <w:ind w:left="113" w:right="113"/>
              <w:jc w:val="center"/>
              <w:rPr>
                <w:sz w:val="18"/>
                <w:szCs w:val="18"/>
              </w:rPr>
            </w:pPr>
            <w:r w:rsidRPr="00B60B40">
              <w:rPr>
                <w:b/>
                <w:sz w:val="18"/>
                <w:szCs w:val="18"/>
              </w:rPr>
              <w:lastRenderedPageBreak/>
              <w:t>Day</w:t>
            </w:r>
          </w:p>
        </w:tc>
        <w:tc>
          <w:tcPr>
            <w:tcW w:w="5953" w:type="dxa"/>
          </w:tcPr>
          <w:p w14:paraId="69616F59" w14:textId="77777777" w:rsidR="00B40749" w:rsidRPr="00B60B40" w:rsidRDefault="00B40749" w:rsidP="00153CA5">
            <w:pPr>
              <w:pStyle w:val="tabletext"/>
              <w:spacing w:before="40" w:after="40"/>
              <w:ind w:left="113" w:right="113"/>
              <w:jc w:val="center"/>
              <w:rPr>
                <w:sz w:val="18"/>
                <w:szCs w:val="18"/>
              </w:rPr>
            </w:pPr>
            <w:r w:rsidRPr="00B60B40">
              <w:rPr>
                <w:b/>
                <w:sz w:val="18"/>
                <w:szCs w:val="18"/>
              </w:rPr>
              <w:t>Event</w:t>
            </w:r>
          </w:p>
        </w:tc>
      </w:tr>
      <w:tr w:rsidR="00B40749" w:rsidRPr="00B60B40" w14:paraId="22F85E7E" w14:textId="77777777" w:rsidTr="00153CA5">
        <w:trPr>
          <w:jc w:val="center"/>
        </w:trPr>
        <w:tc>
          <w:tcPr>
            <w:tcW w:w="1985" w:type="dxa"/>
          </w:tcPr>
          <w:p w14:paraId="597F633A" w14:textId="77777777" w:rsidR="00B40749" w:rsidRPr="00B60B40" w:rsidRDefault="00B40749" w:rsidP="00153CA5">
            <w:pPr>
              <w:pStyle w:val="tabletext"/>
              <w:spacing w:before="40" w:after="40"/>
              <w:ind w:left="113" w:right="113"/>
              <w:rPr>
                <w:b/>
                <w:sz w:val="18"/>
                <w:szCs w:val="18"/>
              </w:rPr>
            </w:pPr>
            <w:r w:rsidRPr="00B60B40">
              <w:rPr>
                <w:b/>
                <w:sz w:val="18"/>
                <w:szCs w:val="18"/>
              </w:rPr>
              <w:t xml:space="preserve">Publication/posting date – 3 </w:t>
            </w:r>
          </w:p>
          <w:p w14:paraId="070E807D" w14:textId="77777777" w:rsidR="00B40749" w:rsidRPr="00B60B40" w:rsidRDefault="00B40749" w:rsidP="00153CA5">
            <w:pPr>
              <w:pStyle w:val="tabletext"/>
              <w:spacing w:before="40" w:after="40"/>
              <w:ind w:left="113" w:right="113"/>
              <w:rPr>
                <w:sz w:val="18"/>
                <w:szCs w:val="18"/>
              </w:rPr>
            </w:pPr>
            <w:r w:rsidRPr="00B60B40">
              <w:rPr>
                <w:sz w:val="18"/>
                <w:szCs w:val="18"/>
              </w:rPr>
              <w:t>(min of 3 business days between the Record date and the Publishing of the notice date, not exceeding 10 business days)</w:t>
            </w:r>
          </w:p>
          <w:p w14:paraId="5263FBC6" w14:textId="77777777" w:rsidR="00B40749" w:rsidRPr="00B60B40" w:rsidRDefault="00B40749" w:rsidP="00153CA5">
            <w:pPr>
              <w:pStyle w:val="tabletext"/>
              <w:spacing w:before="40" w:after="40"/>
              <w:ind w:left="113" w:right="113"/>
              <w:rPr>
                <w:b/>
                <w:sz w:val="18"/>
                <w:szCs w:val="18"/>
              </w:rPr>
            </w:pPr>
          </w:p>
          <w:p w14:paraId="60BEB5E4" w14:textId="77777777" w:rsidR="00B40749" w:rsidRPr="00B60B40" w:rsidRDefault="00B40749" w:rsidP="00153CA5">
            <w:pPr>
              <w:pStyle w:val="tabletext"/>
              <w:spacing w:before="40" w:after="40"/>
              <w:ind w:left="113" w:right="113"/>
              <w:rPr>
                <w:sz w:val="18"/>
                <w:szCs w:val="18"/>
              </w:rPr>
            </w:pPr>
            <w:r w:rsidRPr="00B60B40">
              <w:rPr>
                <w:sz w:val="18"/>
                <w:szCs w:val="18"/>
              </w:rPr>
              <w:t>Record date</w:t>
            </w:r>
          </w:p>
        </w:tc>
        <w:tc>
          <w:tcPr>
            <w:tcW w:w="5953" w:type="dxa"/>
          </w:tcPr>
          <w:p w14:paraId="0F54D94D" w14:textId="77777777" w:rsidR="00B40749" w:rsidRPr="00B60B40" w:rsidRDefault="00B40749" w:rsidP="00153CA5">
            <w:pPr>
              <w:pStyle w:val="tabletext"/>
              <w:spacing w:before="40" w:after="40"/>
              <w:ind w:left="113" w:right="113"/>
              <w:jc w:val="both"/>
              <w:rPr>
                <w:sz w:val="18"/>
                <w:szCs w:val="18"/>
              </w:rPr>
            </w:pPr>
            <w:r w:rsidRPr="00B60B40">
              <w:rPr>
                <w:sz w:val="18"/>
                <w:szCs w:val="18"/>
              </w:rPr>
              <w:t xml:space="preserve">Date to determine who is on the register to receive notice of written resolutions and eligible to vote </w:t>
            </w:r>
          </w:p>
          <w:p w14:paraId="452120E9" w14:textId="77777777" w:rsidR="00B40749" w:rsidRPr="00B60B40" w:rsidRDefault="00B40749" w:rsidP="00153CA5">
            <w:pPr>
              <w:pStyle w:val="tabletext"/>
              <w:spacing w:before="40" w:after="40"/>
              <w:ind w:left="113" w:right="113"/>
              <w:rPr>
                <w:sz w:val="18"/>
                <w:szCs w:val="18"/>
              </w:rPr>
            </w:pPr>
          </w:p>
        </w:tc>
      </w:tr>
      <w:tr w:rsidR="00B40749" w:rsidRPr="00B60B40" w14:paraId="3A31827B" w14:textId="77777777" w:rsidTr="00153CA5">
        <w:trPr>
          <w:jc w:val="center"/>
        </w:trPr>
        <w:tc>
          <w:tcPr>
            <w:tcW w:w="1985" w:type="dxa"/>
          </w:tcPr>
          <w:p w14:paraId="2D4DC511" w14:textId="77777777" w:rsidR="00B40749" w:rsidRPr="00B60B40" w:rsidRDefault="00B40749" w:rsidP="00153CA5">
            <w:pPr>
              <w:pStyle w:val="tabletext"/>
              <w:spacing w:before="40" w:after="40"/>
              <w:ind w:left="113" w:right="113"/>
              <w:rPr>
                <w:b/>
                <w:sz w:val="18"/>
                <w:szCs w:val="18"/>
              </w:rPr>
            </w:pPr>
            <w:r w:rsidRPr="00B60B40">
              <w:rPr>
                <w:b/>
                <w:sz w:val="18"/>
                <w:szCs w:val="18"/>
              </w:rPr>
              <w:t xml:space="preserve">M – </w:t>
            </w:r>
            <w:r w:rsidRPr="00B60B40">
              <w:rPr>
                <w:sz w:val="18"/>
                <w:szCs w:val="18"/>
              </w:rPr>
              <w:t>(20 business plus 7 calendar days before the Last day for voting)</w:t>
            </w:r>
          </w:p>
          <w:p w14:paraId="1B8DE6FC" w14:textId="77777777" w:rsidR="00B40749" w:rsidRPr="00B60B40" w:rsidRDefault="00B40749" w:rsidP="001B2BB2">
            <w:pPr>
              <w:pStyle w:val="tabletext"/>
              <w:spacing w:before="40" w:after="40"/>
              <w:ind w:left="113" w:right="113"/>
              <w:jc w:val="both"/>
              <w:rPr>
                <w:b/>
                <w:sz w:val="18"/>
                <w:szCs w:val="18"/>
              </w:rPr>
            </w:pPr>
          </w:p>
          <w:p w14:paraId="2DE301CD" w14:textId="77777777" w:rsidR="00B40749" w:rsidRPr="00B60B40" w:rsidRDefault="00B40749" w:rsidP="00153CA5">
            <w:pPr>
              <w:pStyle w:val="tabletext"/>
              <w:spacing w:before="40" w:after="40"/>
              <w:ind w:left="113" w:right="113"/>
              <w:rPr>
                <w:b/>
                <w:sz w:val="18"/>
                <w:szCs w:val="18"/>
              </w:rPr>
            </w:pPr>
          </w:p>
          <w:p w14:paraId="78C8EE69" w14:textId="77777777" w:rsidR="00B40749" w:rsidRPr="00B60B40" w:rsidRDefault="00B40749" w:rsidP="00FD6830">
            <w:pPr>
              <w:pStyle w:val="tabletext"/>
              <w:spacing w:before="40" w:after="40"/>
              <w:ind w:left="113" w:right="113"/>
              <w:rPr>
                <w:sz w:val="18"/>
                <w:szCs w:val="18"/>
              </w:rPr>
            </w:pPr>
            <w:r w:rsidRPr="00B60B40">
              <w:rPr>
                <w:sz w:val="18"/>
                <w:szCs w:val="18"/>
              </w:rPr>
              <w:t>Publication/ Posting date</w:t>
            </w:r>
          </w:p>
        </w:tc>
        <w:tc>
          <w:tcPr>
            <w:tcW w:w="5953" w:type="dxa"/>
          </w:tcPr>
          <w:p w14:paraId="4F6F2349" w14:textId="77777777" w:rsidR="00B40749" w:rsidRPr="00B60B40" w:rsidRDefault="00B40749" w:rsidP="0010140F">
            <w:pPr>
              <w:pStyle w:val="tabletext"/>
              <w:spacing w:before="40" w:after="40"/>
              <w:ind w:left="113" w:right="113"/>
              <w:jc w:val="both"/>
              <w:rPr>
                <w:sz w:val="18"/>
                <w:szCs w:val="18"/>
              </w:rPr>
            </w:pPr>
            <w:r w:rsidRPr="00B60B40">
              <w:rPr>
                <w:sz w:val="18"/>
                <w:szCs w:val="18"/>
              </w:rPr>
              <w:t xml:space="preserve">Posting of notice or electronic distribution of written resolutions </w:t>
            </w:r>
          </w:p>
          <w:p w14:paraId="75A98C25" w14:textId="77777777" w:rsidR="00B40749" w:rsidRPr="00B60B40" w:rsidRDefault="00B40749" w:rsidP="0010140F">
            <w:pPr>
              <w:pStyle w:val="tabletext"/>
              <w:spacing w:before="40" w:after="40"/>
              <w:ind w:left="113" w:right="113"/>
              <w:jc w:val="both"/>
              <w:rPr>
                <w:sz w:val="18"/>
                <w:szCs w:val="18"/>
              </w:rPr>
            </w:pPr>
            <w:r w:rsidRPr="00B60B40">
              <w:rPr>
                <w:sz w:val="18"/>
                <w:szCs w:val="18"/>
              </w:rPr>
              <w:t>Publication of notice on the website of the Issuer</w:t>
            </w:r>
          </w:p>
          <w:p w14:paraId="0472657A" w14:textId="77777777" w:rsidR="00B40749" w:rsidRPr="00B60B40" w:rsidRDefault="00B40749" w:rsidP="0010140F">
            <w:pPr>
              <w:pStyle w:val="tabletext"/>
              <w:spacing w:before="40" w:after="40"/>
              <w:ind w:left="113" w:right="113"/>
              <w:jc w:val="both"/>
              <w:rPr>
                <w:sz w:val="18"/>
                <w:szCs w:val="18"/>
              </w:rPr>
            </w:pPr>
            <w:r w:rsidRPr="00B60B40">
              <w:rPr>
                <w:sz w:val="18"/>
                <w:szCs w:val="18"/>
              </w:rPr>
              <w:t xml:space="preserve">Publication of announcement of written resolution on SENS, to include: </w:t>
            </w:r>
          </w:p>
          <w:p w14:paraId="33AB9A84" w14:textId="77777777" w:rsidR="00B40749" w:rsidRPr="00B60B40" w:rsidRDefault="00B40749" w:rsidP="0010140F">
            <w:pPr>
              <w:pStyle w:val="tabletext"/>
              <w:numPr>
                <w:ilvl w:val="0"/>
                <w:numId w:val="27"/>
              </w:numPr>
              <w:spacing w:before="40" w:after="40"/>
              <w:ind w:right="113"/>
              <w:jc w:val="both"/>
              <w:rPr>
                <w:sz w:val="18"/>
                <w:szCs w:val="18"/>
              </w:rPr>
            </w:pPr>
            <w:r w:rsidRPr="00B60B40">
              <w:rPr>
                <w:sz w:val="18"/>
                <w:szCs w:val="18"/>
              </w:rPr>
              <w:t xml:space="preserve">the background of the </w:t>
            </w:r>
            <w:proofErr w:type="gramStart"/>
            <w:r w:rsidRPr="00B60B40">
              <w:rPr>
                <w:sz w:val="18"/>
                <w:szCs w:val="18"/>
              </w:rPr>
              <w:t>resolution;</w:t>
            </w:r>
            <w:proofErr w:type="gramEnd"/>
            <w:r w:rsidRPr="00B60B40">
              <w:rPr>
                <w:sz w:val="18"/>
                <w:szCs w:val="18"/>
              </w:rPr>
              <w:t xml:space="preserve"> </w:t>
            </w:r>
          </w:p>
          <w:p w14:paraId="59537F56" w14:textId="77777777" w:rsidR="00B40749" w:rsidRPr="00B60B40" w:rsidRDefault="00B40749" w:rsidP="0010140F">
            <w:pPr>
              <w:pStyle w:val="tabletext"/>
              <w:numPr>
                <w:ilvl w:val="0"/>
                <w:numId w:val="27"/>
              </w:numPr>
              <w:spacing w:before="40" w:after="40"/>
              <w:ind w:right="113"/>
              <w:jc w:val="both"/>
              <w:rPr>
                <w:sz w:val="18"/>
                <w:szCs w:val="18"/>
              </w:rPr>
            </w:pPr>
            <w:r w:rsidRPr="00B60B40">
              <w:rPr>
                <w:sz w:val="18"/>
                <w:szCs w:val="18"/>
              </w:rPr>
              <w:t>the date when voting opens</w:t>
            </w:r>
          </w:p>
          <w:p w14:paraId="7348E7B9" w14:textId="77777777" w:rsidR="00B40749" w:rsidRPr="00B60B40" w:rsidRDefault="00B40749" w:rsidP="0010140F">
            <w:pPr>
              <w:pStyle w:val="tabletext"/>
              <w:numPr>
                <w:ilvl w:val="0"/>
                <w:numId w:val="27"/>
              </w:numPr>
              <w:spacing w:before="40" w:after="40"/>
              <w:ind w:right="113"/>
              <w:jc w:val="both"/>
              <w:rPr>
                <w:sz w:val="18"/>
                <w:szCs w:val="18"/>
              </w:rPr>
            </w:pPr>
            <w:r w:rsidRPr="00B60B40">
              <w:rPr>
                <w:sz w:val="18"/>
                <w:szCs w:val="18"/>
              </w:rPr>
              <w:t xml:space="preserve">the final date/time that votes must be </w:t>
            </w:r>
            <w:proofErr w:type="gramStart"/>
            <w:r w:rsidRPr="00B60B40">
              <w:rPr>
                <w:sz w:val="18"/>
                <w:szCs w:val="18"/>
              </w:rPr>
              <w:t>received;</w:t>
            </w:r>
            <w:proofErr w:type="gramEnd"/>
            <w:r w:rsidRPr="00B60B40">
              <w:rPr>
                <w:sz w:val="18"/>
                <w:szCs w:val="18"/>
              </w:rPr>
              <w:t xml:space="preserve"> </w:t>
            </w:r>
          </w:p>
          <w:p w14:paraId="4EEE8A1C" w14:textId="77777777" w:rsidR="00B40749" w:rsidRPr="00B60B40" w:rsidRDefault="00B40749" w:rsidP="0010140F">
            <w:pPr>
              <w:pStyle w:val="tabletext"/>
              <w:numPr>
                <w:ilvl w:val="0"/>
                <w:numId w:val="27"/>
              </w:numPr>
              <w:spacing w:before="40" w:after="40"/>
              <w:ind w:right="113"/>
              <w:jc w:val="both"/>
              <w:rPr>
                <w:sz w:val="18"/>
                <w:szCs w:val="18"/>
              </w:rPr>
            </w:pPr>
            <w:r w:rsidRPr="00B60B40">
              <w:rPr>
                <w:sz w:val="18"/>
                <w:szCs w:val="18"/>
              </w:rPr>
              <w:t xml:space="preserve">the link to the website where the notice can be found </w:t>
            </w:r>
          </w:p>
          <w:p w14:paraId="30352F36" w14:textId="0C41BFD1" w:rsidR="00B40749" w:rsidRPr="00B60B40" w:rsidDel="00945776" w:rsidRDefault="00B40749" w:rsidP="0010140F">
            <w:pPr>
              <w:pStyle w:val="tabletext"/>
              <w:spacing w:before="40" w:after="40"/>
              <w:ind w:right="113"/>
              <w:jc w:val="both"/>
              <w:rPr>
                <w:del w:id="592" w:author="Alwyn Fouchee" w:date="2025-04-24T10:56:00Z" w16du:dateUtc="2025-04-24T08:56:00Z"/>
                <w:sz w:val="18"/>
                <w:szCs w:val="18"/>
              </w:rPr>
            </w:pPr>
            <w:r w:rsidRPr="00B60B40">
              <w:rPr>
                <w:sz w:val="18"/>
                <w:szCs w:val="18"/>
              </w:rPr>
              <w:t>In the case of electronic distribution of written resolution, publication of announcement on SENS before the electronic distribution of written resolution notice and not within 24 hours as contemplated</w:t>
            </w:r>
            <w:r w:rsidR="00945776">
              <w:rPr>
                <w:sz w:val="18"/>
                <w:szCs w:val="18"/>
              </w:rPr>
              <w:t xml:space="preserve"> </w:t>
            </w:r>
            <w:ins w:id="593" w:author="Alwyn Fouchee" w:date="2025-04-24T10:56:00Z" w16du:dateUtc="2025-04-24T08:56:00Z">
              <w:r w:rsidR="00945776">
                <w:rPr>
                  <w:sz w:val="18"/>
                  <w:szCs w:val="18"/>
                </w:rPr>
                <w:t>in the Listings Requirements</w:t>
              </w:r>
            </w:ins>
            <w:del w:id="594" w:author="Alwyn Fouchee" w:date="2025-04-24T10:56:00Z" w16du:dateUtc="2025-04-24T08:56:00Z">
              <w:r w:rsidRPr="00B60B40" w:rsidDel="00945776">
                <w:rPr>
                  <w:sz w:val="18"/>
                  <w:szCs w:val="18"/>
                </w:rPr>
                <w:delText xml:space="preserve"> by paragraph 3.90</w:delText>
              </w:r>
            </w:del>
          </w:p>
          <w:p w14:paraId="0360F8B2" w14:textId="77777777" w:rsidR="00B40749" w:rsidRPr="00B60B40" w:rsidRDefault="00B40749" w:rsidP="0010140F">
            <w:pPr>
              <w:pStyle w:val="tabletext"/>
              <w:spacing w:before="40" w:after="40"/>
              <w:ind w:left="113" w:right="113"/>
              <w:jc w:val="both"/>
              <w:rPr>
                <w:sz w:val="18"/>
                <w:szCs w:val="18"/>
              </w:rPr>
            </w:pPr>
          </w:p>
        </w:tc>
      </w:tr>
      <w:tr w:rsidR="00B40749" w:rsidRPr="00B60B40" w14:paraId="14A3A640" w14:textId="77777777" w:rsidTr="00153CA5">
        <w:trPr>
          <w:jc w:val="center"/>
        </w:trPr>
        <w:tc>
          <w:tcPr>
            <w:tcW w:w="1985" w:type="dxa"/>
          </w:tcPr>
          <w:p w14:paraId="18677CE8" w14:textId="77777777" w:rsidR="00B40749" w:rsidRPr="00B60B40" w:rsidRDefault="00B40749" w:rsidP="00153CA5">
            <w:pPr>
              <w:pStyle w:val="tabletext"/>
              <w:spacing w:before="40" w:after="40"/>
              <w:ind w:left="113" w:right="113"/>
              <w:rPr>
                <w:b/>
                <w:sz w:val="18"/>
                <w:szCs w:val="18"/>
              </w:rPr>
            </w:pPr>
            <w:r w:rsidRPr="00B60B40">
              <w:rPr>
                <w:b/>
                <w:sz w:val="18"/>
                <w:szCs w:val="18"/>
              </w:rPr>
              <w:t xml:space="preserve"> M – 20 </w:t>
            </w:r>
          </w:p>
          <w:p w14:paraId="552F8A0D" w14:textId="77777777" w:rsidR="00B40749" w:rsidRPr="00B60B40" w:rsidRDefault="00B40749" w:rsidP="0047635D">
            <w:pPr>
              <w:pStyle w:val="tabletext"/>
              <w:spacing w:before="40" w:after="40"/>
              <w:ind w:left="113" w:right="113"/>
              <w:rPr>
                <w:sz w:val="18"/>
                <w:szCs w:val="18"/>
              </w:rPr>
            </w:pPr>
            <w:r w:rsidRPr="00B60B40">
              <w:rPr>
                <w:sz w:val="18"/>
                <w:szCs w:val="18"/>
              </w:rPr>
              <w:t xml:space="preserve">(7 calendar days </w:t>
            </w:r>
            <w:proofErr w:type="gramStart"/>
            <w:r w:rsidRPr="00B60B40">
              <w:rPr>
                <w:sz w:val="18"/>
                <w:szCs w:val="18"/>
              </w:rPr>
              <w:t>subsequent to</w:t>
            </w:r>
            <w:proofErr w:type="gramEnd"/>
            <w:r w:rsidRPr="00B60B40">
              <w:rPr>
                <w:sz w:val="18"/>
                <w:szCs w:val="18"/>
              </w:rPr>
              <w:t xml:space="preserve"> the posting of the notice)</w:t>
            </w:r>
          </w:p>
          <w:p w14:paraId="1BCFF04A" w14:textId="77777777" w:rsidR="00B40749" w:rsidRPr="00B60B40" w:rsidRDefault="00B40749" w:rsidP="0047635D">
            <w:pPr>
              <w:pStyle w:val="tabletext"/>
              <w:spacing w:before="40" w:after="40"/>
              <w:ind w:left="113" w:right="113"/>
              <w:rPr>
                <w:sz w:val="18"/>
                <w:szCs w:val="18"/>
              </w:rPr>
            </w:pPr>
          </w:p>
          <w:p w14:paraId="1341F903" w14:textId="77777777" w:rsidR="00B40749" w:rsidRPr="00B60B40" w:rsidRDefault="00B40749" w:rsidP="0047635D">
            <w:pPr>
              <w:pStyle w:val="tabletext"/>
              <w:spacing w:before="40" w:after="40"/>
              <w:ind w:left="113" w:right="113"/>
              <w:rPr>
                <w:sz w:val="18"/>
                <w:szCs w:val="18"/>
              </w:rPr>
            </w:pPr>
            <w:r w:rsidRPr="00B60B40">
              <w:rPr>
                <w:sz w:val="18"/>
                <w:szCs w:val="18"/>
              </w:rPr>
              <w:t>Voting period opens</w:t>
            </w:r>
          </w:p>
          <w:p w14:paraId="64FAAF6B" w14:textId="77777777" w:rsidR="00B40749" w:rsidRPr="00B60B40" w:rsidRDefault="00B40749" w:rsidP="0047635D">
            <w:pPr>
              <w:pStyle w:val="tabletext"/>
              <w:spacing w:before="40" w:after="40"/>
              <w:ind w:left="113" w:right="113"/>
              <w:rPr>
                <w:sz w:val="18"/>
                <w:szCs w:val="18"/>
              </w:rPr>
            </w:pPr>
          </w:p>
        </w:tc>
        <w:tc>
          <w:tcPr>
            <w:tcW w:w="5953" w:type="dxa"/>
          </w:tcPr>
          <w:p w14:paraId="00289915" w14:textId="77777777" w:rsidR="00B40749" w:rsidRPr="00B60B40" w:rsidRDefault="00B40749" w:rsidP="0010140F">
            <w:pPr>
              <w:pStyle w:val="tabletext"/>
              <w:spacing w:before="40" w:after="40"/>
              <w:ind w:left="113" w:right="113"/>
              <w:jc w:val="both"/>
              <w:rPr>
                <w:sz w:val="18"/>
                <w:szCs w:val="18"/>
              </w:rPr>
            </w:pPr>
            <w:r w:rsidRPr="00B60B40">
              <w:rPr>
                <w:sz w:val="18"/>
                <w:szCs w:val="18"/>
              </w:rPr>
              <w:t xml:space="preserve">Voting period opens and remains open for 20 business days </w:t>
            </w:r>
          </w:p>
          <w:p w14:paraId="30855BC0" w14:textId="77777777" w:rsidR="00B40749" w:rsidRPr="00B60B40" w:rsidRDefault="00B40749" w:rsidP="0010140F">
            <w:pPr>
              <w:pStyle w:val="tabletext"/>
              <w:spacing w:before="40" w:after="40"/>
              <w:ind w:left="113" w:right="113"/>
              <w:jc w:val="both"/>
              <w:rPr>
                <w:sz w:val="18"/>
                <w:szCs w:val="18"/>
              </w:rPr>
            </w:pPr>
          </w:p>
          <w:p w14:paraId="071D932C" w14:textId="77777777" w:rsidR="00B40749" w:rsidRPr="00B60B40" w:rsidRDefault="00B40749" w:rsidP="0010140F">
            <w:pPr>
              <w:pStyle w:val="tabletext"/>
              <w:spacing w:before="40" w:after="40"/>
              <w:ind w:left="113" w:right="113"/>
              <w:jc w:val="both"/>
              <w:rPr>
                <w:sz w:val="18"/>
                <w:szCs w:val="18"/>
              </w:rPr>
            </w:pPr>
            <w:r w:rsidRPr="00B60B40">
              <w:rPr>
                <w:sz w:val="18"/>
                <w:szCs w:val="18"/>
              </w:rPr>
              <w:t xml:space="preserve">Publication of SENS announcement as soon as written resolution is passed by the requisite majority for the resolution in question, which resolution may not be implemented sooner than 24 hours from the SENS notification of distribution of the written resolution above. </w:t>
            </w:r>
          </w:p>
        </w:tc>
      </w:tr>
      <w:tr w:rsidR="00B40749" w:rsidRPr="00B60B40" w14:paraId="590E3A7F" w14:textId="77777777" w:rsidTr="00153CA5">
        <w:trPr>
          <w:jc w:val="center"/>
        </w:trPr>
        <w:tc>
          <w:tcPr>
            <w:tcW w:w="1985" w:type="dxa"/>
          </w:tcPr>
          <w:p w14:paraId="652D9F9E" w14:textId="77777777" w:rsidR="00B40749" w:rsidRPr="00B60B40" w:rsidRDefault="00B40749" w:rsidP="00153CA5">
            <w:pPr>
              <w:pStyle w:val="tabletext"/>
              <w:spacing w:before="40" w:after="40"/>
              <w:ind w:left="113" w:right="113"/>
              <w:rPr>
                <w:b/>
                <w:sz w:val="18"/>
                <w:szCs w:val="18"/>
              </w:rPr>
            </w:pPr>
            <w:r w:rsidRPr="00B60B40">
              <w:rPr>
                <w:b/>
                <w:sz w:val="18"/>
                <w:szCs w:val="18"/>
              </w:rPr>
              <w:t>M</w:t>
            </w:r>
          </w:p>
          <w:p w14:paraId="22515D59" w14:textId="77777777" w:rsidR="00B40749" w:rsidRPr="00B60B40" w:rsidRDefault="00B40749" w:rsidP="00525213">
            <w:pPr>
              <w:pStyle w:val="tabletext"/>
              <w:spacing w:before="40" w:after="40"/>
              <w:ind w:left="113" w:right="113"/>
              <w:jc w:val="both"/>
              <w:rPr>
                <w:sz w:val="18"/>
                <w:szCs w:val="18"/>
              </w:rPr>
            </w:pPr>
            <w:r w:rsidRPr="00B60B40">
              <w:rPr>
                <w:sz w:val="18"/>
                <w:szCs w:val="18"/>
              </w:rPr>
              <w:t>Last day for voting</w:t>
            </w:r>
          </w:p>
          <w:p w14:paraId="2676D6DB" w14:textId="77777777" w:rsidR="00B40749" w:rsidRPr="00B60B40" w:rsidRDefault="00B40749" w:rsidP="00153CA5">
            <w:pPr>
              <w:pStyle w:val="tabletext"/>
              <w:spacing w:before="40" w:after="40"/>
              <w:ind w:left="113" w:right="113"/>
              <w:rPr>
                <w:sz w:val="18"/>
                <w:szCs w:val="18"/>
              </w:rPr>
            </w:pPr>
          </w:p>
        </w:tc>
        <w:tc>
          <w:tcPr>
            <w:tcW w:w="5953" w:type="dxa"/>
          </w:tcPr>
          <w:p w14:paraId="381D59E3" w14:textId="77777777" w:rsidR="00B40749" w:rsidRPr="00B60B40" w:rsidRDefault="00B40749" w:rsidP="0010140F">
            <w:pPr>
              <w:pStyle w:val="tabletext"/>
              <w:spacing w:before="40" w:after="40"/>
              <w:ind w:left="113" w:right="113"/>
              <w:jc w:val="both"/>
              <w:rPr>
                <w:sz w:val="18"/>
                <w:szCs w:val="18"/>
              </w:rPr>
            </w:pPr>
            <w:r w:rsidRPr="00B60B40">
              <w:rPr>
                <w:sz w:val="18"/>
                <w:szCs w:val="18"/>
              </w:rPr>
              <w:t xml:space="preserve">The last day for eligible shareholders to vote </w:t>
            </w:r>
          </w:p>
        </w:tc>
      </w:tr>
      <w:tr w:rsidR="00B40749" w:rsidRPr="00B60B40" w14:paraId="68A156CD" w14:textId="77777777" w:rsidTr="00153CA5">
        <w:trPr>
          <w:jc w:val="center"/>
        </w:trPr>
        <w:tc>
          <w:tcPr>
            <w:tcW w:w="1985" w:type="dxa"/>
          </w:tcPr>
          <w:p w14:paraId="11E6FC98" w14:textId="77777777" w:rsidR="00B40749" w:rsidRPr="00B60B40" w:rsidRDefault="00B40749" w:rsidP="00153CA5">
            <w:pPr>
              <w:pStyle w:val="tabletext"/>
              <w:spacing w:before="40" w:after="40"/>
              <w:ind w:left="113" w:right="113"/>
              <w:rPr>
                <w:b/>
                <w:sz w:val="18"/>
                <w:szCs w:val="18"/>
              </w:rPr>
            </w:pPr>
            <w:r w:rsidRPr="00B60B40">
              <w:rPr>
                <w:b/>
                <w:sz w:val="18"/>
                <w:szCs w:val="18"/>
              </w:rPr>
              <w:t>M + 48 hours</w:t>
            </w:r>
          </w:p>
          <w:p w14:paraId="6575209E" w14:textId="77777777" w:rsidR="00B40749" w:rsidRPr="00B60B40" w:rsidRDefault="00B40749" w:rsidP="00A45BEC">
            <w:pPr>
              <w:pStyle w:val="tabletext"/>
              <w:spacing w:before="40" w:after="40"/>
              <w:ind w:left="113" w:right="113"/>
              <w:rPr>
                <w:b/>
                <w:sz w:val="18"/>
                <w:szCs w:val="18"/>
              </w:rPr>
            </w:pPr>
            <w:r w:rsidRPr="00B60B40">
              <w:rPr>
                <w:sz w:val="18"/>
                <w:szCs w:val="18"/>
              </w:rPr>
              <w:t xml:space="preserve">Publication of Results </w:t>
            </w:r>
          </w:p>
        </w:tc>
        <w:tc>
          <w:tcPr>
            <w:tcW w:w="5953" w:type="dxa"/>
          </w:tcPr>
          <w:p w14:paraId="59713F97" w14:textId="77777777" w:rsidR="00B40749" w:rsidRPr="00B60B40" w:rsidRDefault="00B40749" w:rsidP="0010140F">
            <w:pPr>
              <w:pStyle w:val="tabletext"/>
              <w:spacing w:before="40" w:after="40"/>
              <w:ind w:left="113" w:right="113"/>
              <w:jc w:val="both"/>
              <w:rPr>
                <w:sz w:val="18"/>
                <w:szCs w:val="18"/>
              </w:rPr>
            </w:pPr>
            <w:r w:rsidRPr="00B60B40">
              <w:rPr>
                <w:sz w:val="18"/>
                <w:szCs w:val="18"/>
              </w:rPr>
              <w:t xml:space="preserve">Publication of </w:t>
            </w:r>
            <w:proofErr w:type="gramStart"/>
            <w:r w:rsidRPr="00B60B40">
              <w:rPr>
                <w:sz w:val="18"/>
                <w:szCs w:val="18"/>
              </w:rPr>
              <w:t>final results</w:t>
            </w:r>
            <w:proofErr w:type="gramEnd"/>
            <w:r w:rsidRPr="00B60B40">
              <w:rPr>
                <w:sz w:val="18"/>
                <w:szCs w:val="18"/>
              </w:rPr>
              <w:t xml:space="preserve"> on SENS within 48 hours from the last day of voting.</w:t>
            </w:r>
          </w:p>
        </w:tc>
      </w:tr>
    </w:tbl>
    <w:p w14:paraId="7F04F7A0" w14:textId="77777777" w:rsidR="00B60B40" w:rsidRDefault="00B60B40" w:rsidP="009038A5">
      <w:pPr>
        <w:rPr>
          <w:rFonts w:ascii="Verdana" w:hAnsi="Verdana"/>
          <w:sz w:val="18"/>
          <w:szCs w:val="18"/>
        </w:rPr>
      </w:pPr>
    </w:p>
    <w:p w14:paraId="200DEA0F" w14:textId="50D9094E" w:rsidR="00B60B40" w:rsidRDefault="00B60B40">
      <w:pPr>
        <w:rPr>
          <w:rFonts w:ascii="Verdana" w:hAnsi="Verdana"/>
          <w:sz w:val="18"/>
          <w:szCs w:val="18"/>
        </w:rPr>
      </w:pPr>
      <w:r>
        <w:rPr>
          <w:rFonts w:ascii="Verdana" w:hAnsi="Verdana"/>
          <w:sz w:val="18"/>
          <w:szCs w:val="18"/>
        </w:rPr>
        <w:br w:type="page"/>
      </w:r>
    </w:p>
    <w:p w14:paraId="3146D698" w14:textId="77777777" w:rsidR="00B60B40" w:rsidRDefault="00B60B40" w:rsidP="009038A5">
      <w:pPr>
        <w:rPr>
          <w:rFonts w:ascii="Verdana" w:hAnsi="Verdana"/>
          <w:sz w:val="18"/>
          <w:szCs w:val="18"/>
        </w:rPr>
      </w:pPr>
    </w:p>
    <w:p w14:paraId="215F71E0" w14:textId="33D3A78F" w:rsidR="00A557A4" w:rsidRPr="00A557A4" w:rsidRDefault="00A557A4" w:rsidP="00A557A4">
      <w:pPr>
        <w:jc w:val="right"/>
        <w:rPr>
          <w:rFonts w:ascii="Verdana" w:hAnsi="Verdana"/>
          <w:b/>
          <w:bCs/>
          <w:sz w:val="18"/>
          <w:szCs w:val="18"/>
        </w:rPr>
      </w:pPr>
      <w:r w:rsidRPr="00A557A4">
        <w:rPr>
          <w:rFonts w:ascii="Verdana" w:hAnsi="Verdana"/>
          <w:b/>
          <w:bCs/>
          <w:sz w:val="18"/>
          <w:szCs w:val="18"/>
        </w:rPr>
        <w:t>Annexure A</w:t>
      </w:r>
    </w:p>
    <w:p w14:paraId="576D3072" w14:textId="77777777" w:rsidR="00A557A4" w:rsidRDefault="00A557A4" w:rsidP="009038A5">
      <w:pPr>
        <w:rPr>
          <w:rFonts w:ascii="Verdana" w:hAnsi="Verdana"/>
          <w:sz w:val="18"/>
          <w:szCs w:val="18"/>
        </w:rPr>
      </w:pPr>
    </w:p>
    <w:tbl>
      <w:tblPr>
        <w:tblW w:w="7923" w:type="dxa"/>
        <w:jc w:val="center"/>
        <w:tblLayout w:type="fixed"/>
        <w:tblCellMar>
          <w:left w:w="0" w:type="dxa"/>
          <w:right w:w="0" w:type="dxa"/>
        </w:tblCellMar>
        <w:tblLook w:val="0000" w:firstRow="0" w:lastRow="0" w:firstColumn="0" w:lastColumn="0" w:noHBand="0" w:noVBand="0"/>
      </w:tblPr>
      <w:tblGrid>
        <w:gridCol w:w="2268"/>
        <w:gridCol w:w="278"/>
        <w:gridCol w:w="5377"/>
      </w:tblGrid>
      <w:tr w:rsidR="00A557A4" w:rsidRPr="00A557A4" w14:paraId="3444EDE9" w14:textId="77777777" w:rsidTr="00453412">
        <w:trPr>
          <w:jc w:val="center"/>
        </w:trPr>
        <w:tc>
          <w:tcPr>
            <w:tcW w:w="2268" w:type="dxa"/>
          </w:tcPr>
          <w:p w14:paraId="6B8CDEF0" w14:textId="4D8CBF7A" w:rsidR="00A557A4" w:rsidRPr="00A557A4" w:rsidRDefault="00A557A4" w:rsidP="00453412">
            <w:pPr>
              <w:pStyle w:val="tabletext"/>
              <w:spacing w:before="40" w:after="40"/>
              <w:ind w:left="113" w:right="113"/>
            </w:pPr>
          </w:p>
        </w:tc>
        <w:tc>
          <w:tcPr>
            <w:tcW w:w="278" w:type="dxa"/>
          </w:tcPr>
          <w:p w14:paraId="16518E8F" w14:textId="77777777" w:rsidR="00A557A4" w:rsidRPr="00A557A4" w:rsidRDefault="00A557A4" w:rsidP="00453412">
            <w:pPr>
              <w:pStyle w:val="tabletext"/>
              <w:spacing w:before="40" w:after="40"/>
              <w:ind w:left="113" w:right="113"/>
            </w:pPr>
          </w:p>
        </w:tc>
        <w:tc>
          <w:tcPr>
            <w:tcW w:w="5377" w:type="dxa"/>
          </w:tcPr>
          <w:p w14:paraId="51D6B0AE" w14:textId="5C3D509B" w:rsidR="00A557A4" w:rsidRPr="00A557A4" w:rsidRDefault="00A557A4" w:rsidP="00453412">
            <w:pPr>
              <w:pStyle w:val="tabletext"/>
              <w:spacing w:before="40" w:after="40"/>
              <w:ind w:left="113" w:right="113"/>
              <w:jc w:val="both"/>
            </w:pPr>
          </w:p>
        </w:tc>
      </w:tr>
      <w:tr w:rsidR="00A557A4" w:rsidRPr="00A557A4" w14:paraId="0128F3FE" w14:textId="77777777" w:rsidTr="00453412">
        <w:trPr>
          <w:jc w:val="center"/>
        </w:trPr>
        <w:tc>
          <w:tcPr>
            <w:tcW w:w="2268" w:type="dxa"/>
          </w:tcPr>
          <w:p w14:paraId="5367D04C" w14:textId="77777777" w:rsidR="00A557A4" w:rsidRPr="00A557A4" w:rsidRDefault="00A557A4" w:rsidP="00453412">
            <w:pPr>
              <w:pStyle w:val="tabletext"/>
              <w:spacing w:before="40" w:after="40"/>
              <w:ind w:left="113" w:right="113"/>
            </w:pPr>
            <w:r w:rsidRPr="00A557A4">
              <w:t>declaration date or DD</w:t>
            </w:r>
          </w:p>
        </w:tc>
        <w:tc>
          <w:tcPr>
            <w:tcW w:w="278" w:type="dxa"/>
          </w:tcPr>
          <w:p w14:paraId="50AEC67B" w14:textId="77777777" w:rsidR="00A557A4" w:rsidRPr="00A557A4" w:rsidRDefault="00A557A4" w:rsidP="00453412">
            <w:pPr>
              <w:pStyle w:val="tabletext"/>
              <w:spacing w:before="40" w:after="40"/>
              <w:ind w:left="113" w:right="113"/>
            </w:pPr>
          </w:p>
        </w:tc>
        <w:tc>
          <w:tcPr>
            <w:tcW w:w="5377" w:type="dxa"/>
          </w:tcPr>
          <w:p w14:paraId="5C01327A" w14:textId="77777777" w:rsidR="00A557A4" w:rsidRPr="00A557A4" w:rsidRDefault="00A557A4" w:rsidP="00453412">
            <w:pPr>
              <w:pStyle w:val="tabletext"/>
              <w:spacing w:before="40" w:after="40"/>
              <w:ind w:left="113" w:right="113"/>
              <w:jc w:val="both"/>
            </w:pPr>
            <w:r w:rsidRPr="00A557A4">
              <w:t xml:space="preserve">the date on which the corporate action and the </w:t>
            </w:r>
            <w:r w:rsidRPr="00A557A4">
              <w:rPr>
                <w:shd w:val="clear" w:color="auto" w:fill="FFFFFF" w:themeFill="background1"/>
              </w:rPr>
              <w:t>declaration data,</w:t>
            </w:r>
            <w:r w:rsidRPr="00A557A4">
              <w:t xml:space="preserve"> including any conditions precedent to which the corporate action is subject, are announced and released through SENS</w:t>
            </w:r>
          </w:p>
          <w:p w14:paraId="34FA4B56" w14:textId="6C4B4B96" w:rsidR="00A557A4" w:rsidRPr="00A557A4" w:rsidRDefault="00A557A4" w:rsidP="00453412">
            <w:pPr>
              <w:pStyle w:val="tabletext"/>
              <w:spacing w:before="40" w:after="40"/>
              <w:ind w:left="113" w:right="113"/>
              <w:jc w:val="both"/>
            </w:pPr>
          </w:p>
        </w:tc>
      </w:tr>
      <w:tr w:rsidR="00A557A4" w:rsidRPr="00A557A4" w14:paraId="5F653B7C" w14:textId="77777777" w:rsidTr="00453412">
        <w:trPr>
          <w:jc w:val="center"/>
        </w:trPr>
        <w:tc>
          <w:tcPr>
            <w:tcW w:w="2268" w:type="dxa"/>
          </w:tcPr>
          <w:p w14:paraId="1B251145" w14:textId="77777777" w:rsidR="00A557A4" w:rsidRPr="00A557A4" w:rsidRDefault="00A557A4" w:rsidP="00453412">
            <w:pPr>
              <w:pStyle w:val="tabletext"/>
              <w:spacing w:before="40" w:after="40"/>
              <w:ind w:left="113" w:right="113"/>
            </w:pPr>
            <w:r w:rsidRPr="00A557A4">
              <w:t>declaration data</w:t>
            </w:r>
          </w:p>
        </w:tc>
        <w:tc>
          <w:tcPr>
            <w:tcW w:w="278" w:type="dxa"/>
          </w:tcPr>
          <w:p w14:paraId="78144E2B" w14:textId="77777777" w:rsidR="00A557A4" w:rsidRPr="00A557A4" w:rsidRDefault="00A557A4" w:rsidP="00453412">
            <w:pPr>
              <w:pStyle w:val="tabletext"/>
              <w:spacing w:before="40" w:after="40"/>
              <w:ind w:left="113" w:right="113"/>
            </w:pPr>
          </w:p>
        </w:tc>
        <w:tc>
          <w:tcPr>
            <w:tcW w:w="5377" w:type="dxa"/>
            <w:shd w:val="clear" w:color="auto" w:fill="FFFFFF" w:themeFill="background1"/>
          </w:tcPr>
          <w:p w14:paraId="3E07C59D" w14:textId="77777777" w:rsidR="00A557A4" w:rsidRPr="00A557A4" w:rsidRDefault="00A557A4" w:rsidP="00453412">
            <w:pPr>
              <w:pStyle w:val="tabletext"/>
              <w:spacing w:before="40" w:after="40"/>
              <w:ind w:left="113" w:right="113"/>
              <w:jc w:val="both"/>
            </w:pPr>
            <w:r w:rsidRPr="00A557A4">
              <w:t xml:space="preserve">the minimum information to be announced on the </w:t>
            </w:r>
            <w:r w:rsidRPr="00A557A4">
              <w:rPr>
                <w:shd w:val="clear" w:color="auto" w:fill="FFFFFF" w:themeFill="background1"/>
              </w:rPr>
              <w:t>declaration date</w:t>
            </w:r>
            <w:r w:rsidRPr="00A557A4">
              <w:t>, if applicable, as follows:</w:t>
            </w:r>
          </w:p>
          <w:p w14:paraId="4B34EF2D" w14:textId="59F9ECE8" w:rsidR="00A557A4" w:rsidRPr="00A557A4" w:rsidRDefault="00A557A4" w:rsidP="00453412">
            <w:pPr>
              <w:pStyle w:val="tabletext"/>
              <w:shd w:val="clear" w:color="auto" w:fill="FFFFFF" w:themeFill="background1"/>
              <w:spacing w:before="40" w:after="40"/>
              <w:ind w:left="113" w:right="113"/>
              <w:jc w:val="both"/>
            </w:pPr>
            <w:del w:id="595" w:author="Alwyn Fouchee" w:date="2025-04-11T15:45:00Z" w16du:dateUtc="2025-04-11T13:45:00Z">
              <w:r w:rsidRPr="00A557A4" w:rsidDel="004635A0">
                <w:delText>mother</w:delText>
              </w:r>
            </w:del>
            <w:ins w:id="596" w:author="Alwyn Fouchee" w:date="2025-04-11T15:45:00Z" w16du:dateUtc="2025-04-11T13:45:00Z">
              <w:r w:rsidR="004635A0">
                <w:t>source</w:t>
              </w:r>
            </w:ins>
            <w:r w:rsidRPr="00A557A4">
              <w:t xml:space="preserve"> share name</w:t>
            </w:r>
          </w:p>
          <w:p w14:paraId="48C874B4" w14:textId="0780A7CF" w:rsidR="00A557A4" w:rsidRPr="00A557A4" w:rsidRDefault="00A557A4" w:rsidP="00453412">
            <w:pPr>
              <w:pStyle w:val="tabletext"/>
              <w:spacing w:before="40" w:after="40"/>
              <w:ind w:left="113" w:right="113"/>
              <w:jc w:val="both"/>
            </w:pPr>
            <w:del w:id="597" w:author="Alwyn Fouchee" w:date="2025-04-11T15:44:00Z" w16du:dateUtc="2025-04-11T13:44:00Z">
              <w:r w:rsidRPr="00A557A4" w:rsidDel="00CA5440">
                <w:delText>mother</w:delText>
              </w:r>
            </w:del>
            <w:ins w:id="598" w:author="Alwyn Fouchee" w:date="2025-04-11T15:44:00Z" w16du:dateUtc="2025-04-11T13:44:00Z">
              <w:r w:rsidR="00CA5440">
                <w:t>source</w:t>
              </w:r>
            </w:ins>
            <w:r w:rsidRPr="00A557A4">
              <w:t xml:space="preserve"> share code</w:t>
            </w:r>
          </w:p>
          <w:p w14:paraId="4D31F1AF" w14:textId="50E5AE08" w:rsidR="00A557A4" w:rsidRPr="00A557A4" w:rsidRDefault="00A557A4" w:rsidP="00453412">
            <w:pPr>
              <w:pStyle w:val="tabletext"/>
              <w:shd w:val="clear" w:color="auto" w:fill="FFFFFF" w:themeFill="background1"/>
              <w:spacing w:before="40" w:after="40"/>
              <w:ind w:left="113" w:right="113"/>
              <w:jc w:val="both"/>
            </w:pPr>
            <w:del w:id="599" w:author="Alwyn Fouchee" w:date="2025-04-11T15:44:00Z" w16du:dateUtc="2025-04-11T13:44:00Z">
              <w:r w:rsidRPr="00A557A4" w:rsidDel="00CA5440">
                <w:delText>mother</w:delText>
              </w:r>
            </w:del>
            <w:ins w:id="600" w:author="Alwyn Fouchee" w:date="2025-04-11T15:44:00Z" w16du:dateUtc="2025-04-11T13:44:00Z">
              <w:r w:rsidR="00CA5440">
                <w:t>source</w:t>
              </w:r>
            </w:ins>
            <w:r w:rsidRPr="00A557A4">
              <w:t xml:space="preserve"> share ISIN</w:t>
            </w:r>
          </w:p>
          <w:p w14:paraId="1011ADAE" w14:textId="77777777" w:rsidR="00A557A4" w:rsidRPr="00A557A4" w:rsidRDefault="00A557A4" w:rsidP="00453412">
            <w:pPr>
              <w:pStyle w:val="tabletext"/>
              <w:spacing w:before="40" w:after="40"/>
              <w:ind w:left="113" w:right="113"/>
              <w:jc w:val="both"/>
            </w:pPr>
            <w:r w:rsidRPr="00A557A4">
              <w:t>event type</w:t>
            </w:r>
          </w:p>
          <w:p w14:paraId="11409D4B" w14:textId="77777777" w:rsidR="00A557A4" w:rsidRPr="00A557A4" w:rsidRDefault="00A557A4" w:rsidP="00453412">
            <w:pPr>
              <w:pStyle w:val="tabletext"/>
              <w:spacing w:before="40" w:after="40"/>
              <w:ind w:left="113" w:right="113"/>
              <w:jc w:val="both"/>
            </w:pPr>
            <w:r w:rsidRPr="00A557A4">
              <w:t>last day to trade</w:t>
            </w:r>
          </w:p>
          <w:p w14:paraId="76DEF8BF" w14:textId="77777777" w:rsidR="00A557A4" w:rsidRPr="00A557A4" w:rsidRDefault="00A557A4" w:rsidP="00453412">
            <w:pPr>
              <w:pStyle w:val="tabletext"/>
              <w:spacing w:before="40" w:after="40"/>
              <w:ind w:left="113" w:right="113"/>
              <w:jc w:val="both"/>
            </w:pPr>
            <w:r w:rsidRPr="00A557A4">
              <w:t>election date</w:t>
            </w:r>
          </w:p>
          <w:p w14:paraId="62F9A18F" w14:textId="77777777" w:rsidR="00A557A4" w:rsidRPr="00A557A4" w:rsidRDefault="00A557A4" w:rsidP="00453412">
            <w:pPr>
              <w:pStyle w:val="tabletext"/>
              <w:spacing w:before="40" w:after="40"/>
              <w:ind w:left="113" w:right="113"/>
              <w:jc w:val="both"/>
            </w:pPr>
            <w:r w:rsidRPr="00A557A4">
              <w:t>record date</w:t>
            </w:r>
          </w:p>
          <w:p w14:paraId="1DB7D3A0" w14:textId="77777777" w:rsidR="00A557A4" w:rsidRPr="00A557A4" w:rsidRDefault="00A557A4" w:rsidP="00453412">
            <w:pPr>
              <w:pStyle w:val="tabletext"/>
              <w:spacing w:before="40" w:after="40"/>
              <w:ind w:left="113" w:right="113"/>
              <w:jc w:val="both"/>
            </w:pPr>
            <w:r w:rsidRPr="00A557A4">
              <w:t>pay date</w:t>
            </w:r>
          </w:p>
          <w:p w14:paraId="303E7173" w14:textId="77777777" w:rsidR="00A557A4" w:rsidRPr="00A557A4" w:rsidRDefault="00A557A4" w:rsidP="00453412">
            <w:pPr>
              <w:pStyle w:val="tabletext"/>
              <w:spacing w:before="40" w:after="40"/>
              <w:ind w:left="113" w:right="113"/>
              <w:jc w:val="both"/>
            </w:pPr>
            <w:proofErr w:type="spellStart"/>
            <w:r w:rsidRPr="00A557A4">
              <w:t>ex date</w:t>
            </w:r>
            <w:proofErr w:type="spellEnd"/>
          </w:p>
          <w:p w14:paraId="669317D3" w14:textId="77777777" w:rsidR="00A557A4" w:rsidRPr="00A557A4" w:rsidRDefault="00A557A4" w:rsidP="00453412">
            <w:pPr>
              <w:pStyle w:val="tabletext"/>
              <w:spacing w:before="40" w:after="40"/>
              <w:ind w:left="113" w:right="113"/>
              <w:jc w:val="both"/>
            </w:pPr>
            <w:r w:rsidRPr="00A557A4">
              <w:t>conditions precedent</w:t>
            </w:r>
          </w:p>
          <w:p w14:paraId="622FD0AC" w14:textId="77777777" w:rsidR="00A557A4" w:rsidRPr="00A557A4" w:rsidRDefault="00A557A4" w:rsidP="00453412">
            <w:pPr>
              <w:pStyle w:val="tabletext"/>
              <w:spacing w:before="40" w:after="40"/>
              <w:ind w:left="113" w:right="113"/>
              <w:jc w:val="both"/>
            </w:pPr>
          </w:p>
        </w:tc>
      </w:tr>
      <w:tr w:rsidR="00A557A4" w:rsidRPr="00A557A4" w14:paraId="0C7596E8" w14:textId="77777777" w:rsidTr="00453412">
        <w:trPr>
          <w:jc w:val="center"/>
        </w:trPr>
        <w:tc>
          <w:tcPr>
            <w:tcW w:w="2268" w:type="dxa"/>
          </w:tcPr>
          <w:p w14:paraId="49A7FE8E" w14:textId="77777777" w:rsidR="00A557A4" w:rsidRPr="00A557A4" w:rsidRDefault="00A557A4" w:rsidP="00453412">
            <w:pPr>
              <w:pStyle w:val="tabletext"/>
              <w:spacing w:before="40" w:after="40"/>
              <w:ind w:left="113" w:right="113"/>
            </w:pPr>
            <w:r w:rsidRPr="00A557A4">
              <w:t>default for election</w:t>
            </w:r>
          </w:p>
        </w:tc>
        <w:tc>
          <w:tcPr>
            <w:tcW w:w="278" w:type="dxa"/>
          </w:tcPr>
          <w:p w14:paraId="4CDD66C0" w14:textId="77777777" w:rsidR="00A557A4" w:rsidRPr="00A557A4" w:rsidRDefault="00A557A4" w:rsidP="00453412">
            <w:pPr>
              <w:pStyle w:val="tabletext"/>
              <w:spacing w:before="40" w:after="40"/>
              <w:ind w:left="113" w:right="113"/>
            </w:pPr>
          </w:p>
        </w:tc>
        <w:tc>
          <w:tcPr>
            <w:tcW w:w="5377" w:type="dxa"/>
          </w:tcPr>
          <w:p w14:paraId="64BBB36E" w14:textId="77777777" w:rsidR="00A557A4" w:rsidRPr="00A557A4" w:rsidRDefault="00A557A4" w:rsidP="00453412">
            <w:pPr>
              <w:pStyle w:val="tabletext"/>
              <w:spacing w:before="40" w:after="40"/>
              <w:ind w:left="113" w:right="113"/>
              <w:jc w:val="both"/>
            </w:pPr>
            <w:r w:rsidRPr="00A557A4">
              <w:t xml:space="preserve">the option that will be applied to the CSDPs, broking members’ or investors’ holdings if no election is made </w:t>
            </w:r>
          </w:p>
          <w:p w14:paraId="0FDF8171" w14:textId="4F01C73D" w:rsidR="00A557A4" w:rsidRPr="00A557A4" w:rsidRDefault="00A557A4" w:rsidP="00453412">
            <w:pPr>
              <w:pStyle w:val="tabletext"/>
              <w:spacing w:before="40" w:after="40"/>
              <w:ind w:left="113" w:right="113"/>
              <w:jc w:val="both"/>
            </w:pPr>
          </w:p>
        </w:tc>
      </w:tr>
      <w:tr w:rsidR="00A557A4" w:rsidRPr="00A557A4" w14:paraId="02F7380B" w14:textId="77777777" w:rsidTr="00453412">
        <w:trPr>
          <w:jc w:val="center"/>
        </w:trPr>
        <w:tc>
          <w:tcPr>
            <w:tcW w:w="2268" w:type="dxa"/>
          </w:tcPr>
          <w:p w14:paraId="162B075E" w14:textId="77777777" w:rsidR="00A557A4" w:rsidRPr="00A557A4" w:rsidRDefault="00A557A4" w:rsidP="00453412">
            <w:pPr>
              <w:pStyle w:val="tabletext"/>
              <w:spacing w:before="40" w:after="40"/>
              <w:ind w:left="113" w:right="113"/>
            </w:pPr>
          </w:p>
        </w:tc>
        <w:tc>
          <w:tcPr>
            <w:tcW w:w="278" w:type="dxa"/>
          </w:tcPr>
          <w:p w14:paraId="0BC666C3" w14:textId="77777777" w:rsidR="00A557A4" w:rsidRPr="00A557A4" w:rsidRDefault="00A557A4" w:rsidP="00453412">
            <w:pPr>
              <w:pStyle w:val="tabletext"/>
              <w:spacing w:before="40" w:after="40"/>
              <w:ind w:left="113" w:right="113"/>
            </w:pPr>
          </w:p>
        </w:tc>
        <w:tc>
          <w:tcPr>
            <w:tcW w:w="5377" w:type="dxa"/>
          </w:tcPr>
          <w:p w14:paraId="5560F080" w14:textId="77777777" w:rsidR="00A557A4" w:rsidRPr="00A557A4" w:rsidRDefault="00A557A4" w:rsidP="00453412">
            <w:pPr>
              <w:pStyle w:val="tabletext"/>
              <w:spacing w:before="40" w:after="40"/>
              <w:ind w:left="113" w:right="113"/>
              <w:jc w:val="both"/>
            </w:pPr>
          </w:p>
        </w:tc>
      </w:tr>
      <w:tr w:rsidR="00A557A4" w:rsidRPr="00A557A4" w14:paraId="2894F282" w14:textId="77777777" w:rsidTr="00453412">
        <w:trPr>
          <w:jc w:val="center"/>
        </w:trPr>
        <w:tc>
          <w:tcPr>
            <w:tcW w:w="2268" w:type="dxa"/>
          </w:tcPr>
          <w:p w14:paraId="612DB3CB" w14:textId="77777777" w:rsidR="00A557A4" w:rsidRPr="00A557A4" w:rsidRDefault="00A557A4" w:rsidP="00453412">
            <w:pPr>
              <w:pStyle w:val="tabletext"/>
              <w:spacing w:before="40" w:after="40"/>
              <w:ind w:left="113" w:right="113"/>
            </w:pPr>
            <w:r w:rsidRPr="00A557A4">
              <w:t>election date</w:t>
            </w:r>
          </w:p>
        </w:tc>
        <w:tc>
          <w:tcPr>
            <w:tcW w:w="278" w:type="dxa"/>
          </w:tcPr>
          <w:p w14:paraId="31575CA0" w14:textId="77777777" w:rsidR="00A557A4" w:rsidRPr="00A557A4" w:rsidRDefault="00A557A4" w:rsidP="00453412">
            <w:pPr>
              <w:pStyle w:val="tabletext"/>
              <w:spacing w:before="40" w:after="40"/>
              <w:ind w:left="113" w:right="113"/>
            </w:pPr>
          </w:p>
        </w:tc>
        <w:tc>
          <w:tcPr>
            <w:tcW w:w="5377" w:type="dxa"/>
          </w:tcPr>
          <w:p w14:paraId="7F89237D" w14:textId="77777777" w:rsidR="00A557A4" w:rsidRPr="00A557A4" w:rsidRDefault="00A557A4" w:rsidP="00453412">
            <w:pPr>
              <w:pStyle w:val="tabletext"/>
              <w:spacing w:before="40" w:after="40"/>
              <w:ind w:left="113" w:right="113"/>
              <w:jc w:val="both"/>
            </w:pPr>
            <w:r w:rsidRPr="00A557A4">
              <w:t xml:space="preserve">the date by which the CSDPs must have received election instructions from their clients, including JSE members, fund managers and global custodians </w:t>
            </w:r>
          </w:p>
          <w:p w14:paraId="4B23698C" w14:textId="4117F43E" w:rsidR="00A557A4" w:rsidRPr="00A557A4" w:rsidRDefault="00A557A4" w:rsidP="00453412">
            <w:pPr>
              <w:pStyle w:val="tabletext"/>
              <w:spacing w:before="40" w:after="40"/>
              <w:ind w:left="113" w:right="113"/>
              <w:jc w:val="both"/>
            </w:pPr>
          </w:p>
        </w:tc>
      </w:tr>
      <w:tr w:rsidR="00A557A4" w:rsidRPr="00A557A4" w14:paraId="51AC6A90" w14:textId="77777777" w:rsidTr="00453412">
        <w:trPr>
          <w:jc w:val="center"/>
        </w:trPr>
        <w:tc>
          <w:tcPr>
            <w:tcW w:w="2268" w:type="dxa"/>
          </w:tcPr>
          <w:p w14:paraId="7A14E0B4" w14:textId="51376A7B" w:rsidR="00A557A4" w:rsidRPr="00A557A4" w:rsidRDefault="00831F9A" w:rsidP="00453412">
            <w:pPr>
              <w:pStyle w:val="tabletext"/>
              <w:spacing w:before="40" w:after="40"/>
              <w:ind w:left="113" w:right="113"/>
            </w:pPr>
            <w:r>
              <w:t>election deadline</w:t>
            </w:r>
          </w:p>
          <w:p w14:paraId="0DFD4B49" w14:textId="77777777" w:rsidR="00A557A4" w:rsidRPr="00A557A4" w:rsidRDefault="00A557A4" w:rsidP="00453412">
            <w:pPr>
              <w:pStyle w:val="tabletext"/>
              <w:spacing w:before="40" w:after="40"/>
              <w:ind w:left="113" w:right="113"/>
            </w:pPr>
          </w:p>
          <w:p w14:paraId="0966C519" w14:textId="77777777" w:rsidR="00D722B6" w:rsidRDefault="00D722B6" w:rsidP="00453412">
            <w:pPr>
              <w:pStyle w:val="tabletext"/>
              <w:spacing w:before="40" w:after="40"/>
              <w:ind w:left="113" w:right="113"/>
            </w:pPr>
          </w:p>
          <w:p w14:paraId="1E658866" w14:textId="77777777" w:rsidR="00D722B6" w:rsidRDefault="00D722B6" w:rsidP="00453412">
            <w:pPr>
              <w:pStyle w:val="tabletext"/>
              <w:spacing w:before="40" w:after="40"/>
              <w:ind w:left="113" w:right="113"/>
            </w:pPr>
          </w:p>
          <w:p w14:paraId="493DE697" w14:textId="46A40BCD" w:rsidR="00A557A4" w:rsidRPr="00A557A4" w:rsidRDefault="00A557A4" w:rsidP="00453412">
            <w:pPr>
              <w:pStyle w:val="tabletext"/>
              <w:spacing w:before="40" w:after="40"/>
              <w:ind w:left="113" w:right="113"/>
            </w:pPr>
            <w:proofErr w:type="spellStart"/>
            <w:r w:rsidRPr="00A557A4">
              <w:t>ex date</w:t>
            </w:r>
            <w:proofErr w:type="spellEnd"/>
          </w:p>
        </w:tc>
        <w:tc>
          <w:tcPr>
            <w:tcW w:w="278" w:type="dxa"/>
          </w:tcPr>
          <w:p w14:paraId="66C41C19" w14:textId="77777777" w:rsidR="00A557A4" w:rsidRPr="00A557A4" w:rsidRDefault="00A557A4" w:rsidP="00453412">
            <w:pPr>
              <w:pStyle w:val="tabletext"/>
              <w:spacing w:before="40" w:after="40"/>
              <w:ind w:left="113" w:right="113"/>
            </w:pPr>
          </w:p>
        </w:tc>
        <w:tc>
          <w:tcPr>
            <w:tcW w:w="5377" w:type="dxa"/>
          </w:tcPr>
          <w:p w14:paraId="5FA79A76" w14:textId="67D4DBF6" w:rsidR="00D722B6" w:rsidRPr="00D722B6" w:rsidRDefault="00D722B6" w:rsidP="00D722B6">
            <w:pPr>
              <w:pStyle w:val="tabletext"/>
              <w:spacing w:before="40" w:after="40"/>
              <w:ind w:left="113" w:right="113"/>
              <w:jc w:val="both"/>
            </w:pPr>
            <w:r w:rsidRPr="00D722B6">
              <w:t>the time on the last day on which a CSDP will accept an election (11h00 on the election date)</w:t>
            </w:r>
          </w:p>
          <w:p w14:paraId="4835EC50" w14:textId="0158A754" w:rsidR="00A557A4" w:rsidRPr="00A557A4" w:rsidRDefault="00A557A4" w:rsidP="00A557A4">
            <w:pPr>
              <w:pStyle w:val="tabletext"/>
              <w:spacing w:before="40" w:after="40"/>
              <w:ind w:right="113"/>
              <w:jc w:val="both"/>
            </w:pPr>
          </w:p>
          <w:p w14:paraId="57B79B98" w14:textId="77777777" w:rsidR="00A557A4" w:rsidRPr="00A557A4" w:rsidRDefault="00A557A4" w:rsidP="00453412">
            <w:pPr>
              <w:pStyle w:val="tabletext"/>
              <w:spacing w:before="40" w:after="40"/>
              <w:ind w:left="113" w:right="113"/>
              <w:jc w:val="both"/>
            </w:pPr>
          </w:p>
          <w:p w14:paraId="39D8EA97" w14:textId="77777777" w:rsidR="00A557A4" w:rsidRPr="00A557A4" w:rsidRDefault="00A557A4" w:rsidP="00453412">
            <w:pPr>
              <w:pStyle w:val="tabletext"/>
              <w:spacing w:before="40" w:after="40"/>
              <w:ind w:left="113" w:right="113"/>
              <w:jc w:val="both"/>
            </w:pPr>
            <w:r w:rsidRPr="00A557A4">
              <w:t>the first trading day after LDT. All trades from this day will exclude the right to receive entitlements</w:t>
            </w:r>
          </w:p>
        </w:tc>
      </w:tr>
      <w:tr w:rsidR="00A557A4" w:rsidRPr="00A557A4" w14:paraId="0F8622B9" w14:textId="77777777" w:rsidTr="00453412">
        <w:trPr>
          <w:jc w:val="center"/>
        </w:trPr>
        <w:tc>
          <w:tcPr>
            <w:tcW w:w="2268" w:type="dxa"/>
          </w:tcPr>
          <w:p w14:paraId="5E80E9A2" w14:textId="77777777" w:rsidR="00A557A4" w:rsidRPr="00A557A4" w:rsidRDefault="00A557A4" w:rsidP="00453412">
            <w:pPr>
              <w:pStyle w:val="tabletext"/>
              <w:spacing w:before="40" w:after="40"/>
              <w:ind w:left="113" w:right="113"/>
            </w:pPr>
            <w:r w:rsidRPr="00A557A4">
              <w:t>entitled share</w:t>
            </w:r>
          </w:p>
        </w:tc>
        <w:tc>
          <w:tcPr>
            <w:tcW w:w="278" w:type="dxa"/>
          </w:tcPr>
          <w:p w14:paraId="128FC518" w14:textId="77777777" w:rsidR="00A557A4" w:rsidRPr="00A557A4" w:rsidRDefault="00A557A4" w:rsidP="00453412">
            <w:pPr>
              <w:pStyle w:val="tabletext"/>
              <w:spacing w:before="40" w:after="40"/>
              <w:ind w:left="113" w:right="113"/>
            </w:pPr>
          </w:p>
        </w:tc>
        <w:tc>
          <w:tcPr>
            <w:tcW w:w="5377" w:type="dxa"/>
          </w:tcPr>
          <w:p w14:paraId="3088EA02" w14:textId="77777777" w:rsidR="00A557A4" w:rsidRPr="00A557A4" w:rsidRDefault="00A557A4" w:rsidP="00453412">
            <w:pPr>
              <w:pStyle w:val="tabletext"/>
              <w:spacing w:before="40" w:after="40"/>
              <w:ind w:left="113" w:right="113"/>
              <w:jc w:val="both"/>
            </w:pPr>
            <w:r w:rsidRPr="00A557A4">
              <w:t>long name for the share on which the entitlement is awarded</w:t>
            </w:r>
          </w:p>
        </w:tc>
      </w:tr>
      <w:tr w:rsidR="00A557A4" w:rsidRPr="00A557A4" w14:paraId="34CC254C" w14:textId="77777777" w:rsidTr="00453412">
        <w:trPr>
          <w:jc w:val="center"/>
        </w:trPr>
        <w:tc>
          <w:tcPr>
            <w:tcW w:w="2268" w:type="dxa"/>
          </w:tcPr>
          <w:p w14:paraId="27EEDE70" w14:textId="77777777" w:rsidR="00A557A4" w:rsidRPr="00A557A4" w:rsidRDefault="00A557A4" w:rsidP="00453412">
            <w:pPr>
              <w:pStyle w:val="tabletext"/>
              <w:spacing w:before="40" w:after="40"/>
              <w:ind w:left="113" w:right="113"/>
            </w:pPr>
            <w:r w:rsidRPr="00A557A4">
              <w:t>entitled share code</w:t>
            </w:r>
          </w:p>
        </w:tc>
        <w:tc>
          <w:tcPr>
            <w:tcW w:w="278" w:type="dxa"/>
          </w:tcPr>
          <w:p w14:paraId="11D83041" w14:textId="77777777" w:rsidR="00A557A4" w:rsidRPr="00A557A4" w:rsidRDefault="00A557A4" w:rsidP="00453412">
            <w:pPr>
              <w:pStyle w:val="tabletext"/>
              <w:spacing w:before="40" w:after="40"/>
              <w:ind w:left="113" w:right="113"/>
            </w:pPr>
          </w:p>
        </w:tc>
        <w:tc>
          <w:tcPr>
            <w:tcW w:w="5377" w:type="dxa"/>
          </w:tcPr>
          <w:p w14:paraId="2DBFDE9E" w14:textId="77777777" w:rsidR="00A557A4" w:rsidRPr="00A557A4" w:rsidRDefault="00A557A4" w:rsidP="00453412">
            <w:pPr>
              <w:pStyle w:val="tabletext"/>
              <w:spacing w:before="40" w:after="40"/>
              <w:ind w:left="113" w:right="113"/>
              <w:jc w:val="both"/>
            </w:pPr>
            <w:r w:rsidRPr="00A557A4">
              <w:t>the share code for the share on which an entitlement is awarded</w:t>
            </w:r>
          </w:p>
        </w:tc>
      </w:tr>
      <w:tr w:rsidR="00A557A4" w:rsidRPr="00A557A4" w14:paraId="5E9E72D4" w14:textId="77777777" w:rsidTr="00453412">
        <w:trPr>
          <w:jc w:val="center"/>
        </w:trPr>
        <w:tc>
          <w:tcPr>
            <w:tcW w:w="2268" w:type="dxa"/>
          </w:tcPr>
          <w:p w14:paraId="7C514F75" w14:textId="77777777" w:rsidR="00A557A4" w:rsidRDefault="00A557A4" w:rsidP="00453412">
            <w:pPr>
              <w:pStyle w:val="tabletext"/>
              <w:spacing w:before="40" w:after="40"/>
              <w:ind w:left="113" w:right="113"/>
            </w:pPr>
            <w:r w:rsidRPr="00A557A4">
              <w:t>entitled share ISIN</w:t>
            </w:r>
          </w:p>
          <w:p w14:paraId="119F203F" w14:textId="77777777" w:rsidR="00BC3A93" w:rsidRDefault="00BC3A93" w:rsidP="00453412">
            <w:pPr>
              <w:pStyle w:val="tabletext"/>
              <w:spacing w:before="40" w:after="40"/>
              <w:ind w:left="113" w:right="113"/>
            </w:pPr>
          </w:p>
          <w:p w14:paraId="16BF9C8B" w14:textId="1627EC50" w:rsidR="00BC3A93" w:rsidRPr="00A557A4" w:rsidRDefault="005E5EE0" w:rsidP="00453412">
            <w:pPr>
              <w:pStyle w:val="tabletext"/>
              <w:spacing w:before="40" w:after="40"/>
              <w:ind w:left="113" w:right="113"/>
            </w:pPr>
            <w:del w:id="601" w:author="Alwyn Fouchee" w:date="2025-04-11T15:48:00Z" w16du:dateUtc="2025-04-11T13:48:00Z">
              <w:r w:rsidDel="00CB1183">
                <w:delText>first day to trade or FDT</w:delText>
              </w:r>
            </w:del>
          </w:p>
        </w:tc>
        <w:tc>
          <w:tcPr>
            <w:tcW w:w="278" w:type="dxa"/>
          </w:tcPr>
          <w:p w14:paraId="4FE5425B" w14:textId="77777777" w:rsidR="00A557A4" w:rsidRPr="00A557A4" w:rsidRDefault="00A557A4" w:rsidP="00453412">
            <w:pPr>
              <w:pStyle w:val="tabletext"/>
              <w:spacing w:before="40" w:after="40"/>
              <w:ind w:left="113" w:right="113"/>
            </w:pPr>
          </w:p>
        </w:tc>
        <w:tc>
          <w:tcPr>
            <w:tcW w:w="5377" w:type="dxa"/>
          </w:tcPr>
          <w:p w14:paraId="292F904D" w14:textId="77777777" w:rsidR="00A557A4" w:rsidRPr="00A557A4" w:rsidRDefault="00A557A4" w:rsidP="00453412">
            <w:pPr>
              <w:pStyle w:val="tabletext"/>
              <w:spacing w:before="40" w:after="40"/>
              <w:ind w:left="113" w:right="113"/>
              <w:jc w:val="both"/>
            </w:pPr>
            <w:r w:rsidRPr="00A557A4">
              <w:t>ISIN for the share on which the entitlement is awarded</w:t>
            </w:r>
          </w:p>
          <w:p w14:paraId="293E70EA" w14:textId="77777777" w:rsidR="00A557A4" w:rsidRDefault="00A557A4" w:rsidP="00A557A4">
            <w:pPr>
              <w:pStyle w:val="tabletext"/>
              <w:spacing w:before="40" w:after="40"/>
              <w:ind w:left="113" w:right="113"/>
              <w:jc w:val="both"/>
            </w:pPr>
          </w:p>
          <w:p w14:paraId="5B7E845E" w14:textId="7B9BD3EC" w:rsidR="00CB1183" w:rsidRPr="00CB1183" w:rsidDel="00CB1183" w:rsidRDefault="00CB1183" w:rsidP="00CB1183">
            <w:pPr>
              <w:pStyle w:val="tabletext"/>
              <w:spacing w:before="40" w:after="40"/>
              <w:ind w:left="113" w:right="113"/>
              <w:jc w:val="both"/>
              <w:rPr>
                <w:del w:id="602" w:author="Alwyn Fouchee" w:date="2025-04-11T15:48:00Z" w16du:dateUtc="2025-04-11T13:48:00Z"/>
              </w:rPr>
            </w:pPr>
            <w:del w:id="603" w:author="Alwyn Fouchee" w:date="2025-04-11T15:48:00Z" w16du:dateUtc="2025-04-11T13:48:00Z">
              <w:r w:rsidRPr="00CB1183" w:rsidDel="00CB1183">
                <w:delText>the first business day on which newly issued securities may be traded</w:delText>
              </w:r>
            </w:del>
            <w:ins w:id="604" w:author="Alwyn Fouchee" w:date="2025-04-11T15:48:00Z" w16du:dateUtc="2025-04-11T13:48:00Z">
              <w:r>
                <w:t xml:space="preserve"> [NOT USED]</w:t>
              </w:r>
            </w:ins>
          </w:p>
          <w:p w14:paraId="71B8EE64" w14:textId="77777777" w:rsidR="00CB1183" w:rsidRPr="00A557A4" w:rsidRDefault="00CB1183" w:rsidP="00CB1183">
            <w:pPr>
              <w:pStyle w:val="tabletext"/>
              <w:spacing w:before="40" w:after="40"/>
              <w:ind w:left="113" w:right="113"/>
              <w:jc w:val="both"/>
            </w:pPr>
          </w:p>
        </w:tc>
      </w:tr>
      <w:tr w:rsidR="00A557A4" w:rsidRPr="00A557A4" w14:paraId="309B0559" w14:textId="77777777" w:rsidTr="00453412">
        <w:trPr>
          <w:jc w:val="center"/>
        </w:trPr>
        <w:tc>
          <w:tcPr>
            <w:tcW w:w="2268" w:type="dxa"/>
          </w:tcPr>
          <w:p w14:paraId="7FA81CA2" w14:textId="4251E196" w:rsidR="00A557A4" w:rsidRPr="00A557A4" w:rsidRDefault="00A557A4" w:rsidP="00453412">
            <w:pPr>
              <w:pStyle w:val="tabletext"/>
              <w:spacing w:before="40" w:after="40"/>
              <w:ind w:left="113" w:right="113"/>
            </w:pPr>
          </w:p>
        </w:tc>
        <w:tc>
          <w:tcPr>
            <w:tcW w:w="278" w:type="dxa"/>
          </w:tcPr>
          <w:p w14:paraId="6F5F6916" w14:textId="77777777" w:rsidR="00A557A4" w:rsidRPr="00A557A4" w:rsidRDefault="00A557A4" w:rsidP="00453412">
            <w:pPr>
              <w:pStyle w:val="tabletext"/>
              <w:spacing w:before="40" w:after="40"/>
              <w:ind w:left="113" w:right="113"/>
            </w:pPr>
          </w:p>
        </w:tc>
        <w:tc>
          <w:tcPr>
            <w:tcW w:w="5377" w:type="dxa"/>
          </w:tcPr>
          <w:p w14:paraId="3761738F" w14:textId="77777777" w:rsidR="00A557A4" w:rsidRPr="00A557A4" w:rsidRDefault="00A557A4" w:rsidP="00453412">
            <w:pPr>
              <w:pStyle w:val="tabletext"/>
              <w:spacing w:before="40" w:after="40"/>
              <w:ind w:left="113" w:right="113"/>
              <w:jc w:val="both"/>
            </w:pPr>
          </w:p>
        </w:tc>
      </w:tr>
      <w:tr w:rsidR="00A557A4" w:rsidRPr="00A557A4" w14:paraId="70BC0FE0" w14:textId="77777777" w:rsidTr="00453412">
        <w:trPr>
          <w:jc w:val="center"/>
        </w:trPr>
        <w:tc>
          <w:tcPr>
            <w:tcW w:w="2268" w:type="dxa"/>
          </w:tcPr>
          <w:p w14:paraId="4628FD5A" w14:textId="77777777" w:rsidR="00A557A4" w:rsidRPr="00A557A4" w:rsidRDefault="00A557A4" w:rsidP="00453412">
            <w:pPr>
              <w:pStyle w:val="tabletext"/>
              <w:spacing w:before="40" w:after="40"/>
              <w:ind w:left="113" w:right="113"/>
            </w:pPr>
            <w:r w:rsidRPr="00A557A4">
              <w:t>finalisation date</w:t>
            </w:r>
          </w:p>
        </w:tc>
        <w:tc>
          <w:tcPr>
            <w:tcW w:w="278" w:type="dxa"/>
          </w:tcPr>
          <w:p w14:paraId="2D8C2D41" w14:textId="77777777" w:rsidR="00A557A4" w:rsidRPr="00A557A4" w:rsidRDefault="00A557A4" w:rsidP="00453412">
            <w:pPr>
              <w:pStyle w:val="tabletext"/>
              <w:spacing w:before="40" w:after="40"/>
              <w:ind w:left="113" w:right="113"/>
            </w:pPr>
          </w:p>
        </w:tc>
        <w:tc>
          <w:tcPr>
            <w:tcW w:w="5377" w:type="dxa"/>
          </w:tcPr>
          <w:p w14:paraId="75B0DBFE" w14:textId="77777777" w:rsidR="00A557A4" w:rsidRPr="00A557A4" w:rsidRDefault="00A557A4" w:rsidP="00453412">
            <w:pPr>
              <w:pStyle w:val="tabletext"/>
              <w:spacing w:before="40" w:after="40"/>
              <w:ind w:left="113" w:right="113"/>
              <w:jc w:val="both"/>
            </w:pPr>
            <w:r w:rsidRPr="00A557A4">
              <w:t>the date on which an event and its terms become unconditional in all respects and irrevocable i.e. no further finalisation changes to any of the finalisation information can be made by the issuer and the event can only be cancelled</w:t>
            </w:r>
          </w:p>
          <w:p w14:paraId="1CF4A71F" w14:textId="6D94E430" w:rsidR="00A557A4" w:rsidRPr="00A557A4" w:rsidRDefault="00A557A4" w:rsidP="00453412">
            <w:pPr>
              <w:pStyle w:val="tabletext"/>
              <w:spacing w:before="40" w:after="40"/>
              <w:ind w:left="113" w:right="113"/>
              <w:jc w:val="both"/>
            </w:pPr>
          </w:p>
        </w:tc>
      </w:tr>
      <w:tr w:rsidR="00A557A4" w:rsidRPr="00A557A4" w14:paraId="0528C97C" w14:textId="77777777" w:rsidTr="00453412">
        <w:trPr>
          <w:jc w:val="center"/>
        </w:trPr>
        <w:tc>
          <w:tcPr>
            <w:tcW w:w="2268" w:type="dxa"/>
          </w:tcPr>
          <w:p w14:paraId="79B9E661" w14:textId="77777777" w:rsidR="00A557A4" w:rsidRPr="00A557A4" w:rsidRDefault="00A557A4" w:rsidP="00453412">
            <w:pPr>
              <w:pStyle w:val="tabletext"/>
              <w:spacing w:before="40" w:after="40"/>
              <w:ind w:left="113" w:right="113"/>
            </w:pPr>
            <w:r w:rsidRPr="00A557A4">
              <w:t>finalisation information</w:t>
            </w:r>
          </w:p>
        </w:tc>
        <w:tc>
          <w:tcPr>
            <w:tcW w:w="278" w:type="dxa"/>
          </w:tcPr>
          <w:p w14:paraId="6BC8078E" w14:textId="77777777" w:rsidR="00A557A4" w:rsidRPr="00A557A4" w:rsidRDefault="00A557A4" w:rsidP="00453412">
            <w:pPr>
              <w:pStyle w:val="tabletext"/>
              <w:spacing w:before="40" w:after="40"/>
              <w:ind w:left="113" w:right="113"/>
            </w:pPr>
          </w:p>
        </w:tc>
        <w:tc>
          <w:tcPr>
            <w:tcW w:w="5377" w:type="dxa"/>
          </w:tcPr>
          <w:p w14:paraId="73D6B736" w14:textId="77777777" w:rsidR="00A557A4" w:rsidRPr="00A557A4" w:rsidRDefault="00A557A4" w:rsidP="00453412">
            <w:pPr>
              <w:pStyle w:val="tabletext"/>
              <w:spacing w:before="40" w:after="40"/>
              <w:ind w:left="113" w:right="113"/>
              <w:jc w:val="both"/>
            </w:pPr>
            <w:r w:rsidRPr="00A557A4">
              <w:t>finalisation information on the corporate action to be included in the announcement on the finalisation date, if applicable, as follows:</w:t>
            </w:r>
          </w:p>
          <w:p w14:paraId="0F3F90BA" w14:textId="6C4282DC" w:rsidR="00A557A4" w:rsidRPr="00A557A4" w:rsidRDefault="00A557A4" w:rsidP="00453412">
            <w:pPr>
              <w:pStyle w:val="tabletext"/>
              <w:shd w:val="clear" w:color="auto" w:fill="FFFFFF" w:themeFill="background1"/>
              <w:spacing w:before="40" w:after="40"/>
              <w:ind w:left="113" w:right="113"/>
              <w:jc w:val="both"/>
            </w:pPr>
            <w:del w:id="605" w:author="Alwyn Fouchee" w:date="2025-04-11T15:45:00Z" w16du:dateUtc="2025-04-11T13:45:00Z">
              <w:r w:rsidRPr="00A557A4" w:rsidDel="004635A0">
                <w:delText>mother</w:delText>
              </w:r>
            </w:del>
            <w:ins w:id="606" w:author="Alwyn Fouchee" w:date="2025-04-11T15:45:00Z" w16du:dateUtc="2025-04-11T13:45:00Z">
              <w:r w:rsidR="004635A0">
                <w:t>source</w:t>
              </w:r>
            </w:ins>
            <w:r w:rsidRPr="00A557A4">
              <w:t xml:space="preserve"> share name</w:t>
            </w:r>
          </w:p>
          <w:p w14:paraId="149FD7A9" w14:textId="47E77E68" w:rsidR="00A557A4" w:rsidRPr="00A557A4" w:rsidRDefault="00A557A4" w:rsidP="00453412">
            <w:pPr>
              <w:pStyle w:val="tabletext"/>
              <w:spacing w:before="40" w:after="40"/>
              <w:ind w:left="113" w:right="113"/>
              <w:jc w:val="both"/>
            </w:pPr>
            <w:del w:id="607" w:author="Alwyn Fouchee" w:date="2025-04-11T15:45:00Z" w16du:dateUtc="2025-04-11T13:45:00Z">
              <w:r w:rsidRPr="00A557A4" w:rsidDel="004635A0">
                <w:delText>mother</w:delText>
              </w:r>
            </w:del>
            <w:ins w:id="608" w:author="Alwyn Fouchee" w:date="2025-04-11T15:45:00Z" w16du:dateUtc="2025-04-11T13:45:00Z">
              <w:r w:rsidR="004635A0">
                <w:t>source</w:t>
              </w:r>
            </w:ins>
            <w:r w:rsidRPr="00A557A4">
              <w:t xml:space="preserve"> share code</w:t>
            </w:r>
          </w:p>
          <w:p w14:paraId="532128B0" w14:textId="41606977" w:rsidR="00A557A4" w:rsidRPr="00A557A4" w:rsidRDefault="00A557A4" w:rsidP="00453412">
            <w:pPr>
              <w:pStyle w:val="tabletext"/>
              <w:shd w:val="clear" w:color="auto" w:fill="FFFFFF" w:themeFill="background1"/>
              <w:spacing w:before="40" w:after="40"/>
              <w:ind w:left="113" w:right="113"/>
              <w:jc w:val="both"/>
            </w:pPr>
            <w:del w:id="609" w:author="Alwyn Fouchee" w:date="2025-04-11T15:45:00Z" w16du:dateUtc="2025-04-11T13:45:00Z">
              <w:r w:rsidRPr="00A557A4" w:rsidDel="004635A0">
                <w:delText>mother</w:delText>
              </w:r>
            </w:del>
            <w:ins w:id="610" w:author="Alwyn Fouchee" w:date="2025-04-11T15:45:00Z" w16du:dateUtc="2025-04-11T13:45:00Z">
              <w:r w:rsidR="004635A0">
                <w:t>source</w:t>
              </w:r>
            </w:ins>
            <w:r w:rsidRPr="00A557A4">
              <w:t xml:space="preserve"> share ISIN</w:t>
            </w:r>
          </w:p>
          <w:p w14:paraId="3A22CDEA" w14:textId="77777777" w:rsidR="00A557A4" w:rsidRPr="00A557A4" w:rsidRDefault="00A557A4" w:rsidP="00453412">
            <w:pPr>
              <w:pStyle w:val="tabletext"/>
              <w:spacing w:before="40" w:after="40"/>
              <w:ind w:left="113" w:right="113"/>
              <w:jc w:val="both"/>
            </w:pPr>
            <w:r w:rsidRPr="00A557A4">
              <w:lastRenderedPageBreak/>
              <w:t>entitled share name</w:t>
            </w:r>
          </w:p>
          <w:p w14:paraId="64426C03" w14:textId="77777777" w:rsidR="00A557A4" w:rsidRPr="00A557A4" w:rsidRDefault="00A557A4" w:rsidP="00453412">
            <w:pPr>
              <w:pStyle w:val="tabletext"/>
              <w:spacing w:before="40" w:after="40"/>
              <w:ind w:left="113" w:right="113"/>
              <w:jc w:val="both"/>
            </w:pPr>
            <w:r w:rsidRPr="00A557A4">
              <w:t>entitled share code</w:t>
            </w:r>
          </w:p>
          <w:p w14:paraId="63369F68" w14:textId="77777777" w:rsidR="00A557A4" w:rsidRPr="00A557A4" w:rsidRDefault="00A557A4" w:rsidP="00453412">
            <w:pPr>
              <w:pStyle w:val="tabletext"/>
              <w:spacing w:before="40" w:after="40"/>
              <w:ind w:left="113" w:right="113"/>
              <w:jc w:val="both"/>
            </w:pPr>
            <w:r w:rsidRPr="00A557A4">
              <w:t>entitled share ISIN</w:t>
            </w:r>
          </w:p>
          <w:p w14:paraId="418E3D56" w14:textId="77777777" w:rsidR="00A557A4" w:rsidRPr="00A557A4" w:rsidRDefault="00A557A4" w:rsidP="00453412">
            <w:pPr>
              <w:pStyle w:val="tabletext"/>
              <w:spacing w:before="40" w:after="40"/>
              <w:ind w:left="113" w:right="113"/>
              <w:jc w:val="both"/>
            </w:pPr>
            <w:r w:rsidRPr="00A557A4">
              <w:t>event type</w:t>
            </w:r>
          </w:p>
          <w:p w14:paraId="08D3DCF2" w14:textId="77777777" w:rsidR="00A557A4" w:rsidRPr="00A557A4" w:rsidRDefault="00A557A4" w:rsidP="00453412">
            <w:pPr>
              <w:pStyle w:val="tabletext"/>
              <w:spacing w:before="40" w:after="40"/>
              <w:ind w:left="113" w:right="113"/>
              <w:jc w:val="both"/>
            </w:pPr>
            <w:r w:rsidRPr="00A557A4">
              <w:t>last day to trade</w:t>
            </w:r>
          </w:p>
          <w:p w14:paraId="42CFD514" w14:textId="77777777" w:rsidR="00A557A4" w:rsidRPr="00A557A4" w:rsidRDefault="00A557A4" w:rsidP="00453412">
            <w:pPr>
              <w:pStyle w:val="tabletext"/>
              <w:spacing w:before="40" w:after="40"/>
              <w:ind w:left="113" w:right="113"/>
              <w:jc w:val="both"/>
            </w:pPr>
            <w:r w:rsidRPr="00A557A4">
              <w:t>election date</w:t>
            </w:r>
          </w:p>
          <w:p w14:paraId="3A2E3DB4" w14:textId="77777777" w:rsidR="00A557A4" w:rsidRPr="00A557A4" w:rsidRDefault="00A557A4" w:rsidP="00453412">
            <w:pPr>
              <w:pStyle w:val="tabletext"/>
              <w:spacing w:before="40" w:after="40"/>
              <w:ind w:left="113" w:right="113"/>
              <w:jc w:val="both"/>
            </w:pPr>
            <w:r w:rsidRPr="00A557A4">
              <w:t>record date</w:t>
            </w:r>
          </w:p>
          <w:p w14:paraId="1B01E946" w14:textId="77777777" w:rsidR="00A557A4" w:rsidRPr="00A557A4" w:rsidRDefault="00A557A4" w:rsidP="00453412">
            <w:pPr>
              <w:pStyle w:val="tabletext"/>
              <w:spacing w:before="40" w:after="40"/>
              <w:ind w:left="113" w:right="113"/>
              <w:jc w:val="both"/>
            </w:pPr>
            <w:r w:rsidRPr="00A557A4">
              <w:t>pay date</w:t>
            </w:r>
          </w:p>
          <w:p w14:paraId="335EF5D3" w14:textId="77777777" w:rsidR="00A557A4" w:rsidRPr="00A557A4" w:rsidRDefault="00A557A4" w:rsidP="00453412">
            <w:pPr>
              <w:pStyle w:val="tabletext"/>
              <w:spacing w:before="40" w:after="40"/>
              <w:ind w:left="113" w:right="113"/>
              <w:jc w:val="both"/>
            </w:pPr>
            <w:proofErr w:type="spellStart"/>
            <w:r w:rsidRPr="00A557A4">
              <w:t>ex date</w:t>
            </w:r>
            <w:proofErr w:type="spellEnd"/>
          </w:p>
          <w:p w14:paraId="5D097FDC" w14:textId="77777777" w:rsidR="00A557A4" w:rsidRPr="00A557A4" w:rsidRDefault="00A557A4" w:rsidP="00453412">
            <w:pPr>
              <w:pStyle w:val="tabletext"/>
              <w:spacing w:before="40" w:after="40"/>
              <w:ind w:left="113" w:right="113"/>
              <w:jc w:val="both"/>
            </w:pPr>
            <w:r w:rsidRPr="00A557A4">
              <w:t>price</w:t>
            </w:r>
          </w:p>
          <w:p w14:paraId="507AFD74" w14:textId="77777777" w:rsidR="00A557A4" w:rsidRPr="00A557A4" w:rsidRDefault="00A557A4" w:rsidP="00453412">
            <w:pPr>
              <w:pStyle w:val="tabletext"/>
              <w:spacing w:before="40" w:after="40"/>
              <w:ind w:left="113" w:right="113"/>
              <w:jc w:val="both"/>
            </w:pPr>
            <w:r w:rsidRPr="00A557A4">
              <w:t>ratio</w:t>
            </w:r>
          </w:p>
          <w:p w14:paraId="195A1F83" w14:textId="77777777" w:rsidR="00A557A4" w:rsidRPr="00A557A4" w:rsidRDefault="00A557A4" w:rsidP="00453412">
            <w:pPr>
              <w:pStyle w:val="tabletext"/>
              <w:spacing w:before="40" w:after="40"/>
              <w:ind w:left="113" w:right="113"/>
              <w:jc w:val="both"/>
            </w:pPr>
            <w:r w:rsidRPr="00A557A4">
              <w:t>default for election</w:t>
            </w:r>
          </w:p>
          <w:p w14:paraId="3177AC4C" w14:textId="77777777" w:rsidR="00A557A4" w:rsidRPr="00A557A4" w:rsidRDefault="00A557A4" w:rsidP="00453412">
            <w:pPr>
              <w:pStyle w:val="tabletext"/>
              <w:spacing w:before="40" w:after="40"/>
              <w:ind w:left="113" w:right="113"/>
              <w:jc w:val="both"/>
            </w:pPr>
            <w:r w:rsidRPr="00A557A4">
              <w:t>first date to trade entitlement</w:t>
            </w:r>
          </w:p>
          <w:p w14:paraId="5719B2EE" w14:textId="77777777" w:rsidR="00A557A4" w:rsidRPr="00A557A4" w:rsidRDefault="00A557A4" w:rsidP="00453412">
            <w:pPr>
              <w:pStyle w:val="tabletext"/>
              <w:spacing w:before="40" w:after="40"/>
              <w:ind w:left="113" w:right="113"/>
              <w:jc w:val="both"/>
            </w:pPr>
            <w:r w:rsidRPr="00A557A4">
              <w:t xml:space="preserve">statement that all conditions precedent </w:t>
            </w:r>
            <w:proofErr w:type="gramStart"/>
            <w:r w:rsidRPr="00A557A4">
              <w:t>have</w:t>
            </w:r>
            <w:proofErr w:type="gramEnd"/>
            <w:r w:rsidRPr="00A557A4">
              <w:t xml:space="preserve"> been fulfilled</w:t>
            </w:r>
          </w:p>
          <w:p w14:paraId="0FF22DB4" w14:textId="77777777" w:rsidR="00A557A4" w:rsidRPr="00A557A4" w:rsidRDefault="00A557A4" w:rsidP="00453412">
            <w:pPr>
              <w:pStyle w:val="tabletext"/>
              <w:spacing w:before="40" w:after="40"/>
              <w:ind w:left="113" w:right="113"/>
              <w:jc w:val="both"/>
            </w:pPr>
          </w:p>
          <w:p w14:paraId="41697135" w14:textId="77777777" w:rsidR="00A557A4" w:rsidRPr="00A557A4" w:rsidRDefault="00A557A4" w:rsidP="00A557A4">
            <w:pPr>
              <w:pStyle w:val="tabletext"/>
              <w:spacing w:before="40" w:after="40"/>
              <w:ind w:left="113" w:right="113"/>
              <w:jc w:val="both"/>
            </w:pPr>
          </w:p>
        </w:tc>
      </w:tr>
      <w:tr w:rsidR="00A557A4" w:rsidRPr="00A557A4" w14:paraId="7548AC77" w14:textId="77777777" w:rsidTr="00453412">
        <w:trPr>
          <w:jc w:val="center"/>
        </w:trPr>
        <w:tc>
          <w:tcPr>
            <w:tcW w:w="2268" w:type="dxa"/>
          </w:tcPr>
          <w:p w14:paraId="08C65B9D" w14:textId="77777777" w:rsidR="00A557A4" w:rsidRPr="00A557A4" w:rsidRDefault="00A557A4" w:rsidP="00453412">
            <w:pPr>
              <w:pStyle w:val="tabletext"/>
              <w:spacing w:before="40" w:after="40"/>
              <w:ind w:left="113" w:right="113"/>
            </w:pPr>
            <w:r w:rsidRPr="00A557A4">
              <w:lastRenderedPageBreak/>
              <w:t xml:space="preserve">ISIN </w:t>
            </w:r>
            <w:r w:rsidRPr="00A557A4">
              <w:rPr>
                <w:rStyle w:val="FootnoteReference"/>
              </w:rPr>
              <w:footnoteReference w:customMarkFollows="1" w:id="44"/>
              <w:t> </w:t>
            </w:r>
          </w:p>
        </w:tc>
        <w:tc>
          <w:tcPr>
            <w:tcW w:w="278" w:type="dxa"/>
          </w:tcPr>
          <w:p w14:paraId="3CB5470A" w14:textId="77777777" w:rsidR="00A557A4" w:rsidRPr="00A557A4" w:rsidRDefault="00A557A4" w:rsidP="00453412">
            <w:pPr>
              <w:pStyle w:val="tabletext"/>
              <w:spacing w:before="40" w:after="40"/>
              <w:ind w:left="113" w:right="113"/>
            </w:pPr>
          </w:p>
        </w:tc>
        <w:tc>
          <w:tcPr>
            <w:tcW w:w="5377" w:type="dxa"/>
          </w:tcPr>
          <w:p w14:paraId="11731C88" w14:textId="77777777" w:rsidR="00A557A4" w:rsidRPr="00A557A4" w:rsidRDefault="00A557A4" w:rsidP="00453412">
            <w:pPr>
              <w:pStyle w:val="tabletext"/>
              <w:spacing w:before="40" w:after="40"/>
              <w:ind w:left="113" w:right="113"/>
              <w:jc w:val="both"/>
            </w:pPr>
            <w:r w:rsidRPr="00A557A4">
              <w:t>the unique International Security Identification Number of each listed security</w:t>
            </w:r>
          </w:p>
          <w:p w14:paraId="081A5557" w14:textId="5EABD66B" w:rsidR="00A557A4" w:rsidRPr="00A557A4" w:rsidRDefault="00A557A4" w:rsidP="00453412">
            <w:pPr>
              <w:pStyle w:val="tabletext"/>
              <w:spacing w:before="40" w:after="40"/>
              <w:ind w:left="113" w:right="113"/>
              <w:jc w:val="both"/>
            </w:pPr>
          </w:p>
        </w:tc>
      </w:tr>
      <w:tr w:rsidR="00A557A4" w:rsidRPr="00A557A4" w14:paraId="5BB67F4B" w14:textId="77777777" w:rsidTr="00453412">
        <w:trPr>
          <w:jc w:val="center"/>
        </w:trPr>
        <w:tc>
          <w:tcPr>
            <w:tcW w:w="2268" w:type="dxa"/>
          </w:tcPr>
          <w:p w14:paraId="000D4479" w14:textId="77777777" w:rsidR="00A557A4" w:rsidRPr="00A557A4" w:rsidRDefault="00A557A4" w:rsidP="00453412">
            <w:pPr>
              <w:pStyle w:val="tabletext"/>
              <w:spacing w:before="40" w:after="40"/>
              <w:ind w:left="113" w:right="113"/>
            </w:pPr>
            <w:r w:rsidRPr="00A557A4">
              <w:t>last day to trade or LDT</w:t>
            </w:r>
          </w:p>
        </w:tc>
        <w:tc>
          <w:tcPr>
            <w:tcW w:w="278" w:type="dxa"/>
          </w:tcPr>
          <w:p w14:paraId="18089786" w14:textId="77777777" w:rsidR="00A557A4" w:rsidRPr="00A557A4" w:rsidRDefault="00A557A4" w:rsidP="00453412">
            <w:pPr>
              <w:pStyle w:val="tabletext"/>
              <w:spacing w:before="40" w:after="40"/>
              <w:ind w:left="113" w:right="113"/>
            </w:pPr>
          </w:p>
        </w:tc>
        <w:tc>
          <w:tcPr>
            <w:tcW w:w="5377" w:type="dxa"/>
          </w:tcPr>
          <w:p w14:paraId="1CA9A0B0" w14:textId="77777777" w:rsidR="00A557A4" w:rsidRPr="00A557A4" w:rsidRDefault="00A557A4" w:rsidP="00453412">
            <w:pPr>
              <w:pStyle w:val="tabletext"/>
              <w:spacing w:before="40" w:after="40"/>
              <w:ind w:left="113" w:right="113"/>
              <w:jc w:val="both"/>
            </w:pPr>
            <w:r w:rsidRPr="00A557A4">
              <w:t xml:space="preserve">the last business day to trade in a security </w:t>
            </w:r>
            <w:proofErr w:type="gramStart"/>
            <w:r w:rsidRPr="00A557A4">
              <w:t>in order to</w:t>
            </w:r>
            <w:proofErr w:type="gramEnd"/>
            <w:r w:rsidRPr="00A557A4">
              <w:t xml:space="preserve"> settle by record date to be able to qualify for entitlements or </w:t>
            </w:r>
            <w:proofErr w:type="gramStart"/>
            <w:r w:rsidRPr="00A557A4">
              <w:t>to  participate</w:t>
            </w:r>
            <w:proofErr w:type="gramEnd"/>
            <w:r w:rsidRPr="00A557A4">
              <w:t xml:space="preserve"> in an event. All trades done from commencement of trade on LDT + 1 will be excluding entitlements</w:t>
            </w:r>
          </w:p>
          <w:p w14:paraId="624A694C" w14:textId="6B4F5CE6" w:rsidR="00A557A4" w:rsidRPr="00A557A4" w:rsidRDefault="00A557A4" w:rsidP="00453412">
            <w:pPr>
              <w:pStyle w:val="tabletext"/>
              <w:spacing w:before="40" w:after="40"/>
              <w:ind w:left="113" w:right="113"/>
              <w:jc w:val="both"/>
            </w:pPr>
          </w:p>
        </w:tc>
      </w:tr>
      <w:tr w:rsidR="00A557A4" w:rsidRPr="00A557A4" w14:paraId="37E848C6" w14:textId="77777777" w:rsidTr="00453412">
        <w:trPr>
          <w:jc w:val="center"/>
        </w:trPr>
        <w:tc>
          <w:tcPr>
            <w:tcW w:w="2268" w:type="dxa"/>
          </w:tcPr>
          <w:p w14:paraId="033E55AA" w14:textId="73185237" w:rsidR="00A557A4" w:rsidRPr="00A557A4" w:rsidRDefault="00A557A4" w:rsidP="00453412">
            <w:pPr>
              <w:pStyle w:val="tabletext"/>
              <w:spacing w:before="40" w:after="40"/>
              <w:ind w:left="113" w:right="113"/>
            </w:pPr>
            <w:del w:id="611" w:author="Alwyn Fouchee" w:date="2025-04-11T15:47:00Z" w16du:dateUtc="2025-04-11T13:47:00Z">
              <w:r w:rsidRPr="00A557A4" w:rsidDel="00C95AF7">
                <w:delText>list date or LD</w:delText>
              </w:r>
            </w:del>
          </w:p>
        </w:tc>
        <w:tc>
          <w:tcPr>
            <w:tcW w:w="278" w:type="dxa"/>
          </w:tcPr>
          <w:p w14:paraId="09690013" w14:textId="77777777" w:rsidR="00A557A4" w:rsidRPr="00A557A4" w:rsidRDefault="00A557A4" w:rsidP="00453412">
            <w:pPr>
              <w:pStyle w:val="tabletext"/>
              <w:spacing w:before="40" w:after="40"/>
              <w:ind w:left="113" w:right="113"/>
            </w:pPr>
          </w:p>
        </w:tc>
        <w:tc>
          <w:tcPr>
            <w:tcW w:w="5377" w:type="dxa"/>
          </w:tcPr>
          <w:p w14:paraId="1C349DEB" w14:textId="5E2331C0" w:rsidR="00A557A4" w:rsidRPr="00A557A4" w:rsidDel="00C95AF7" w:rsidRDefault="00A557A4" w:rsidP="00453412">
            <w:pPr>
              <w:pStyle w:val="tabletext"/>
              <w:spacing w:before="40" w:after="40"/>
              <w:ind w:left="113" w:right="113"/>
              <w:jc w:val="both"/>
              <w:rPr>
                <w:del w:id="612" w:author="Alwyn Fouchee" w:date="2025-04-11T15:47:00Z" w16du:dateUtc="2025-04-11T13:47:00Z"/>
              </w:rPr>
            </w:pPr>
            <w:del w:id="613" w:author="Alwyn Fouchee" w:date="2025-04-11T15:47:00Z" w16du:dateUtc="2025-04-11T13:47:00Z">
              <w:r w:rsidRPr="00A557A4" w:rsidDel="00C95AF7">
                <w:delText>the date on which new shares are listed</w:delText>
              </w:r>
            </w:del>
          </w:p>
          <w:p w14:paraId="299AEFA5" w14:textId="7683F691" w:rsidR="00A557A4" w:rsidRPr="00A557A4" w:rsidRDefault="00A557A4" w:rsidP="00C95AF7">
            <w:pPr>
              <w:pStyle w:val="tabletext"/>
              <w:spacing w:before="40" w:after="40"/>
              <w:ind w:left="113" w:right="113"/>
              <w:jc w:val="both"/>
            </w:pPr>
          </w:p>
        </w:tc>
      </w:tr>
      <w:tr w:rsidR="00A557A4" w:rsidRPr="00A557A4" w14:paraId="2DA68BC1" w14:textId="77777777" w:rsidTr="00453412">
        <w:trPr>
          <w:jc w:val="center"/>
        </w:trPr>
        <w:tc>
          <w:tcPr>
            <w:tcW w:w="2268" w:type="dxa"/>
          </w:tcPr>
          <w:p w14:paraId="653C9C1F" w14:textId="4403425F" w:rsidR="00A557A4" w:rsidRPr="00A557A4" w:rsidRDefault="00A557A4" w:rsidP="00453412">
            <w:pPr>
              <w:pStyle w:val="tabletext"/>
              <w:spacing w:before="40" w:after="40"/>
              <w:ind w:left="113" w:right="113"/>
            </w:pPr>
            <w:del w:id="614" w:author="Alwyn Fouchee" w:date="2025-04-11T15:51:00Z" w16du:dateUtc="2025-04-11T13:51:00Z">
              <w:r w:rsidRPr="00A557A4" w:rsidDel="00110B7E">
                <w:delText>mother</w:delText>
              </w:r>
            </w:del>
            <w:ins w:id="615" w:author="Alwyn Fouchee" w:date="2025-04-11T15:51:00Z" w16du:dateUtc="2025-04-11T13:51:00Z">
              <w:r w:rsidR="00110B7E">
                <w:t>source</w:t>
              </w:r>
            </w:ins>
            <w:r w:rsidRPr="00A557A4">
              <w:t xml:space="preserve"> share ISIN</w:t>
            </w:r>
          </w:p>
        </w:tc>
        <w:tc>
          <w:tcPr>
            <w:tcW w:w="278" w:type="dxa"/>
          </w:tcPr>
          <w:p w14:paraId="613E3EA8" w14:textId="77777777" w:rsidR="00A557A4" w:rsidRPr="00A557A4" w:rsidRDefault="00A557A4" w:rsidP="00453412">
            <w:pPr>
              <w:pStyle w:val="tabletext"/>
              <w:spacing w:before="40" w:after="40"/>
              <w:ind w:left="113" w:right="113"/>
            </w:pPr>
          </w:p>
        </w:tc>
        <w:tc>
          <w:tcPr>
            <w:tcW w:w="5377" w:type="dxa"/>
          </w:tcPr>
          <w:p w14:paraId="2BF6945D" w14:textId="77777777" w:rsidR="00A557A4" w:rsidRPr="00A557A4" w:rsidRDefault="00A557A4" w:rsidP="00453412">
            <w:pPr>
              <w:pStyle w:val="tabletext"/>
              <w:spacing w:before="40" w:after="40"/>
              <w:ind w:left="113" w:right="113"/>
              <w:jc w:val="both"/>
            </w:pPr>
            <w:r w:rsidRPr="00A557A4">
              <w:t>ISIN for the share on which the event has been declared</w:t>
            </w:r>
          </w:p>
        </w:tc>
      </w:tr>
      <w:tr w:rsidR="00A557A4" w:rsidRPr="00A557A4" w14:paraId="3466B867" w14:textId="77777777" w:rsidTr="00453412">
        <w:trPr>
          <w:jc w:val="center"/>
        </w:trPr>
        <w:tc>
          <w:tcPr>
            <w:tcW w:w="2268" w:type="dxa"/>
          </w:tcPr>
          <w:p w14:paraId="694C2807" w14:textId="3ED13A25" w:rsidR="00A557A4" w:rsidRPr="00A557A4" w:rsidRDefault="00A557A4" w:rsidP="00453412">
            <w:pPr>
              <w:pStyle w:val="tabletext"/>
              <w:spacing w:before="40" w:after="40"/>
              <w:ind w:left="113" w:right="113"/>
            </w:pPr>
            <w:del w:id="616" w:author="Alwyn Fouchee" w:date="2025-04-11T15:51:00Z" w16du:dateUtc="2025-04-11T13:51:00Z">
              <w:r w:rsidRPr="00A557A4" w:rsidDel="00110B7E">
                <w:delText>mother</w:delText>
              </w:r>
            </w:del>
            <w:ins w:id="617" w:author="Alwyn Fouchee" w:date="2025-04-11T15:51:00Z" w16du:dateUtc="2025-04-11T13:51:00Z">
              <w:r w:rsidR="00110B7E">
                <w:t>source</w:t>
              </w:r>
            </w:ins>
            <w:r w:rsidRPr="00A557A4">
              <w:t xml:space="preserve"> share name </w:t>
            </w:r>
          </w:p>
          <w:p w14:paraId="29A8883C" w14:textId="77777777" w:rsidR="00A557A4" w:rsidRPr="00A557A4" w:rsidRDefault="00A557A4" w:rsidP="00453412">
            <w:pPr>
              <w:pStyle w:val="tabletext"/>
              <w:spacing w:before="40" w:after="40"/>
              <w:ind w:left="113" w:right="113"/>
            </w:pPr>
          </w:p>
          <w:p w14:paraId="417F2AA8" w14:textId="77777777" w:rsidR="00A557A4" w:rsidRPr="00A557A4" w:rsidRDefault="00A557A4" w:rsidP="00453412">
            <w:pPr>
              <w:pStyle w:val="tabletext"/>
              <w:spacing w:before="40" w:after="40"/>
              <w:ind w:left="113" w:right="113"/>
            </w:pPr>
          </w:p>
          <w:p w14:paraId="46944619" w14:textId="77777777" w:rsidR="00A557A4" w:rsidRPr="00A557A4" w:rsidRDefault="00A557A4" w:rsidP="00453412">
            <w:pPr>
              <w:pStyle w:val="tabletext"/>
              <w:spacing w:before="40" w:after="40"/>
              <w:ind w:left="113" w:right="113"/>
            </w:pPr>
          </w:p>
          <w:p w14:paraId="0D1AE8EC" w14:textId="77777777" w:rsidR="00A557A4" w:rsidRDefault="00A557A4" w:rsidP="00453412">
            <w:pPr>
              <w:pStyle w:val="tabletext"/>
              <w:spacing w:before="40" w:after="40"/>
              <w:ind w:left="113" w:right="113"/>
            </w:pPr>
            <w:r w:rsidRPr="00A557A4">
              <w:t>pay date or PD</w:t>
            </w:r>
          </w:p>
          <w:p w14:paraId="5F6A87EA" w14:textId="77777777" w:rsidR="00C44AD0" w:rsidRDefault="00C44AD0" w:rsidP="00453412">
            <w:pPr>
              <w:pStyle w:val="tabletext"/>
              <w:spacing w:before="40" w:after="40"/>
              <w:ind w:left="113" w:right="113"/>
            </w:pPr>
          </w:p>
          <w:p w14:paraId="41520978" w14:textId="78D686BE" w:rsidR="00C44AD0" w:rsidRPr="00A557A4" w:rsidRDefault="00C44AD0" w:rsidP="00453412">
            <w:pPr>
              <w:pStyle w:val="tabletext"/>
              <w:spacing w:before="40" w:after="40"/>
              <w:ind w:left="113" w:right="113"/>
            </w:pPr>
            <w:r>
              <w:t>price</w:t>
            </w:r>
          </w:p>
        </w:tc>
        <w:tc>
          <w:tcPr>
            <w:tcW w:w="278" w:type="dxa"/>
          </w:tcPr>
          <w:p w14:paraId="03421903" w14:textId="77777777" w:rsidR="00A557A4" w:rsidRPr="00A557A4" w:rsidRDefault="00A557A4" w:rsidP="00453412">
            <w:pPr>
              <w:pStyle w:val="tabletext"/>
              <w:spacing w:before="40" w:after="40"/>
              <w:ind w:left="113" w:right="113"/>
            </w:pPr>
          </w:p>
        </w:tc>
        <w:tc>
          <w:tcPr>
            <w:tcW w:w="5377" w:type="dxa"/>
          </w:tcPr>
          <w:p w14:paraId="19C64875" w14:textId="77777777" w:rsidR="00A557A4" w:rsidRDefault="00A557A4" w:rsidP="00453412">
            <w:pPr>
              <w:pStyle w:val="tabletext"/>
              <w:spacing w:before="40" w:after="40"/>
              <w:ind w:left="113" w:right="113"/>
              <w:jc w:val="both"/>
            </w:pPr>
            <w:r w:rsidRPr="00A557A4">
              <w:t>long name for the security in respect of which the event has been declared</w:t>
            </w:r>
          </w:p>
          <w:p w14:paraId="7AB8377D" w14:textId="77777777" w:rsidR="00C44AD0" w:rsidRDefault="00C44AD0" w:rsidP="00453412">
            <w:pPr>
              <w:pStyle w:val="tabletext"/>
              <w:spacing w:before="40" w:after="40"/>
              <w:ind w:left="113" w:right="113"/>
              <w:jc w:val="both"/>
            </w:pPr>
          </w:p>
          <w:p w14:paraId="0DFC4A2F" w14:textId="77777777" w:rsidR="00C44AD0" w:rsidRPr="00A557A4" w:rsidRDefault="00C44AD0" w:rsidP="00453412">
            <w:pPr>
              <w:pStyle w:val="tabletext"/>
              <w:spacing w:before="40" w:after="40"/>
              <w:ind w:left="113" w:right="113"/>
              <w:jc w:val="both"/>
            </w:pPr>
          </w:p>
          <w:p w14:paraId="49F19AEB" w14:textId="77777777" w:rsidR="00A557A4" w:rsidRDefault="00A557A4" w:rsidP="00453412">
            <w:pPr>
              <w:pStyle w:val="tabletext"/>
              <w:spacing w:before="40" w:after="40"/>
              <w:ind w:left="113" w:right="113"/>
              <w:jc w:val="both"/>
            </w:pPr>
            <w:r w:rsidRPr="00A557A4">
              <w:t>the date on which entitlements will be paid or posted</w:t>
            </w:r>
          </w:p>
          <w:p w14:paraId="7F9CF3C0" w14:textId="77777777" w:rsidR="00C44AD0" w:rsidRDefault="00C44AD0" w:rsidP="00453412">
            <w:pPr>
              <w:pStyle w:val="tabletext"/>
              <w:spacing w:before="40" w:after="40"/>
              <w:ind w:left="113" w:right="113"/>
              <w:jc w:val="both"/>
            </w:pPr>
          </w:p>
          <w:p w14:paraId="65689FBB" w14:textId="79C4C563" w:rsidR="00C44AD0" w:rsidRPr="00A557A4" w:rsidRDefault="00C44AD0" w:rsidP="00453412">
            <w:pPr>
              <w:pStyle w:val="tabletext"/>
              <w:spacing w:before="40" w:after="40"/>
              <w:ind w:left="113" w:right="113"/>
              <w:jc w:val="both"/>
            </w:pPr>
            <w:r w:rsidRPr="00A557A4">
              <w:t>the basis of the cash entitlement (for the purposes of corporate actions)</w:t>
            </w:r>
          </w:p>
          <w:p w14:paraId="7243F6FA" w14:textId="77777777" w:rsidR="00A557A4" w:rsidRPr="00A557A4" w:rsidRDefault="00A557A4" w:rsidP="00A557A4">
            <w:pPr>
              <w:pStyle w:val="tabletext"/>
              <w:spacing w:before="40" w:after="40"/>
              <w:ind w:left="113" w:right="113"/>
              <w:jc w:val="both"/>
            </w:pPr>
          </w:p>
        </w:tc>
      </w:tr>
      <w:tr w:rsidR="00A557A4" w:rsidRPr="00A557A4" w14:paraId="331C94AB" w14:textId="77777777" w:rsidTr="00453412">
        <w:trPr>
          <w:jc w:val="center"/>
        </w:trPr>
        <w:tc>
          <w:tcPr>
            <w:tcW w:w="2268" w:type="dxa"/>
          </w:tcPr>
          <w:p w14:paraId="54DAE024" w14:textId="77777777" w:rsidR="00C44AD0" w:rsidRDefault="00C44AD0" w:rsidP="00453412">
            <w:pPr>
              <w:pStyle w:val="tabletext"/>
              <w:spacing w:before="40" w:after="40"/>
              <w:ind w:left="113" w:right="113"/>
            </w:pPr>
          </w:p>
          <w:p w14:paraId="63BD0A54" w14:textId="22B6AB6B" w:rsidR="00A557A4" w:rsidRPr="00A557A4" w:rsidRDefault="00A557A4" w:rsidP="00453412">
            <w:pPr>
              <w:pStyle w:val="tabletext"/>
              <w:spacing w:before="40" w:after="40"/>
              <w:ind w:left="113" w:right="113"/>
            </w:pPr>
            <w:r w:rsidRPr="00A557A4">
              <w:t>record date or RD</w:t>
            </w:r>
            <w:r w:rsidRPr="00A557A4">
              <w:rPr>
                <w:rStyle w:val="FootnoteReference"/>
              </w:rPr>
              <w:footnoteReference w:customMarkFollows="1" w:id="45"/>
              <w:t> </w:t>
            </w:r>
          </w:p>
        </w:tc>
        <w:tc>
          <w:tcPr>
            <w:tcW w:w="278" w:type="dxa"/>
          </w:tcPr>
          <w:p w14:paraId="66421A38" w14:textId="77777777" w:rsidR="00A557A4" w:rsidRPr="00A557A4" w:rsidRDefault="00A557A4" w:rsidP="00453412">
            <w:pPr>
              <w:pStyle w:val="tabletext"/>
              <w:spacing w:before="40" w:after="40"/>
              <w:ind w:left="113" w:right="113"/>
            </w:pPr>
          </w:p>
        </w:tc>
        <w:tc>
          <w:tcPr>
            <w:tcW w:w="5377" w:type="dxa"/>
          </w:tcPr>
          <w:p w14:paraId="10F4D128" w14:textId="77777777" w:rsidR="00A557A4" w:rsidRPr="00A557A4" w:rsidRDefault="00A557A4" w:rsidP="00453412">
            <w:pPr>
              <w:pStyle w:val="tabletext"/>
              <w:spacing w:before="40" w:after="40"/>
              <w:ind w:left="113" w:right="113"/>
              <w:jc w:val="both"/>
            </w:pPr>
            <w:r w:rsidRPr="00A557A4">
              <w:t>the date on which the holdings, upon which the event entitlement is based are ascertained. Record date is one settlement period after LDT (currently 3 business days). Record date must be on a Friday or, if Friday is a public holiday, the last trading day of the week</w:t>
            </w:r>
          </w:p>
          <w:p w14:paraId="1B0893D8" w14:textId="651B9AAF" w:rsidR="00A557A4" w:rsidRPr="00A557A4" w:rsidRDefault="00A557A4" w:rsidP="00453412">
            <w:pPr>
              <w:pStyle w:val="tabletext"/>
              <w:spacing w:before="40" w:after="40"/>
              <w:ind w:left="113" w:right="113"/>
              <w:jc w:val="both"/>
            </w:pPr>
          </w:p>
        </w:tc>
      </w:tr>
    </w:tbl>
    <w:p w14:paraId="6A803DBC" w14:textId="77777777" w:rsidR="00A557A4" w:rsidRPr="00A557A4" w:rsidRDefault="00A557A4" w:rsidP="00A557A4">
      <w:pPr>
        <w:ind w:firstLine="720"/>
        <w:rPr>
          <w:color w:val="auto"/>
        </w:rPr>
      </w:pPr>
      <w:r w:rsidRPr="00A557A4">
        <w:rPr>
          <w:color w:val="auto"/>
        </w:rPr>
        <w:tab/>
      </w:r>
    </w:p>
    <w:tbl>
      <w:tblPr>
        <w:tblW w:w="7923" w:type="dxa"/>
        <w:jc w:val="center"/>
        <w:tblLayout w:type="fixed"/>
        <w:tblCellMar>
          <w:left w:w="0" w:type="dxa"/>
          <w:right w:w="0" w:type="dxa"/>
        </w:tblCellMar>
        <w:tblLook w:val="0000" w:firstRow="0" w:lastRow="0" w:firstColumn="0" w:lastColumn="0" w:noHBand="0" w:noVBand="0"/>
      </w:tblPr>
      <w:tblGrid>
        <w:gridCol w:w="2275"/>
        <w:gridCol w:w="279"/>
        <w:gridCol w:w="5369"/>
      </w:tblGrid>
      <w:tr w:rsidR="00A557A4" w:rsidRPr="00A557A4" w14:paraId="5D973107" w14:textId="77777777" w:rsidTr="00453412">
        <w:trPr>
          <w:jc w:val="center"/>
        </w:trPr>
        <w:tc>
          <w:tcPr>
            <w:tcW w:w="2268" w:type="dxa"/>
          </w:tcPr>
          <w:p w14:paraId="54CD386D" w14:textId="77777777" w:rsidR="00A557A4" w:rsidRPr="00A557A4" w:rsidRDefault="00A557A4" w:rsidP="00453412">
            <w:pPr>
              <w:pStyle w:val="tabletext"/>
              <w:spacing w:before="40" w:after="40"/>
              <w:ind w:left="113" w:right="113"/>
            </w:pPr>
            <w:r w:rsidRPr="00A557A4">
              <w:t>settlement period</w:t>
            </w:r>
            <w:r w:rsidRPr="00A557A4">
              <w:rPr>
                <w:rStyle w:val="FootnoteReference"/>
              </w:rPr>
              <w:footnoteReference w:customMarkFollows="1" w:id="46"/>
              <w:t> </w:t>
            </w:r>
          </w:p>
        </w:tc>
        <w:tc>
          <w:tcPr>
            <w:tcW w:w="278" w:type="dxa"/>
          </w:tcPr>
          <w:p w14:paraId="5FFA9359" w14:textId="77777777" w:rsidR="00A557A4" w:rsidRPr="00A557A4" w:rsidRDefault="00A557A4" w:rsidP="00453412">
            <w:pPr>
              <w:pStyle w:val="tabletext"/>
              <w:spacing w:before="40" w:after="40"/>
              <w:ind w:left="113" w:right="113"/>
            </w:pPr>
          </w:p>
        </w:tc>
        <w:tc>
          <w:tcPr>
            <w:tcW w:w="5353" w:type="dxa"/>
          </w:tcPr>
          <w:p w14:paraId="2AF3B0CC" w14:textId="77777777" w:rsidR="00A557A4" w:rsidRPr="00A557A4" w:rsidRDefault="00A557A4" w:rsidP="00453412">
            <w:pPr>
              <w:pStyle w:val="tabletext"/>
              <w:spacing w:before="40" w:after="40"/>
              <w:ind w:left="113" w:right="113"/>
              <w:jc w:val="both"/>
            </w:pPr>
            <w:r w:rsidRPr="00A557A4">
              <w:t>the period between the day on which the trade takes place and the date on which that trade is due for settlement, currently 3 business days</w:t>
            </w:r>
          </w:p>
          <w:p w14:paraId="61D2586D" w14:textId="3599B759" w:rsidR="00A557A4" w:rsidRPr="00A557A4" w:rsidRDefault="00A557A4" w:rsidP="00453412">
            <w:pPr>
              <w:pStyle w:val="tabletext"/>
              <w:spacing w:before="40" w:after="40"/>
              <w:ind w:left="113" w:right="113"/>
              <w:jc w:val="both"/>
            </w:pPr>
          </w:p>
        </w:tc>
      </w:tr>
    </w:tbl>
    <w:p w14:paraId="1A17DBC1" w14:textId="77777777" w:rsidR="00A557A4" w:rsidRDefault="00A557A4" w:rsidP="009038A5">
      <w:pPr>
        <w:rPr>
          <w:rFonts w:ascii="Verdana" w:hAnsi="Verdana"/>
          <w:sz w:val="18"/>
          <w:szCs w:val="18"/>
        </w:rPr>
      </w:pPr>
    </w:p>
    <w:p w14:paraId="28A1A1DC" w14:textId="77777777" w:rsidR="00A557A4" w:rsidRDefault="00A557A4" w:rsidP="009038A5">
      <w:pPr>
        <w:rPr>
          <w:rFonts w:ascii="Verdana" w:hAnsi="Verdana"/>
          <w:sz w:val="18"/>
          <w:szCs w:val="18"/>
        </w:rPr>
      </w:pPr>
    </w:p>
    <w:p w14:paraId="20D8C92E" w14:textId="77777777" w:rsidR="00A557A4" w:rsidRDefault="00A557A4" w:rsidP="009038A5">
      <w:pPr>
        <w:rPr>
          <w:rFonts w:ascii="Verdana" w:hAnsi="Verdana"/>
          <w:sz w:val="18"/>
          <w:szCs w:val="18"/>
        </w:rPr>
      </w:pPr>
    </w:p>
    <w:p w14:paraId="3B2CE056" w14:textId="77777777" w:rsidR="00B40749" w:rsidRPr="00B60B40" w:rsidRDefault="00B40749" w:rsidP="009D7CBD">
      <w:pPr>
        <w:pStyle w:val="tabletext"/>
        <w:spacing w:before="40" w:after="40"/>
        <w:ind w:left="113" w:right="113"/>
        <w:jc w:val="both"/>
        <w:rPr>
          <w:ins w:id="618" w:author="Sharon Nair" w:date="2024-08-27T09:07:00Z" w16du:dateUtc="2024-08-27T07:07:00Z"/>
          <w:color w:val="0070C0"/>
          <w:sz w:val="18"/>
          <w:szCs w:val="18"/>
        </w:rPr>
      </w:pPr>
    </w:p>
    <w:p w14:paraId="43A72759" w14:textId="77777777" w:rsidR="00B40749" w:rsidRPr="00B60B40" w:rsidRDefault="00B40749" w:rsidP="00755F19">
      <w:pPr>
        <w:pStyle w:val="tabletext"/>
        <w:spacing w:before="40" w:after="40"/>
        <w:ind w:right="113"/>
        <w:jc w:val="both"/>
        <w:rPr>
          <w:ins w:id="619" w:author="Sharon Nair" w:date="2024-08-27T09:06:00Z" w16du:dateUtc="2024-08-27T07:06:00Z"/>
          <w:color w:val="0070C0"/>
          <w:sz w:val="18"/>
          <w:szCs w:val="18"/>
        </w:rPr>
      </w:pPr>
    </w:p>
    <w:p w14:paraId="7E9D4E94" w14:textId="77777777" w:rsidR="00B40749" w:rsidRPr="00B60B40" w:rsidRDefault="00B40749" w:rsidP="00751452">
      <w:pPr>
        <w:pStyle w:val="tabletext"/>
        <w:spacing w:before="40" w:after="40"/>
        <w:ind w:right="113"/>
        <w:jc w:val="both"/>
        <w:rPr>
          <w:ins w:id="620" w:author="Sharon Nair" w:date="2024-08-27T09:06:00Z" w16du:dateUtc="2024-08-27T07:06:00Z"/>
          <w:color w:val="0070C0"/>
          <w:sz w:val="18"/>
          <w:szCs w:val="18"/>
        </w:rPr>
      </w:pPr>
    </w:p>
    <w:p w14:paraId="73DC8E61" w14:textId="77777777" w:rsidR="00B40749" w:rsidRPr="00B60B40" w:rsidRDefault="00B40749" w:rsidP="004659D5">
      <w:pPr>
        <w:ind w:left="2880" w:hanging="2880"/>
        <w:rPr>
          <w:ins w:id="621" w:author="Sharon Nair" w:date="2024-08-27T09:05:00Z" w16du:dateUtc="2024-08-27T07:05:00Z"/>
          <w:rFonts w:ascii="Verdana" w:hAnsi="Verdana"/>
          <w:color w:val="0070C0"/>
          <w:sz w:val="18"/>
          <w:szCs w:val="18"/>
        </w:rPr>
      </w:pPr>
    </w:p>
    <w:p w14:paraId="6F4F20F0" w14:textId="77777777" w:rsidR="00B40749" w:rsidRPr="00B60B40" w:rsidRDefault="00B40749" w:rsidP="004659D5">
      <w:pPr>
        <w:ind w:left="2880" w:hanging="2880"/>
        <w:rPr>
          <w:ins w:id="622" w:author="Sharon Nair" w:date="2024-08-27T09:03:00Z" w16du:dateUtc="2024-08-27T07:03:00Z"/>
          <w:rFonts w:ascii="Verdana" w:hAnsi="Verdana"/>
          <w:color w:val="0070C0"/>
          <w:sz w:val="18"/>
          <w:szCs w:val="18"/>
        </w:rPr>
      </w:pPr>
    </w:p>
    <w:p w14:paraId="49AF8136" w14:textId="77777777" w:rsidR="00B40749" w:rsidRPr="00B60B40" w:rsidRDefault="00B40749">
      <w:pPr>
        <w:rPr>
          <w:rFonts w:ascii="Verdana" w:hAnsi="Verdana"/>
          <w:sz w:val="18"/>
          <w:szCs w:val="18"/>
        </w:rPr>
      </w:pPr>
    </w:p>
    <w:p w14:paraId="670DD544" w14:textId="6CFCCF5A" w:rsidR="00E60962" w:rsidRPr="00B60B40" w:rsidRDefault="00E60962">
      <w:pPr>
        <w:rPr>
          <w:rFonts w:ascii="Verdana" w:hAnsi="Verdana" w:cstheme="minorHAnsi"/>
          <w:b/>
          <w:i/>
          <w:iCs/>
          <w:sz w:val="18"/>
          <w:szCs w:val="18"/>
          <w:lang w:val="en-ZA"/>
        </w:rPr>
      </w:pPr>
    </w:p>
    <w:sectPr w:rsidR="00E60962" w:rsidRPr="00B60B40" w:rsidSect="00E16362">
      <w:headerReference w:type="default" r:id="rId11"/>
      <w:footerReference w:type="default" r:id="rId12"/>
      <w:headerReference w:type="first" r:id="rId13"/>
      <w:footerReference w:type="first" r:id="rId14"/>
      <w:pgSz w:w="11906" w:h="16838"/>
      <w:pgMar w:top="1191" w:right="1133" w:bottom="1418" w:left="1134" w:header="73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0AD12" w14:textId="77777777" w:rsidR="002E0C28" w:rsidRDefault="002E0C28" w:rsidP="0076126D">
      <w:pPr>
        <w:spacing w:line="240" w:lineRule="auto"/>
      </w:pPr>
      <w:r>
        <w:separator/>
      </w:r>
    </w:p>
  </w:endnote>
  <w:endnote w:type="continuationSeparator" w:id="0">
    <w:p w14:paraId="43BE41B6" w14:textId="77777777" w:rsidR="002E0C28" w:rsidRDefault="002E0C28" w:rsidP="0076126D">
      <w:pPr>
        <w:spacing w:line="240" w:lineRule="auto"/>
      </w:pPr>
      <w:r>
        <w:continuationSeparator/>
      </w:r>
    </w:p>
  </w:endnote>
  <w:endnote w:type="continuationNotice" w:id="1">
    <w:p w14:paraId="10DFAA26" w14:textId="77777777" w:rsidR="002E0C28" w:rsidRDefault="002E0C2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larendon LT Std Light">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auto"/>
        <w:sz w:val="14"/>
        <w:szCs w:val="14"/>
      </w:rPr>
      <w:id w:val="-1251743534"/>
      <w:docPartObj>
        <w:docPartGallery w:val="Page Numbers (Bottom of Page)"/>
        <w:docPartUnique/>
      </w:docPartObj>
    </w:sdtPr>
    <w:sdtEndPr/>
    <w:sdtContent>
      <w:p w14:paraId="3D49DF14" w14:textId="77777777" w:rsidR="00CD61EA" w:rsidRDefault="00CD61EA" w:rsidP="004648B3">
        <w:pPr>
          <w:widowControl w:val="0"/>
          <w:autoSpaceDE w:val="0"/>
          <w:autoSpaceDN w:val="0"/>
          <w:adjustRightInd w:val="0"/>
          <w:spacing w:line="240" w:lineRule="auto"/>
          <w:rPr>
            <w:rFonts w:cs="Arial"/>
            <w:bCs/>
            <w:sz w:val="14"/>
            <w:szCs w:val="14"/>
          </w:rPr>
        </w:pPr>
        <w:r>
          <w:rPr>
            <w:noProof/>
            <w:lang w:val="en-ZA" w:eastAsia="en-ZA"/>
          </w:rPr>
          <w:drawing>
            <wp:anchor distT="0" distB="0" distL="114300" distR="114300" simplePos="0" relativeHeight="251658241" behindDoc="0" locked="0" layoutInCell="1" allowOverlap="1" wp14:anchorId="3984BA82" wp14:editId="33F3E651">
              <wp:simplePos x="0" y="0"/>
              <wp:positionH relativeFrom="column">
                <wp:posOffset>6615430</wp:posOffset>
              </wp:positionH>
              <wp:positionV relativeFrom="paragraph">
                <wp:posOffset>-346710</wp:posOffset>
              </wp:positionV>
              <wp:extent cx="252730" cy="4267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730" cy="426720"/>
                      </a:xfrm>
                      <a:prstGeom prst="rect">
                        <a:avLst/>
                      </a:prstGeom>
                      <a:noFill/>
                    </pic:spPr>
                  </pic:pic>
                </a:graphicData>
              </a:graphic>
            </wp:anchor>
          </w:drawing>
        </w:r>
        <w:r>
          <w:rPr>
            <w:rFonts w:cs="Arial"/>
            <w:bCs/>
            <w:sz w:val="14"/>
            <w:szCs w:val="14"/>
          </w:rPr>
          <w:t xml:space="preserve">Page </w:t>
        </w:r>
        <w:r>
          <w:rPr>
            <w:rFonts w:cs="Arial"/>
            <w:bCs/>
            <w:sz w:val="14"/>
            <w:szCs w:val="14"/>
          </w:rPr>
          <w:fldChar w:fldCharType="begin"/>
        </w:r>
        <w:r>
          <w:rPr>
            <w:rFonts w:cs="Arial"/>
            <w:bCs/>
            <w:sz w:val="14"/>
            <w:szCs w:val="14"/>
          </w:rPr>
          <w:instrText xml:space="preserve"> PAGE  \* Arabic  \* MERGEFORMAT </w:instrText>
        </w:r>
        <w:r>
          <w:rPr>
            <w:rFonts w:cs="Arial"/>
            <w:bCs/>
            <w:sz w:val="14"/>
            <w:szCs w:val="14"/>
          </w:rPr>
          <w:fldChar w:fldCharType="separate"/>
        </w:r>
        <w:r w:rsidR="003F5002">
          <w:rPr>
            <w:rFonts w:cs="Arial"/>
            <w:bCs/>
            <w:noProof/>
            <w:sz w:val="14"/>
            <w:szCs w:val="14"/>
          </w:rPr>
          <w:t>39</w:t>
        </w:r>
        <w:r>
          <w:rPr>
            <w:rFonts w:cs="Arial"/>
            <w:bCs/>
            <w:sz w:val="14"/>
            <w:szCs w:val="14"/>
          </w:rPr>
          <w:fldChar w:fldCharType="end"/>
        </w:r>
        <w:r>
          <w:rPr>
            <w:rFonts w:cs="Arial"/>
            <w:bCs/>
            <w:sz w:val="14"/>
            <w:szCs w:val="14"/>
          </w:rPr>
          <w:t xml:space="preserve"> of </w:t>
        </w:r>
        <w:r>
          <w:rPr>
            <w:rFonts w:cs="Arial"/>
            <w:bCs/>
            <w:noProof/>
            <w:sz w:val="14"/>
            <w:szCs w:val="14"/>
          </w:rPr>
          <w:fldChar w:fldCharType="begin"/>
        </w:r>
        <w:r>
          <w:rPr>
            <w:rFonts w:cs="Arial"/>
            <w:bCs/>
            <w:noProof/>
            <w:sz w:val="14"/>
            <w:szCs w:val="14"/>
          </w:rPr>
          <w:instrText xml:space="preserve"> NUMPAGES  \* Arabic  \* MERGEFORMAT </w:instrText>
        </w:r>
        <w:r>
          <w:rPr>
            <w:rFonts w:cs="Arial"/>
            <w:bCs/>
            <w:noProof/>
            <w:sz w:val="14"/>
            <w:szCs w:val="14"/>
          </w:rPr>
          <w:fldChar w:fldCharType="separate"/>
        </w:r>
        <w:r w:rsidR="003F5002">
          <w:rPr>
            <w:rFonts w:cs="Arial"/>
            <w:bCs/>
            <w:noProof/>
            <w:sz w:val="14"/>
            <w:szCs w:val="14"/>
          </w:rPr>
          <w:t>39</w:t>
        </w:r>
        <w:r>
          <w:rPr>
            <w:rFonts w:cs="Arial"/>
            <w:bCs/>
            <w:noProof/>
            <w:sz w:val="14"/>
            <w:szCs w:val="14"/>
          </w:rPr>
          <w:fldChar w:fldCharType="end"/>
        </w:r>
      </w:p>
    </w:sdtContent>
  </w:sdt>
  <w:p w14:paraId="55FFDDC1" w14:textId="77777777" w:rsidR="00CD61EA" w:rsidRDefault="00CD61EA" w:rsidP="004648B3">
    <w:pPr>
      <w:pStyle w:val="Footer"/>
      <w:rPr>
        <w:sz w:val="14"/>
        <w:szCs w:val="14"/>
      </w:rPr>
    </w:pPr>
  </w:p>
  <w:p w14:paraId="53EB06A2" w14:textId="77777777" w:rsidR="00CD61EA" w:rsidRDefault="00CD61EA" w:rsidP="004648B3">
    <w:pPr>
      <w:pStyle w:val="Footer"/>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224D" w14:textId="77777777" w:rsidR="00CD61EA" w:rsidRDefault="00CD61EA" w:rsidP="004648B3">
    <w:pPr>
      <w:widowControl w:val="0"/>
      <w:autoSpaceDE w:val="0"/>
      <w:autoSpaceDN w:val="0"/>
      <w:adjustRightInd w:val="0"/>
      <w:spacing w:line="240" w:lineRule="auto"/>
      <w:rPr>
        <w:rFonts w:cs="Arial"/>
        <w:bCs/>
        <w:sz w:val="14"/>
        <w:szCs w:val="14"/>
      </w:rPr>
    </w:pPr>
    <w:r>
      <w:rPr>
        <w:noProof/>
        <w:lang w:val="en-ZA" w:eastAsia="en-ZA"/>
      </w:rPr>
      <w:drawing>
        <wp:anchor distT="0" distB="0" distL="114300" distR="114300" simplePos="0" relativeHeight="251658240" behindDoc="0" locked="0" layoutInCell="1" allowOverlap="1" wp14:anchorId="047DE4E9" wp14:editId="6CC360E2">
          <wp:simplePos x="0" y="0"/>
          <wp:positionH relativeFrom="column">
            <wp:posOffset>13891260</wp:posOffset>
          </wp:positionH>
          <wp:positionV relativeFrom="paragraph">
            <wp:posOffset>200025</wp:posOffset>
          </wp:positionV>
          <wp:extent cx="252730" cy="42672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730" cy="426720"/>
                  </a:xfrm>
                  <a:prstGeom prst="rect">
                    <a:avLst/>
                  </a:prstGeom>
                  <a:noFill/>
                </pic:spPr>
              </pic:pic>
            </a:graphicData>
          </a:graphic>
        </wp:anchor>
      </w:drawing>
    </w:r>
    <w:r>
      <w:rPr>
        <w:rFonts w:cs="Arial"/>
        <w:b/>
        <w:bCs/>
        <w:sz w:val="14"/>
        <w:szCs w:val="14"/>
      </w:rPr>
      <w:t xml:space="preserve"> </w:t>
    </w:r>
  </w:p>
  <w:p w14:paraId="1FA2DE42" w14:textId="77777777" w:rsidR="00CD61EA" w:rsidRDefault="00CD61EA" w:rsidP="004648B3">
    <w:pPr>
      <w:widowControl w:val="0"/>
      <w:autoSpaceDE w:val="0"/>
      <w:autoSpaceDN w:val="0"/>
      <w:adjustRightInd w:val="0"/>
      <w:spacing w:line="240" w:lineRule="auto"/>
      <w:rPr>
        <w:rFonts w:cs="Arial"/>
        <w:bCs/>
        <w:sz w:val="14"/>
        <w:szCs w:val="14"/>
      </w:rPr>
    </w:pPr>
    <w:r>
      <w:rPr>
        <w:rFonts w:cs="Arial"/>
        <w:bCs/>
        <w:sz w:val="14"/>
        <w:szCs w:val="14"/>
      </w:rPr>
      <w:t xml:space="preserve"> </w:t>
    </w:r>
  </w:p>
  <w:p w14:paraId="46354E3C" w14:textId="77777777" w:rsidR="00CD61EA" w:rsidRDefault="00CD61EA" w:rsidP="004648B3">
    <w:pPr>
      <w:widowControl w:val="0"/>
      <w:autoSpaceDE w:val="0"/>
      <w:autoSpaceDN w:val="0"/>
      <w:adjustRightInd w:val="0"/>
      <w:spacing w:line="240" w:lineRule="auto"/>
      <w:rPr>
        <w:rFonts w:cs="Arial"/>
        <w:bCs/>
        <w:sz w:val="14"/>
        <w:szCs w:val="14"/>
      </w:rPr>
    </w:pPr>
  </w:p>
  <w:p w14:paraId="06073FD9" w14:textId="77777777" w:rsidR="00CD61EA" w:rsidRDefault="00CD61EA" w:rsidP="004648B3">
    <w:pPr>
      <w:widowControl w:val="0"/>
      <w:autoSpaceDE w:val="0"/>
      <w:autoSpaceDN w:val="0"/>
      <w:adjustRightInd w:val="0"/>
      <w:spacing w:line="240" w:lineRule="auto"/>
      <w:rPr>
        <w:rFonts w:cs="Arial"/>
        <w:b/>
        <w:bCs/>
        <w:sz w:val="14"/>
        <w:szCs w:val="14"/>
      </w:rPr>
    </w:pPr>
    <w:r>
      <w:rPr>
        <w:rFonts w:cs="Arial"/>
        <w:b/>
        <w:bCs/>
        <w:sz w:val="14"/>
        <w:szCs w:val="14"/>
      </w:rPr>
      <w:t>JSE Limited Reg No: 2005/022939/06 Member of the World Federation of Exchanges</w:t>
    </w:r>
  </w:p>
  <w:p w14:paraId="5F291875" w14:textId="77777777" w:rsidR="00CD61EA" w:rsidRDefault="00CD61EA" w:rsidP="004648B3">
    <w:pPr>
      <w:widowControl w:val="0"/>
      <w:autoSpaceDE w:val="0"/>
      <w:autoSpaceDN w:val="0"/>
      <w:adjustRightInd w:val="0"/>
      <w:spacing w:line="240" w:lineRule="auto"/>
      <w:rPr>
        <w:rFonts w:cs="Arial"/>
        <w:b/>
        <w:bCs/>
        <w:sz w:val="14"/>
        <w:szCs w:val="14"/>
      </w:rPr>
    </w:pPr>
  </w:p>
  <w:p w14:paraId="469C3C49" w14:textId="77777777" w:rsidR="00CD61EA" w:rsidRDefault="00CD61EA" w:rsidP="004648B3">
    <w:pPr>
      <w:widowControl w:val="0"/>
      <w:autoSpaceDE w:val="0"/>
      <w:autoSpaceDN w:val="0"/>
      <w:adjustRightInd w:val="0"/>
      <w:spacing w:line="240" w:lineRule="auto"/>
      <w:rPr>
        <w:rFonts w:cs="Arial"/>
        <w:bCs/>
        <w:sz w:val="14"/>
        <w:szCs w:val="14"/>
      </w:rPr>
    </w:pPr>
    <w:r>
      <w:rPr>
        <w:rFonts w:cs="Arial"/>
        <w:bCs/>
        <w:sz w:val="14"/>
        <w:szCs w:val="14"/>
      </w:rPr>
      <w:t xml:space="preserve">Page </w:t>
    </w:r>
    <w:r>
      <w:rPr>
        <w:rFonts w:cs="Arial"/>
        <w:bCs/>
        <w:sz w:val="14"/>
        <w:szCs w:val="14"/>
      </w:rPr>
      <w:fldChar w:fldCharType="begin"/>
    </w:r>
    <w:r>
      <w:rPr>
        <w:rFonts w:cs="Arial"/>
        <w:bCs/>
        <w:sz w:val="14"/>
        <w:szCs w:val="14"/>
      </w:rPr>
      <w:instrText xml:space="preserve"> PAGE  \* Arabic  \* MERGEFORMAT </w:instrText>
    </w:r>
    <w:r>
      <w:rPr>
        <w:rFonts w:cs="Arial"/>
        <w:bCs/>
        <w:sz w:val="14"/>
        <w:szCs w:val="14"/>
      </w:rPr>
      <w:fldChar w:fldCharType="separate"/>
    </w:r>
    <w:r w:rsidR="00195902">
      <w:rPr>
        <w:rFonts w:cs="Arial"/>
        <w:bCs/>
        <w:noProof/>
        <w:sz w:val="14"/>
        <w:szCs w:val="14"/>
      </w:rPr>
      <w:t>1</w:t>
    </w:r>
    <w:r>
      <w:rPr>
        <w:rFonts w:cs="Arial"/>
        <w:bCs/>
        <w:sz w:val="14"/>
        <w:szCs w:val="14"/>
      </w:rPr>
      <w:fldChar w:fldCharType="end"/>
    </w:r>
    <w:r>
      <w:rPr>
        <w:rFonts w:cs="Arial"/>
        <w:bCs/>
        <w:sz w:val="14"/>
        <w:szCs w:val="14"/>
      </w:rPr>
      <w:t xml:space="preserve"> of </w:t>
    </w:r>
    <w:r>
      <w:rPr>
        <w:rFonts w:cs="Arial"/>
        <w:bCs/>
        <w:noProof/>
        <w:sz w:val="14"/>
        <w:szCs w:val="14"/>
      </w:rPr>
      <w:fldChar w:fldCharType="begin"/>
    </w:r>
    <w:r>
      <w:rPr>
        <w:rFonts w:cs="Arial"/>
        <w:bCs/>
        <w:noProof/>
        <w:sz w:val="14"/>
        <w:szCs w:val="14"/>
      </w:rPr>
      <w:instrText xml:space="preserve"> NUMPAGES  \* Arabic  \* MERGEFORMAT </w:instrText>
    </w:r>
    <w:r>
      <w:rPr>
        <w:rFonts w:cs="Arial"/>
        <w:bCs/>
        <w:noProof/>
        <w:sz w:val="14"/>
        <w:szCs w:val="14"/>
      </w:rPr>
      <w:fldChar w:fldCharType="separate"/>
    </w:r>
    <w:r w:rsidR="00195902">
      <w:rPr>
        <w:rFonts w:cs="Arial"/>
        <w:bCs/>
        <w:noProof/>
        <w:sz w:val="14"/>
        <w:szCs w:val="14"/>
      </w:rPr>
      <w:t>1</w:t>
    </w:r>
    <w:r>
      <w:rPr>
        <w:rFonts w:cs="Arial"/>
        <w:bCs/>
        <w:noProof/>
        <w:sz w:val="14"/>
        <w:szCs w:val="14"/>
      </w:rPr>
      <w:fldChar w:fldCharType="end"/>
    </w:r>
  </w:p>
  <w:p w14:paraId="72C1990E" w14:textId="77777777" w:rsidR="00CD61EA" w:rsidRDefault="00CD61EA" w:rsidP="004648B3">
    <w:pPr>
      <w:widowControl w:val="0"/>
      <w:autoSpaceDE w:val="0"/>
      <w:autoSpaceDN w:val="0"/>
      <w:adjustRightInd w:val="0"/>
      <w:rPr>
        <w:rFonts w:cs="Arial"/>
        <w:sz w:val="12"/>
        <w:szCs w:val="16"/>
      </w:rPr>
    </w:pPr>
  </w:p>
  <w:p w14:paraId="08199471" w14:textId="77777777" w:rsidR="00CD61EA" w:rsidRDefault="00CD61EA" w:rsidP="004648B3">
    <w:pPr>
      <w:widowControl w:val="0"/>
      <w:autoSpaceDE w:val="0"/>
      <w:autoSpaceDN w:val="0"/>
      <w:adjustRightInd w:val="0"/>
      <w:rPr>
        <w:rFonts w:cs="Arial"/>
        <w:sz w:val="12"/>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49758" w14:textId="77777777" w:rsidR="002E0C28" w:rsidRDefault="002E0C28" w:rsidP="0076126D">
      <w:pPr>
        <w:spacing w:line="240" w:lineRule="auto"/>
      </w:pPr>
      <w:r>
        <w:separator/>
      </w:r>
    </w:p>
  </w:footnote>
  <w:footnote w:type="continuationSeparator" w:id="0">
    <w:p w14:paraId="12A11CBD" w14:textId="77777777" w:rsidR="002E0C28" w:rsidRDefault="002E0C28" w:rsidP="0076126D">
      <w:pPr>
        <w:spacing w:line="240" w:lineRule="auto"/>
      </w:pPr>
      <w:r>
        <w:continuationSeparator/>
      </w:r>
    </w:p>
  </w:footnote>
  <w:footnote w:type="continuationNotice" w:id="1">
    <w:p w14:paraId="05F6FB2B" w14:textId="77777777" w:rsidR="002E0C28" w:rsidRDefault="002E0C28">
      <w:pPr>
        <w:spacing w:line="240" w:lineRule="auto"/>
      </w:pPr>
    </w:p>
  </w:footnote>
  <w:footnote w:id="2">
    <w:p w14:paraId="46712E0F" w14:textId="77777777" w:rsidR="00B40749" w:rsidRPr="00F83D5D" w:rsidRDefault="00B40749" w:rsidP="003373BE">
      <w:pPr>
        <w:pStyle w:val="footnotes"/>
        <w:rPr>
          <w:color w:val="0000FF"/>
          <w:lang w:val="en-ZA"/>
        </w:rPr>
      </w:pPr>
    </w:p>
  </w:footnote>
  <w:footnote w:id="3">
    <w:p w14:paraId="7F00DB6C" w14:textId="77777777" w:rsidR="00B40749" w:rsidRPr="00F83D5D" w:rsidRDefault="00B40749" w:rsidP="003373BE">
      <w:pPr>
        <w:pStyle w:val="footnotes"/>
        <w:rPr>
          <w:color w:val="0000FF"/>
          <w:lang w:val="en-ZA"/>
        </w:rPr>
      </w:pPr>
    </w:p>
  </w:footnote>
  <w:footnote w:id="4">
    <w:p w14:paraId="5EEEC69A" w14:textId="77777777" w:rsidR="00B40749" w:rsidRPr="00F83D5D" w:rsidRDefault="00B40749" w:rsidP="003373BE">
      <w:pPr>
        <w:pStyle w:val="footnotes"/>
        <w:rPr>
          <w:color w:val="0000FF"/>
          <w:lang w:val="en-ZA"/>
        </w:rPr>
      </w:pPr>
    </w:p>
  </w:footnote>
  <w:footnote w:id="5">
    <w:p w14:paraId="0945F244" w14:textId="77777777" w:rsidR="00B40749" w:rsidRPr="00F83D5D" w:rsidRDefault="00B40749" w:rsidP="003373BE">
      <w:pPr>
        <w:pStyle w:val="footnotes"/>
        <w:rPr>
          <w:color w:val="0000FF"/>
          <w:lang w:val="en-ZA"/>
        </w:rPr>
      </w:pPr>
    </w:p>
  </w:footnote>
  <w:footnote w:id="6">
    <w:p w14:paraId="5B6BD8E4" w14:textId="77777777" w:rsidR="00B40749" w:rsidRPr="00F83D5D" w:rsidRDefault="00B40749" w:rsidP="003373BE">
      <w:pPr>
        <w:pStyle w:val="footnotes"/>
        <w:rPr>
          <w:color w:val="0000FF"/>
          <w:lang w:val="en-ZA"/>
        </w:rPr>
      </w:pPr>
    </w:p>
  </w:footnote>
  <w:footnote w:id="7">
    <w:p w14:paraId="536C99E3" w14:textId="77777777" w:rsidR="00B40749" w:rsidRPr="00F83D5D" w:rsidRDefault="00B40749" w:rsidP="00C37D2D">
      <w:pPr>
        <w:pStyle w:val="footnotes"/>
        <w:rPr>
          <w:color w:val="0000FF"/>
          <w:lang w:val="en-ZA"/>
        </w:rPr>
      </w:pPr>
    </w:p>
  </w:footnote>
  <w:footnote w:id="8">
    <w:p w14:paraId="08588B5C" w14:textId="77777777" w:rsidR="00B40749" w:rsidRPr="00F83D5D" w:rsidRDefault="00B40749" w:rsidP="00EF1C6B">
      <w:pPr>
        <w:pStyle w:val="footnotes"/>
        <w:rPr>
          <w:color w:val="0000FF"/>
          <w:lang w:val="en-ZA"/>
        </w:rPr>
      </w:pPr>
    </w:p>
  </w:footnote>
  <w:footnote w:id="9">
    <w:p w14:paraId="47E6FF7E" w14:textId="77777777" w:rsidR="00B40749" w:rsidRPr="00F83D5D" w:rsidRDefault="00B40749" w:rsidP="003373BE">
      <w:pPr>
        <w:pStyle w:val="footnotes"/>
        <w:rPr>
          <w:color w:val="0000FF"/>
          <w:lang w:val="en-ZA"/>
        </w:rPr>
      </w:pPr>
    </w:p>
  </w:footnote>
  <w:footnote w:id="10">
    <w:p w14:paraId="03E47206" w14:textId="77777777" w:rsidR="00B40749" w:rsidRPr="00F83D5D" w:rsidRDefault="00B40749" w:rsidP="003373BE">
      <w:pPr>
        <w:pStyle w:val="footnotes"/>
        <w:rPr>
          <w:color w:val="0000FF"/>
          <w:lang w:val="en-ZA"/>
        </w:rPr>
      </w:pPr>
    </w:p>
  </w:footnote>
  <w:footnote w:id="11">
    <w:p w14:paraId="6DF6FD36" w14:textId="77777777" w:rsidR="00B40749" w:rsidRPr="00F83D5D" w:rsidRDefault="00B40749" w:rsidP="003373BE">
      <w:pPr>
        <w:pStyle w:val="footnotes"/>
        <w:rPr>
          <w:color w:val="0000FF"/>
          <w:lang w:val="en-ZA"/>
        </w:rPr>
      </w:pPr>
    </w:p>
  </w:footnote>
  <w:footnote w:id="12">
    <w:p w14:paraId="375CE0D3" w14:textId="77777777" w:rsidR="00B40749" w:rsidRPr="00F83D5D" w:rsidRDefault="00B40749" w:rsidP="003373BE">
      <w:pPr>
        <w:pStyle w:val="footnotes"/>
        <w:rPr>
          <w:color w:val="0000FF"/>
          <w:lang w:val="en-ZA"/>
        </w:rPr>
      </w:pPr>
    </w:p>
  </w:footnote>
  <w:footnote w:id="13">
    <w:p w14:paraId="0129E130" w14:textId="77777777" w:rsidR="00B40749" w:rsidRPr="00F83D5D" w:rsidRDefault="00B40749" w:rsidP="003373BE">
      <w:pPr>
        <w:pStyle w:val="footnotes"/>
        <w:rPr>
          <w:color w:val="0000FF"/>
          <w:lang w:val="en-ZA"/>
        </w:rPr>
      </w:pPr>
    </w:p>
  </w:footnote>
  <w:footnote w:id="14">
    <w:p w14:paraId="3EB09C72" w14:textId="77777777" w:rsidR="00B40749" w:rsidRPr="00F83D5D" w:rsidRDefault="00B40749" w:rsidP="003373BE">
      <w:pPr>
        <w:pStyle w:val="footnotes"/>
        <w:rPr>
          <w:color w:val="0000FF"/>
          <w:lang w:val="en-ZA"/>
        </w:rPr>
      </w:pPr>
    </w:p>
  </w:footnote>
  <w:footnote w:id="15">
    <w:p w14:paraId="186E8920" w14:textId="77777777" w:rsidR="00B40749" w:rsidRPr="00F83D5D" w:rsidRDefault="00B40749" w:rsidP="003373BE">
      <w:pPr>
        <w:pStyle w:val="footnotes"/>
        <w:rPr>
          <w:color w:val="0000FF"/>
          <w:lang w:val="en-ZA"/>
        </w:rPr>
      </w:pPr>
    </w:p>
  </w:footnote>
  <w:footnote w:id="16">
    <w:p w14:paraId="638F490B" w14:textId="77777777" w:rsidR="00B40749" w:rsidRPr="00F83D5D" w:rsidRDefault="00B40749" w:rsidP="00222F6C">
      <w:pPr>
        <w:pStyle w:val="footnotes"/>
        <w:rPr>
          <w:color w:val="0000FF"/>
          <w:lang w:val="en-ZA"/>
        </w:rPr>
      </w:pPr>
    </w:p>
  </w:footnote>
  <w:footnote w:id="17">
    <w:p w14:paraId="0AF22296" w14:textId="77777777" w:rsidR="00B40749" w:rsidRPr="00F83D5D" w:rsidRDefault="00B40749" w:rsidP="00F403C3">
      <w:pPr>
        <w:pStyle w:val="footnotes"/>
        <w:rPr>
          <w:color w:val="0000FF"/>
        </w:rPr>
      </w:pPr>
    </w:p>
  </w:footnote>
  <w:footnote w:id="18">
    <w:p w14:paraId="06258413" w14:textId="77777777" w:rsidR="00B40749" w:rsidRPr="00F83D5D" w:rsidRDefault="00B40749" w:rsidP="003373BE">
      <w:pPr>
        <w:pStyle w:val="footnotes"/>
        <w:rPr>
          <w:color w:val="0000FF"/>
          <w:lang w:val="en-ZA"/>
        </w:rPr>
      </w:pPr>
    </w:p>
  </w:footnote>
  <w:footnote w:id="19">
    <w:p w14:paraId="68488D7D" w14:textId="77777777" w:rsidR="00B40749" w:rsidRPr="00F83D5D" w:rsidRDefault="00B40749" w:rsidP="003373BE">
      <w:pPr>
        <w:pStyle w:val="footnotes"/>
        <w:rPr>
          <w:color w:val="0000FF"/>
          <w:lang w:val="en-US"/>
        </w:rPr>
      </w:pPr>
    </w:p>
  </w:footnote>
  <w:footnote w:id="20">
    <w:p w14:paraId="4268E447" w14:textId="77777777" w:rsidR="00B40749" w:rsidRPr="00F83D5D" w:rsidDel="00ED24F8" w:rsidRDefault="00B40749" w:rsidP="004C3D54">
      <w:pPr>
        <w:pStyle w:val="footnotes"/>
        <w:rPr>
          <w:del w:id="116" w:author="Sharon Nair" w:date="2025-02-18T08:02:00Z" w16du:dateUtc="2025-02-18T06:02:00Z"/>
          <w:color w:val="0000FF"/>
          <w:lang w:val="en-US"/>
        </w:rPr>
      </w:pPr>
    </w:p>
  </w:footnote>
  <w:footnote w:id="21">
    <w:p w14:paraId="4D0A58E6" w14:textId="77777777" w:rsidR="00B40749" w:rsidRPr="00F83D5D" w:rsidRDefault="00B40749" w:rsidP="003373BE">
      <w:pPr>
        <w:pStyle w:val="footnotes"/>
        <w:rPr>
          <w:color w:val="0000FF"/>
          <w:lang w:val="en-ZA"/>
        </w:rPr>
      </w:pPr>
    </w:p>
  </w:footnote>
  <w:footnote w:id="22">
    <w:p w14:paraId="210158FB" w14:textId="77777777" w:rsidR="00B40749" w:rsidRPr="00F83D5D" w:rsidRDefault="00B40749" w:rsidP="003373BE">
      <w:pPr>
        <w:pStyle w:val="footnotes"/>
        <w:rPr>
          <w:color w:val="0000FF"/>
          <w:lang w:val="en-ZA"/>
        </w:rPr>
      </w:pPr>
    </w:p>
  </w:footnote>
  <w:footnote w:id="23">
    <w:p w14:paraId="4BBF5E77" w14:textId="77777777" w:rsidR="00B40749" w:rsidRPr="00F83D5D" w:rsidRDefault="00B40749" w:rsidP="003373BE">
      <w:pPr>
        <w:pStyle w:val="footnotes"/>
        <w:rPr>
          <w:color w:val="0000FF"/>
          <w:lang w:val="en-ZA"/>
        </w:rPr>
      </w:pPr>
    </w:p>
  </w:footnote>
  <w:footnote w:id="24">
    <w:p w14:paraId="0797C770" w14:textId="77777777" w:rsidR="00B40749" w:rsidRPr="00F83D5D" w:rsidRDefault="00B40749" w:rsidP="003373BE">
      <w:pPr>
        <w:pStyle w:val="footnotes"/>
        <w:rPr>
          <w:color w:val="0000FF"/>
          <w:lang w:val="en-ZA"/>
        </w:rPr>
      </w:pPr>
    </w:p>
  </w:footnote>
  <w:footnote w:id="25">
    <w:p w14:paraId="64CABCBF" w14:textId="77777777" w:rsidR="00B40749" w:rsidRPr="00F83D5D" w:rsidRDefault="00B40749" w:rsidP="003373BE">
      <w:pPr>
        <w:pStyle w:val="footnotes"/>
        <w:rPr>
          <w:color w:val="0000FF"/>
          <w:lang w:val="en-ZA"/>
        </w:rPr>
      </w:pPr>
    </w:p>
  </w:footnote>
  <w:footnote w:id="26">
    <w:p w14:paraId="50B7D9E8" w14:textId="77777777" w:rsidR="00B40749" w:rsidRPr="00F83D5D" w:rsidRDefault="00B40749" w:rsidP="003373BE">
      <w:pPr>
        <w:pStyle w:val="footnotes"/>
        <w:rPr>
          <w:color w:val="0000FF"/>
          <w:lang w:val="en-ZA"/>
        </w:rPr>
      </w:pPr>
    </w:p>
  </w:footnote>
  <w:footnote w:id="27">
    <w:p w14:paraId="382F700D" w14:textId="77777777" w:rsidR="00B40749" w:rsidRPr="00F83D5D" w:rsidRDefault="00B40749" w:rsidP="003373BE">
      <w:pPr>
        <w:pStyle w:val="footnotes"/>
        <w:rPr>
          <w:color w:val="0000FF"/>
          <w:lang w:val="en-ZA"/>
        </w:rPr>
      </w:pPr>
    </w:p>
  </w:footnote>
  <w:footnote w:id="28">
    <w:p w14:paraId="0EEA633D" w14:textId="77777777" w:rsidR="00B40749" w:rsidRPr="00F83D5D" w:rsidRDefault="00B40749" w:rsidP="003373BE">
      <w:pPr>
        <w:pStyle w:val="footnotes"/>
        <w:rPr>
          <w:color w:val="0000FF"/>
          <w:lang w:val="en-ZA"/>
        </w:rPr>
      </w:pPr>
    </w:p>
  </w:footnote>
  <w:footnote w:id="29">
    <w:p w14:paraId="50EDDDB2" w14:textId="77777777" w:rsidR="00B40749" w:rsidRPr="00F83D5D" w:rsidRDefault="00B40749" w:rsidP="003373BE">
      <w:pPr>
        <w:pStyle w:val="footnotes"/>
        <w:rPr>
          <w:color w:val="0000FF"/>
          <w:lang w:val="en-ZA"/>
        </w:rPr>
      </w:pPr>
    </w:p>
  </w:footnote>
  <w:footnote w:id="30">
    <w:p w14:paraId="505EDAE4" w14:textId="77777777" w:rsidR="00B40749" w:rsidRPr="00F83D5D" w:rsidRDefault="00B40749" w:rsidP="003373BE">
      <w:pPr>
        <w:pStyle w:val="footnotes"/>
        <w:rPr>
          <w:color w:val="0000FF"/>
          <w:lang w:val="en-ZA"/>
        </w:rPr>
      </w:pPr>
    </w:p>
  </w:footnote>
  <w:footnote w:id="31">
    <w:p w14:paraId="620045E0" w14:textId="77777777" w:rsidR="00B40749" w:rsidRPr="00F83D5D" w:rsidRDefault="00B40749" w:rsidP="003373BE">
      <w:pPr>
        <w:pStyle w:val="footnotes"/>
        <w:rPr>
          <w:color w:val="0000FF"/>
          <w:lang w:val="en-ZA"/>
        </w:rPr>
      </w:pPr>
    </w:p>
  </w:footnote>
  <w:footnote w:id="32">
    <w:p w14:paraId="3F85958A" w14:textId="77777777" w:rsidR="00B40749" w:rsidRPr="00F83D5D" w:rsidRDefault="00B40749" w:rsidP="003373BE">
      <w:pPr>
        <w:pStyle w:val="footnotes"/>
        <w:rPr>
          <w:color w:val="0000FF"/>
          <w:lang w:val="en-ZA"/>
        </w:rPr>
      </w:pPr>
    </w:p>
  </w:footnote>
  <w:footnote w:id="33">
    <w:p w14:paraId="02C6AFF2" w14:textId="77777777" w:rsidR="00B40749" w:rsidRPr="00F83D5D" w:rsidRDefault="00B40749" w:rsidP="00AE4AF2">
      <w:pPr>
        <w:pStyle w:val="footnotes"/>
        <w:rPr>
          <w:color w:val="0000FF"/>
          <w:lang w:val="en-ZA"/>
        </w:rPr>
      </w:pPr>
    </w:p>
  </w:footnote>
  <w:footnote w:id="34">
    <w:p w14:paraId="1B587E1B" w14:textId="77777777" w:rsidR="00B40749" w:rsidRPr="00F83D5D" w:rsidRDefault="00B40749" w:rsidP="003373BE">
      <w:pPr>
        <w:pStyle w:val="footnotes"/>
        <w:rPr>
          <w:color w:val="0000FF"/>
          <w:lang w:val="en-ZA"/>
        </w:rPr>
      </w:pPr>
    </w:p>
  </w:footnote>
  <w:footnote w:id="35">
    <w:p w14:paraId="2CEA8537" w14:textId="77777777" w:rsidR="00B40749" w:rsidRPr="00F83D5D" w:rsidRDefault="00B40749" w:rsidP="003373BE">
      <w:pPr>
        <w:pStyle w:val="footnotes"/>
        <w:rPr>
          <w:color w:val="0000FF"/>
          <w:lang w:val="en-ZA"/>
        </w:rPr>
      </w:pPr>
    </w:p>
  </w:footnote>
  <w:footnote w:id="36">
    <w:p w14:paraId="3C054A53" w14:textId="77777777" w:rsidR="00B40749" w:rsidRPr="00F83D5D" w:rsidRDefault="00B40749" w:rsidP="003373BE">
      <w:pPr>
        <w:pStyle w:val="footnotes"/>
        <w:rPr>
          <w:color w:val="0000FF"/>
          <w:lang w:val="en-ZA"/>
        </w:rPr>
      </w:pPr>
    </w:p>
  </w:footnote>
  <w:footnote w:id="37">
    <w:p w14:paraId="32012699" w14:textId="77777777" w:rsidR="00B40749" w:rsidRPr="00F83D5D" w:rsidRDefault="00B40749" w:rsidP="003373BE">
      <w:pPr>
        <w:pStyle w:val="footnotes"/>
        <w:rPr>
          <w:color w:val="0000FF"/>
          <w:lang w:val="en-ZA"/>
        </w:rPr>
      </w:pPr>
    </w:p>
  </w:footnote>
  <w:footnote w:id="38">
    <w:p w14:paraId="71328A41" w14:textId="77777777" w:rsidR="00B40749" w:rsidRPr="00F83D5D" w:rsidRDefault="00B40749" w:rsidP="003373BE">
      <w:pPr>
        <w:pStyle w:val="footnotes"/>
        <w:rPr>
          <w:color w:val="0000FF"/>
          <w:lang w:val="en-ZA"/>
        </w:rPr>
      </w:pPr>
    </w:p>
  </w:footnote>
  <w:footnote w:id="39">
    <w:p w14:paraId="3AEED52D" w14:textId="77777777" w:rsidR="00B40749" w:rsidRPr="00F83D5D" w:rsidRDefault="00B40749" w:rsidP="00A36E88">
      <w:pPr>
        <w:pStyle w:val="footnotes"/>
        <w:rPr>
          <w:color w:val="0000FF"/>
          <w:lang w:val="en-ZA"/>
        </w:rPr>
      </w:pPr>
    </w:p>
  </w:footnote>
  <w:footnote w:id="40">
    <w:p w14:paraId="7774F909" w14:textId="77777777" w:rsidR="00B40749" w:rsidRPr="00F83D5D" w:rsidRDefault="00B40749" w:rsidP="003373BE">
      <w:pPr>
        <w:pStyle w:val="footnotes"/>
        <w:rPr>
          <w:color w:val="0000FF"/>
          <w:lang w:val="en-ZA"/>
        </w:rPr>
      </w:pPr>
    </w:p>
  </w:footnote>
  <w:footnote w:id="41">
    <w:p w14:paraId="5D82B85E" w14:textId="77777777" w:rsidR="00B40749" w:rsidRPr="00F83D5D" w:rsidRDefault="00B40749" w:rsidP="003373BE">
      <w:pPr>
        <w:pStyle w:val="footnotes"/>
        <w:rPr>
          <w:color w:val="0000FF"/>
          <w:lang w:val="en-ZA"/>
        </w:rPr>
      </w:pPr>
    </w:p>
  </w:footnote>
  <w:footnote w:id="42">
    <w:p w14:paraId="7AE7CFC7" w14:textId="77777777" w:rsidR="00B40749" w:rsidRPr="00F83D5D" w:rsidRDefault="00B40749" w:rsidP="003373BE">
      <w:pPr>
        <w:pStyle w:val="footnotes"/>
        <w:rPr>
          <w:color w:val="0000FF"/>
          <w:lang w:val="en-ZA"/>
        </w:rPr>
      </w:pPr>
    </w:p>
  </w:footnote>
  <w:footnote w:id="43">
    <w:p w14:paraId="2A1AF922" w14:textId="77777777" w:rsidR="00B40749" w:rsidRPr="00A66921" w:rsidRDefault="00B40749" w:rsidP="003373BE">
      <w:pPr>
        <w:pStyle w:val="footnotes"/>
        <w:rPr>
          <w:color w:val="00B050"/>
          <w:lang w:val="en-ZA"/>
        </w:rPr>
      </w:pPr>
    </w:p>
  </w:footnote>
  <w:footnote w:id="44">
    <w:p w14:paraId="0C40B4CF" w14:textId="77777777" w:rsidR="00A557A4" w:rsidRPr="000E3B76" w:rsidRDefault="00A557A4" w:rsidP="00A557A4">
      <w:pPr>
        <w:pStyle w:val="footnotes"/>
      </w:pPr>
    </w:p>
  </w:footnote>
  <w:footnote w:id="45">
    <w:p w14:paraId="296525D1" w14:textId="77777777" w:rsidR="00A557A4" w:rsidRPr="000E3B76" w:rsidRDefault="00A557A4" w:rsidP="00A557A4">
      <w:pPr>
        <w:pStyle w:val="footnotes"/>
        <w:rPr>
          <w:lang w:val="en-ZA"/>
        </w:rPr>
      </w:pPr>
    </w:p>
  </w:footnote>
  <w:footnote w:id="46">
    <w:p w14:paraId="28689ABE" w14:textId="77777777" w:rsidR="00A557A4" w:rsidRPr="000E3B76" w:rsidRDefault="00A557A4" w:rsidP="00A557A4">
      <w:pPr>
        <w:pStyle w:val="footnotes"/>
        <w:rPr>
          <w:lang w:val="en-Z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3F811" w14:textId="226F825D" w:rsidR="00CD61EA" w:rsidRDefault="00CD61EA" w:rsidP="007C07B4">
    <w:pPr>
      <w:pStyle w:val="Header"/>
      <w:tabs>
        <w:tab w:val="clear" w:pos="4513"/>
        <w:tab w:val="clear" w:pos="9026"/>
        <w:tab w:val="right" w:pos="9639"/>
      </w:tabs>
    </w:pPr>
    <w:r>
      <w:rPr>
        <w:noProof/>
        <w:lang w:val="en-ZA" w:eastAsia="en-ZA"/>
      </w:rPr>
      <w:drawing>
        <wp:anchor distT="0" distB="0" distL="114300" distR="114300" simplePos="0" relativeHeight="251658242" behindDoc="1" locked="0" layoutInCell="1" allowOverlap="1" wp14:anchorId="692E0989" wp14:editId="2630CF12">
          <wp:simplePos x="0" y="0"/>
          <wp:positionH relativeFrom="column">
            <wp:posOffset>-733425</wp:posOffset>
          </wp:positionH>
          <wp:positionV relativeFrom="paragraph">
            <wp:posOffset>-454660</wp:posOffset>
          </wp:positionV>
          <wp:extent cx="7560000" cy="1426261"/>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eet-head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426261"/>
                  </a:xfrm>
                  <a:prstGeom prst="rect">
                    <a:avLst/>
                  </a:prstGeom>
                </pic:spPr>
              </pic:pic>
            </a:graphicData>
          </a:graphic>
        </wp:anchor>
      </w:drawing>
    </w:r>
    <w:r w:rsidR="007C07B4">
      <w:tab/>
    </w:r>
  </w:p>
  <w:p w14:paraId="4FF06224" w14:textId="77777777" w:rsidR="00CD61EA" w:rsidRDefault="00CD61EA" w:rsidP="00BF490E">
    <w:pPr>
      <w:pStyle w:val="Header"/>
    </w:pPr>
  </w:p>
  <w:p w14:paraId="53F1E13C" w14:textId="77777777" w:rsidR="00CD61EA" w:rsidRDefault="00CD61EA">
    <w:pPr>
      <w:pStyle w:val="Header"/>
    </w:pPr>
  </w:p>
  <w:p w14:paraId="015A92B1" w14:textId="77777777" w:rsidR="00CD61EA" w:rsidRDefault="00CD61EA">
    <w:pPr>
      <w:pStyle w:val="Header"/>
    </w:pPr>
  </w:p>
  <w:p w14:paraId="0ABA4641" w14:textId="77777777" w:rsidR="00CD61EA" w:rsidRDefault="00CD61EA" w:rsidP="00480CB8">
    <w:pPr>
      <w:pStyle w:val="Header"/>
      <w:tabs>
        <w:tab w:val="clear" w:pos="4513"/>
        <w:tab w:val="clear" w:pos="9026"/>
        <w:tab w:val="left" w:pos="8290"/>
      </w:tabs>
    </w:pPr>
    <w:r>
      <w:tab/>
    </w:r>
  </w:p>
  <w:p w14:paraId="2725D6B3" w14:textId="23AD3973" w:rsidR="00CD61EA" w:rsidRDefault="007330C7" w:rsidP="007330C7">
    <w:pPr>
      <w:pStyle w:val="Header"/>
      <w:tabs>
        <w:tab w:val="clear" w:pos="4513"/>
        <w:tab w:val="clear" w:pos="9026"/>
        <w:tab w:val="left" w:pos="1672"/>
      </w:tabs>
    </w:pPr>
    <w:r>
      <w:tab/>
    </w:r>
  </w:p>
  <w:p w14:paraId="71AA6103" w14:textId="77777777" w:rsidR="00CD61EA" w:rsidRDefault="00CD61EA">
    <w:pPr>
      <w:pStyle w:val="Header"/>
    </w:pPr>
  </w:p>
  <w:p w14:paraId="30589954" w14:textId="77777777" w:rsidR="00CD61EA" w:rsidRDefault="00CD61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18496" w14:textId="2E2D393B" w:rsidR="00CD61EA" w:rsidRDefault="000F6572" w:rsidP="0048781B">
    <w:pPr>
      <w:pStyle w:val="Header"/>
      <w:tabs>
        <w:tab w:val="left" w:pos="7279"/>
      </w:tabs>
      <w:rPr>
        <w:noProof/>
        <w:lang w:val="en-ZA" w:eastAsia="en-ZA"/>
      </w:rPr>
    </w:pPr>
    <w:r>
      <w:rPr>
        <w:noProof/>
      </w:rPr>
      <w:drawing>
        <wp:anchor distT="0" distB="0" distL="114300" distR="114300" simplePos="0" relativeHeight="251658244" behindDoc="1" locked="0" layoutInCell="1" allowOverlap="1" wp14:anchorId="17F966E0" wp14:editId="1CD35DEC">
          <wp:simplePos x="0" y="0"/>
          <wp:positionH relativeFrom="page">
            <wp:posOffset>-153367</wp:posOffset>
          </wp:positionH>
          <wp:positionV relativeFrom="paragraph">
            <wp:posOffset>-436728</wp:posOffset>
          </wp:positionV>
          <wp:extent cx="7703184" cy="10859172"/>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rotWithShape="1">
                  <a:blip r:embed="rId1">
                    <a:extLst>
                      <a:ext uri="{28A0092B-C50C-407E-A947-70E740481C1C}">
                        <a14:useLocalDpi xmlns:a14="http://schemas.microsoft.com/office/drawing/2010/main" val="0"/>
                      </a:ext>
                    </a:extLst>
                  </a:blip>
                  <a:srcRect l="30904" t="4248" r="26604" b="5562"/>
                  <a:stretch/>
                </pic:blipFill>
                <pic:spPr bwMode="auto">
                  <a:xfrm>
                    <a:off x="0" y="0"/>
                    <a:ext cx="7703184" cy="108591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61EA">
      <w:rPr>
        <w:noProof/>
        <w:lang w:val="en-ZA" w:eastAsia="en-ZA"/>
      </w:rPr>
      <w:drawing>
        <wp:anchor distT="0" distB="0" distL="114300" distR="114300" simplePos="0" relativeHeight="251658243" behindDoc="1" locked="0" layoutInCell="1" allowOverlap="1" wp14:anchorId="68F50136" wp14:editId="4E8A4467">
          <wp:simplePos x="0" y="0"/>
          <wp:positionH relativeFrom="column">
            <wp:posOffset>-581025</wp:posOffset>
          </wp:positionH>
          <wp:positionV relativeFrom="paragraph">
            <wp:posOffset>-302260</wp:posOffset>
          </wp:positionV>
          <wp:extent cx="7560000" cy="1426261"/>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eet-header.jpg"/>
                  <pic:cNvPicPr/>
                </pic:nvPicPr>
                <pic:blipFill>
                  <a:blip r:embed="rId2">
                    <a:extLst>
                      <a:ext uri="{28A0092B-C50C-407E-A947-70E740481C1C}">
                        <a14:useLocalDpi xmlns:a14="http://schemas.microsoft.com/office/drawing/2010/main" val="0"/>
                      </a:ext>
                    </a:extLst>
                  </a:blip>
                  <a:stretch>
                    <a:fillRect/>
                  </a:stretch>
                </pic:blipFill>
                <pic:spPr>
                  <a:xfrm>
                    <a:off x="0" y="0"/>
                    <a:ext cx="7560000" cy="1426261"/>
                  </a:xfrm>
                  <a:prstGeom prst="rect">
                    <a:avLst/>
                  </a:prstGeom>
                </pic:spPr>
              </pic:pic>
            </a:graphicData>
          </a:graphic>
        </wp:anchor>
      </w:drawing>
    </w:r>
  </w:p>
  <w:p w14:paraId="72786001" w14:textId="77777777" w:rsidR="00CD61EA" w:rsidRDefault="00CD61EA" w:rsidP="0048781B">
    <w:pPr>
      <w:pStyle w:val="Header"/>
      <w:tabs>
        <w:tab w:val="left" w:pos="7279"/>
      </w:tabs>
      <w:rPr>
        <w:noProof/>
        <w:lang w:val="en-ZA" w:eastAsia="en-ZA"/>
      </w:rPr>
    </w:pPr>
  </w:p>
  <w:p w14:paraId="0F080DB0" w14:textId="77777777" w:rsidR="00CD61EA" w:rsidRDefault="00CD61EA" w:rsidP="0048781B">
    <w:pPr>
      <w:pStyle w:val="Header"/>
      <w:tabs>
        <w:tab w:val="left" w:pos="7279"/>
      </w:tabs>
      <w:rPr>
        <w:noProof/>
        <w:lang w:val="en-ZA" w:eastAsia="en-ZA"/>
      </w:rPr>
    </w:pPr>
  </w:p>
  <w:p w14:paraId="4301CE36" w14:textId="77777777" w:rsidR="00CD61EA" w:rsidRDefault="00CD61EA" w:rsidP="0048781B">
    <w:pPr>
      <w:pStyle w:val="Header"/>
      <w:tabs>
        <w:tab w:val="left" w:pos="7279"/>
      </w:tabs>
      <w:rPr>
        <w:noProof/>
        <w:lang w:val="en-ZA" w:eastAsia="en-ZA"/>
      </w:rPr>
    </w:pPr>
  </w:p>
  <w:p w14:paraId="3750CD14" w14:textId="77777777" w:rsidR="00CD61EA" w:rsidRDefault="00CD61EA" w:rsidP="0048781B">
    <w:pPr>
      <w:pStyle w:val="Header"/>
      <w:tabs>
        <w:tab w:val="left" w:pos="7279"/>
      </w:tabs>
      <w:rPr>
        <w:noProof/>
        <w:lang w:val="en-ZA" w:eastAsia="en-ZA"/>
      </w:rPr>
    </w:pPr>
  </w:p>
  <w:p w14:paraId="31D83B7A" w14:textId="77777777" w:rsidR="00CD61EA" w:rsidRDefault="00CD61EA" w:rsidP="0048781B">
    <w:pPr>
      <w:pStyle w:val="Header"/>
      <w:tabs>
        <w:tab w:val="left" w:pos="7279"/>
      </w:tabs>
      <w:rPr>
        <w:noProof/>
        <w:lang w:val="en-ZA" w:eastAsia="en-ZA"/>
      </w:rPr>
    </w:pPr>
  </w:p>
  <w:p w14:paraId="4F6E8E89" w14:textId="77777777" w:rsidR="00CD61EA" w:rsidRDefault="00CD61EA" w:rsidP="0048781B">
    <w:pPr>
      <w:pStyle w:val="Header"/>
      <w:tabs>
        <w:tab w:val="left" w:pos="7279"/>
      </w:tabs>
      <w:rPr>
        <w:noProof/>
        <w:lang w:val="en-ZA" w:eastAsia="en-ZA"/>
      </w:rPr>
    </w:pPr>
  </w:p>
  <w:p w14:paraId="5F5F0817" w14:textId="77777777" w:rsidR="00CD61EA" w:rsidRDefault="00CD61EA" w:rsidP="00FB5BC0">
    <w:pPr>
      <w:outlineLvl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92D38"/>
    <w:multiLevelType w:val="hybridMultilevel"/>
    <w:tmpl w:val="79F0742A"/>
    <w:lvl w:ilvl="0" w:tplc="01128DEE">
      <w:start w:val="1"/>
      <w:numFmt w:val="bullet"/>
      <w:lvlText w:val=""/>
      <w:lvlJc w:val="left"/>
      <w:pPr>
        <w:ind w:left="720" w:hanging="360"/>
      </w:pPr>
      <w:rPr>
        <w:rFonts w:ascii="Symbol" w:hAnsi="Symbol" w:hint="default"/>
      </w:rPr>
    </w:lvl>
    <w:lvl w:ilvl="1" w:tplc="45B25288">
      <w:start w:val="1"/>
      <w:numFmt w:val="bullet"/>
      <w:lvlText w:val="o"/>
      <w:lvlJc w:val="left"/>
      <w:pPr>
        <w:ind w:left="1440" w:hanging="360"/>
      </w:pPr>
      <w:rPr>
        <w:rFonts w:ascii="Courier New" w:hAnsi="Courier New" w:hint="default"/>
      </w:rPr>
    </w:lvl>
    <w:lvl w:ilvl="2" w:tplc="C1A68044">
      <w:start w:val="1"/>
      <w:numFmt w:val="bullet"/>
      <w:lvlText w:val=""/>
      <w:lvlJc w:val="left"/>
      <w:pPr>
        <w:ind w:left="2160" w:hanging="360"/>
      </w:pPr>
      <w:rPr>
        <w:rFonts w:ascii="Wingdings" w:hAnsi="Wingdings" w:hint="default"/>
      </w:rPr>
    </w:lvl>
    <w:lvl w:ilvl="3" w:tplc="23107C5E">
      <w:start w:val="1"/>
      <w:numFmt w:val="bullet"/>
      <w:lvlText w:val=""/>
      <w:lvlJc w:val="left"/>
      <w:pPr>
        <w:ind w:left="2880" w:hanging="360"/>
      </w:pPr>
      <w:rPr>
        <w:rFonts w:ascii="Symbol" w:hAnsi="Symbol" w:hint="default"/>
      </w:rPr>
    </w:lvl>
    <w:lvl w:ilvl="4" w:tplc="97CC10B2">
      <w:start w:val="1"/>
      <w:numFmt w:val="bullet"/>
      <w:lvlText w:val="o"/>
      <w:lvlJc w:val="left"/>
      <w:pPr>
        <w:ind w:left="3600" w:hanging="360"/>
      </w:pPr>
      <w:rPr>
        <w:rFonts w:ascii="Courier New" w:hAnsi="Courier New" w:hint="default"/>
      </w:rPr>
    </w:lvl>
    <w:lvl w:ilvl="5" w:tplc="D1C27DDC">
      <w:start w:val="1"/>
      <w:numFmt w:val="bullet"/>
      <w:lvlText w:val=""/>
      <w:lvlJc w:val="left"/>
      <w:pPr>
        <w:ind w:left="4320" w:hanging="360"/>
      </w:pPr>
      <w:rPr>
        <w:rFonts w:ascii="Wingdings" w:hAnsi="Wingdings" w:hint="default"/>
      </w:rPr>
    </w:lvl>
    <w:lvl w:ilvl="6" w:tplc="F41A317E">
      <w:start w:val="1"/>
      <w:numFmt w:val="bullet"/>
      <w:lvlText w:val=""/>
      <w:lvlJc w:val="left"/>
      <w:pPr>
        <w:ind w:left="5040" w:hanging="360"/>
      </w:pPr>
      <w:rPr>
        <w:rFonts w:ascii="Symbol" w:hAnsi="Symbol" w:hint="default"/>
      </w:rPr>
    </w:lvl>
    <w:lvl w:ilvl="7" w:tplc="0E6814B4">
      <w:start w:val="1"/>
      <w:numFmt w:val="bullet"/>
      <w:lvlText w:val="o"/>
      <w:lvlJc w:val="left"/>
      <w:pPr>
        <w:ind w:left="5760" w:hanging="360"/>
      </w:pPr>
      <w:rPr>
        <w:rFonts w:ascii="Courier New" w:hAnsi="Courier New" w:hint="default"/>
      </w:rPr>
    </w:lvl>
    <w:lvl w:ilvl="8" w:tplc="9FDE9534">
      <w:start w:val="1"/>
      <w:numFmt w:val="bullet"/>
      <w:lvlText w:val=""/>
      <w:lvlJc w:val="left"/>
      <w:pPr>
        <w:ind w:left="6480" w:hanging="360"/>
      </w:pPr>
      <w:rPr>
        <w:rFonts w:ascii="Wingdings" w:hAnsi="Wingdings" w:hint="default"/>
      </w:rPr>
    </w:lvl>
  </w:abstractNum>
  <w:abstractNum w:abstractNumId="1" w15:restartNumberingAfterBreak="0">
    <w:nsid w:val="06010A99"/>
    <w:multiLevelType w:val="multilevel"/>
    <w:tmpl w:val="90CA0A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6441155"/>
    <w:multiLevelType w:val="hybridMultilevel"/>
    <w:tmpl w:val="51327982"/>
    <w:lvl w:ilvl="0" w:tplc="1C090001">
      <w:start w:val="1"/>
      <w:numFmt w:val="bullet"/>
      <w:lvlText w:val=""/>
      <w:lvlJc w:val="left"/>
      <w:pPr>
        <w:ind w:left="654" w:hanging="360"/>
      </w:pPr>
      <w:rPr>
        <w:rFonts w:ascii="Symbol" w:hAnsi="Symbol" w:hint="default"/>
      </w:rPr>
    </w:lvl>
    <w:lvl w:ilvl="1" w:tplc="1C090003">
      <w:start w:val="1"/>
      <w:numFmt w:val="bullet"/>
      <w:lvlText w:val="o"/>
      <w:lvlJc w:val="left"/>
      <w:pPr>
        <w:ind w:left="1374" w:hanging="360"/>
      </w:pPr>
      <w:rPr>
        <w:rFonts w:ascii="Courier New" w:hAnsi="Courier New" w:cs="Courier New" w:hint="default"/>
      </w:rPr>
    </w:lvl>
    <w:lvl w:ilvl="2" w:tplc="1C090005" w:tentative="1">
      <w:start w:val="1"/>
      <w:numFmt w:val="bullet"/>
      <w:lvlText w:val=""/>
      <w:lvlJc w:val="left"/>
      <w:pPr>
        <w:ind w:left="2094" w:hanging="360"/>
      </w:pPr>
      <w:rPr>
        <w:rFonts w:ascii="Wingdings" w:hAnsi="Wingdings" w:hint="default"/>
      </w:rPr>
    </w:lvl>
    <w:lvl w:ilvl="3" w:tplc="1C090001" w:tentative="1">
      <w:start w:val="1"/>
      <w:numFmt w:val="bullet"/>
      <w:lvlText w:val=""/>
      <w:lvlJc w:val="left"/>
      <w:pPr>
        <w:ind w:left="2814" w:hanging="360"/>
      </w:pPr>
      <w:rPr>
        <w:rFonts w:ascii="Symbol" w:hAnsi="Symbol" w:hint="default"/>
      </w:rPr>
    </w:lvl>
    <w:lvl w:ilvl="4" w:tplc="1C090003" w:tentative="1">
      <w:start w:val="1"/>
      <w:numFmt w:val="bullet"/>
      <w:lvlText w:val="o"/>
      <w:lvlJc w:val="left"/>
      <w:pPr>
        <w:ind w:left="3534" w:hanging="360"/>
      </w:pPr>
      <w:rPr>
        <w:rFonts w:ascii="Courier New" w:hAnsi="Courier New" w:cs="Courier New" w:hint="default"/>
      </w:rPr>
    </w:lvl>
    <w:lvl w:ilvl="5" w:tplc="1C090005" w:tentative="1">
      <w:start w:val="1"/>
      <w:numFmt w:val="bullet"/>
      <w:lvlText w:val=""/>
      <w:lvlJc w:val="left"/>
      <w:pPr>
        <w:ind w:left="4254" w:hanging="360"/>
      </w:pPr>
      <w:rPr>
        <w:rFonts w:ascii="Wingdings" w:hAnsi="Wingdings" w:hint="default"/>
      </w:rPr>
    </w:lvl>
    <w:lvl w:ilvl="6" w:tplc="1C090001" w:tentative="1">
      <w:start w:val="1"/>
      <w:numFmt w:val="bullet"/>
      <w:lvlText w:val=""/>
      <w:lvlJc w:val="left"/>
      <w:pPr>
        <w:ind w:left="4974" w:hanging="360"/>
      </w:pPr>
      <w:rPr>
        <w:rFonts w:ascii="Symbol" w:hAnsi="Symbol" w:hint="default"/>
      </w:rPr>
    </w:lvl>
    <w:lvl w:ilvl="7" w:tplc="1C090003" w:tentative="1">
      <w:start w:val="1"/>
      <w:numFmt w:val="bullet"/>
      <w:lvlText w:val="o"/>
      <w:lvlJc w:val="left"/>
      <w:pPr>
        <w:ind w:left="5694" w:hanging="360"/>
      </w:pPr>
      <w:rPr>
        <w:rFonts w:ascii="Courier New" w:hAnsi="Courier New" w:cs="Courier New" w:hint="default"/>
      </w:rPr>
    </w:lvl>
    <w:lvl w:ilvl="8" w:tplc="1C090005" w:tentative="1">
      <w:start w:val="1"/>
      <w:numFmt w:val="bullet"/>
      <w:lvlText w:val=""/>
      <w:lvlJc w:val="left"/>
      <w:pPr>
        <w:ind w:left="6414" w:hanging="360"/>
      </w:pPr>
      <w:rPr>
        <w:rFonts w:ascii="Wingdings" w:hAnsi="Wingdings" w:hint="default"/>
      </w:rPr>
    </w:lvl>
  </w:abstractNum>
  <w:abstractNum w:abstractNumId="3" w15:restartNumberingAfterBreak="0">
    <w:nsid w:val="0C9F6AE1"/>
    <w:multiLevelType w:val="multilevel"/>
    <w:tmpl w:val="FC9A344E"/>
    <w:lvl w:ilvl="0">
      <w:start w:val="1"/>
      <w:numFmt w:val="decimal"/>
      <w:lvlText w:val="%1."/>
      <w:lvlJc w:val="left"/>
      <w:pPr>
        <w:ind w:left="-66" w:hanging="360"/>
      </w:pPr>
      <w:rPr>
        <w:b/>
        <w:i w:val="0"/>
        <w:iCs/>
      </w:rPr>
    </w:lvl>
    <w:lvl w:ilvl="1">
      <w:start w:val="1"/>
      <w:numFmt w:val="lowerLetter"/>
      <w:lvlText w:val="%2."/>
      <w:lvlJc w:val="left"/>
      <w:pPr>
        <w:ind w:left="654" w:hanging="360"/>
      </w:pPr>
      <w:rPr>
        <w:b w:val="0"/>
        <w:bCs/>
      </w:rPr>
    </w:lvl>
    <w:lvl w:ilvl="2">
      <w:start w:val="1"/>
      <w:numFmt w:val="lowerRoman"/>
      <w:lvlText w:val="%3."/>
      <w:lvlJc w:val="right"/>
      <w:pPr>
        <w:ind w:left="1374" w:hanging="180"/>
      </w:pPr>
    </w:lvl>
    <w:lvl w:ilvl="3">
      <w:start w:val="1"/>
      <w:numFmt w:val="decimal"/>
      <w:lvlText w:val="%4."/>
      <w:lvlJc w:val="left"/>
      <w:pPr>
        <w:ind w:left="2094" w:hanging="360"/>
      </w:pPr>
    </w:lvl>
    <w:lvl w:ilvl="4">
      <w:start w:val="1"/>
      <w:numFmt w:val="lowerLetter"/>
      <w:lvlText w:val="%5."/>
      <w:lvlJc w:val="left"/>
      <w:pPr>
        <w:ind w:left="2814" w:hanging="360"/>
      </w:pPr>
    </w:lvl>
    <w:lvl w:ilvl="5">
      <w:start w:val="1"/>
      <w:numFmt w:val="lowerRoman"/>
      <w:lvlText w:val="%6."/>
      <w:lvlJc w:val="right"/>
      <w:pPr>
        <w:ind w:left="3534" w:hanging="180"/>
      </w:pPr>
    </w:lvl>
    <w:lvl w:ilvl="6">
      <w:start w:val="1"/>
      <w:numFmt w:val="decimal"/>
      <w:lvlText w:val="%7."/>
      <w:lvlJc w:val="left"/>
      <w:pPr>
        <w:ind w:left="4254" w:hanging="360"/>
      </w:pPr>
    </w:lvl>
    <w:lvl w:ilvl="7">
      <w:start w:val="1"/>
      <w:numFmt w:val="lowerLetter"/>
      <w:lvlText w:val="%8."/>
      <w:lvlJc w:val="left"/>
      <w:pPr>
        <w:ind w:left="4974" w:hanging="360"/>
      </w:pPr>
    </w:lvl>
    <w:lvl w:ilvl="8">
      <w:start w:val="1"/>
      <w:numFmt w:val="lowerRoman"/>
      <w:lvlText w:val="%9."/>
      <w:lvlJc w:val="right"/>
      <w:pPr>
        <w:ind w:left="5694" w:hanging="180"/>
      </w:pPr>
    </w:lvl>
  </w:abstractNum>
  <w:abstractNum w:abstractNumId="4" w15:restartNumberingAfterBreak="0">
    <w:nsid w:val="0EF44EA5"/>
    <w:multiLevelType w:val="hybridMultilevel"/>
    <w:tmpl w:val="CC544746"/>
    <w:lvl w:ilvl="0" w:tplc="B0C4E03A">
      <w:start w:val="1"/>
      <w:numFmt w:val="decimal"/>
      <w:lvlText w:val="%1."/>
      <w:lvlJc w:val="left"/>
      <w:pPr>
        <w:ind w:left="720" w:hanging="72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15:restartNumberingAfterBreak="0">
    <w:nsid w:val="12E04B91"/>
    <w:multiLevelType w:val="hybridMultilevel"/>
    <w:tmpl w:val="863413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34D529C"/>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AE1B6C"/>
    <w:multiLevelType w:val="hybridMultilevel"/>
    <w:tmpl w:val="6AACE4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8AB0284"/>
    <w:multiLevelType w:val="hybridMultilevel"/>
    <w:tmpl w:val="6C44E138"/>
    <w:lvl w:ilvl="0" w:tplc="E4F2C714">
      <w:start w:val="1"/>
      <w:numFmt w:val="bullet"/>
      <w:lvlText w:val="·"/>
      <w:lvlJc w:val="left"/>
      <w:pPr>
        <w:ind w:left="720" w:hanging="360"/>
      </w:pPr>
      <w:rPr>
        <w:rFonts w:ascii="Symbol" w:hAnsi="Symbol" w:hint="default"/>
      </w:rPr>
    </w:lvl>
    <w:lvl w:ilvl="1" w:tplc="C65EC1A6">
      <w:start w:val="1"/>
      <w:numFmt w:val="bullet"/>
      <w:lvlText w:val="o"/>
      <w:lvlJc w:val="left"/>
      <w:pPr>
        <w:ind w:left="1440" w:hanging="360"/>
      </w:pPr>
      <w:rPr>
        <w:rFonts w:ascii="Courier New" w:hAnsi="Courier New" w:hint="default"/>
      </w:rPr>
    </w:lvl>
    <w:lvl w:ilvl="2" w:tplc="785E1AD8">
      <w:start w:val="1"/>
      <w:numFmt w:val="bullet"/>
      <w:lvlText w:val=""/>
      <w:lvlJc w:val="left"/>
      <w:pPr>
        <w:ind w:left="2160" w:hanging="360"/>
      </w:pPr>
      <w:rPr>
        <w:rFonts w:ascii="Wingdings" w:hAnsi="Wingdings" w:hint="default"/>
      </w:rPr>
    </w:lvl>
    <w:lvl w:ilvl="3" w:tplc="55203FF8">
      <w:start w:val="1"/>
      <w:numFmt w:val="bullet"/>
      <w:lvlText w:val=""/>
      <w:lvlJc w:val="left"/>
      <w:pPr>
        <w:ind w:left="2880" w:hanging="360"/>
      </w:pPr>
      <w:rPr>
        <w:rFonts w:ascii="Symbol" w:hAnsi="Symbol" w:hint="default"/>
      </w:rPr>
    </w:lvl>
    <w:lvl w:ilvl="4" w:tplc="6088A386">
      <w:start w:val="1"/>
      <w:numFmt w:val="bullet"/>
      <w:lvlText w:val="o"/>
      <w:lvlJc w:val="left"/>
      <w:pPr>
        <w:ind w:left="3600" w:hanging="360"/>
      </w:pPr>
      <w:rPr>
        <w:rFonts w:ascii="Courier New" w:hAnsi="Courier New" w:hint="default"/>
      </w:rPr>
    </w:lvl>
    <w:lvl w:ilvl="5" w:tplc="CF466BC8">
      <w:start w:val="1"/>
      <w:numFmt w:val="bullet"/>
      <w:lvlText w:val=""/>
      <w:lvlJc w:val="left"/>
      <w:pPr>
        <w:ind w:left="4320" w:hanging="360"/>
      </w:pPr>
      <w:rPr>
        <w:rFonts w:ascii="Wingdings" w:hAnsi="Wingdings" w:hint="default"/>
      </w:rPr>
    </w:lvl>
    <w:lvl w:ilvl="6" w:tplc="44D29606">
      <w:start w:val="1"/>
      <w:numFmt w:val="bullet"/>
      <w:lvlText w:val=""/>
      <w:lvlJc w:val="left"/>
      <w:pPr>
        <w:ind w:left="5040" w:hanging="360"/>
      </w:pPr>
      <w:rPr>
        <w:rFonts w:ascii="Symbol" w:hAnsi="Symbol" w:hint="default"/>
      </w:rPr>
    </w:lvl>
    <w:lvl w:ilvl="7" w:tplc="CB18DD58">
      <w:start w:val="1"/>
      <w:numFmt w:val="bullet"/>
      <w:lvlText w:val="o"/>
      <w:lvlJc w:val="left"/>
      <w:pPr>
        <w:ind w:left="5760" w:hanging="360"/>
      </w:pPr>
      <w:rPr>
        <w:rFonts w:ascii="Courier New" w:hAnsi="Courier New" w:hint="default"/>
      </w:rPr>
    </w:lvl>
    <w:lvl w:ilvl="8" w:tplc="2660857C">
      <w:start w:val="1"/>
      <w:numFmt w:val="bullet"/>
      <w:lvlText w:val=""/>
      <w:lvlJc w:val="left"/>
      <w:pPr>
        <w:ind w:left="6480" w:hanging="360"/>
      </w:pPr>
      <w:rPr>
        <w:rFonts w:ascii="Wingdings" w:hAnsi="Wingdings" w:hint="default"/>
      </w:rPr>
    </w:lvl>
  </w:abstractNum>
  <w:abstractNum w:abstractNumId="9" w15:restartNumberingAfterBreak="0">
    <w:nsid w:val="190F124A"/>
    <w:multiLevelType w:val="multilevel"/>
    <w:tmpl w:val="901266FA"/>
    <w:lvl w:ilvl="0">
      <w:start w:val="6"/>
      <w:numFmt w:val="decimal"/>
      <w:lvlText w:val="%1"/>
      <w:lvlJc w:val="left"/>
      <w:pPr>
        <w:ind w:left="420" w:hanging="420"/>
      </w:pPr>
      <w:rPr>
        <w:rFonts w:hint="default"/>
      </w:rPr>
    </w:lvl>
    <w:lvl w:ilvl="1">
      <w:start w:val="19"/>
      <w:numFmt w:val="decimal"/>
      <w:lvlText w:val="%1.%2"/>
      <w:lvlJc w:val="left"/>
      <w:pPr>
        <w:ind w:left="1215" w:hanging="42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160" w:hanging="1800"/>
      </w:pPr>
      <w:rPr>
        <w:rFonts w:hint="default"/>
      </w:rPr>
    </w:lvl>
  </w:abstractNum>
  <w:abstractNum w:abstractNumId="10" w15:restartNumberingAfterBreak="0">
    <w:nsid w:val="20F93632"/>
    <w:multiLevelType w:val="multilevel"/>
    <w:tmpl w:val="922289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26B1D46"/>
    <w:multiLevelType w:val="hybridMultilevel"/>
    <w:tmpl w:val="3C6C889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2340023D"/>
    <w:multiLevelType w:val="multilevel"/>
    <w:tmpl w:val="20F8480C"/>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15:restartNumberingAfterBreak="0">
    <w:nsid w:val="24CB3D82"/>
    <w:multiLevelType w:val="hybridMultilevel"/>
    <w:tmpl w:val="D31204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4FE606C"/>
    <w:multiLevelType w:val="hybridMultilevel"/>
    <w:tmpl w:val="A350E5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89D5C66"/>
    <w:multiLevelType w:val="hybridMultilevel"/>
    <w:tmpl w:val="09E00F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DD03138"/>
    <w:multiLevelType w:val="multilevel"/>
    <w:tmpl w:val="F68E53F2"/>
    <w:lvl w:ilvl="0">
      <w:numFmt w:val="bullet"/>
      <w:lvlText w:val="-"/>
      <w:lvlJc w:val="left"/>
      <w:pPr>
        <w:ind w:left="720" w:hanging="360"/>
      </w:pPr>
      <w:rPr>
        <w:rFonts w:ascii="Calibri" w:eastAsia="PMingLiU"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2DD452D1"/>
    <w:multiLevelType w:val="hybridMultilevel"/>
    <w:tmpl w:val="C71AC4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1A87547"/>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9CF6C96"/>
    <w:multiLevelType w:val="hybridMultilevel"/>
    <w:tmpl w:val="22FC6DBE"/>
    <w:lvl w:ilvl="0" w:tplc="2794BA36">
      <w:numFmt w:val="bullet"/>
      <w:lvlText w:val="-"/>
      <w:lvlJc w:val="left"/>
      <w:pPr>
        <w:ind w:left="833" w:hanging="360"/>
      </w:pPr>
      <w:rPr>
        <w:rFonts w:ascii="Times New Roman" w:eastAsia="Times New Roman" w:hAnsi="Times New Roman" w:cs="Times New Roman" w:hint="default"/>
      </w:rPr>
    </w:lvl>
    <w:lvl w:ilvl="1" w:tplc="1C090003" w:tentative="1">
      <w:start w:val="1"/>
      <w:numFmt w:val="bullet"/>
      <w:lvlText w:val="o"/>
      <w:lvlJc w:val="left"/>
      <w:pPr>
        <w:ind w:left="1553" w:hanging="360"/>
      </w:pPr>
      <w:rPr>
        <w:rFonts w:ascii="Courier New" w:hAnsi="Courier New" w:cs="Courier New" w:hint="default"/>
      </w:rPr>
    </w:lvl>
    <w:lvl w:ilvl="2" w:tplc="1C090005" w:tentative="1">
      <w:start w:val="1"/>
      <w:numFmt w:val="bullet"/>
      <w:lvlText w:val=""/>
      <w:lvlJc w:val="left"/>
      <w:pPr>
        <w:ind w:left="2273" w:hanging="360"/>
      </w:pPr>
      <w:rPr>
        <w:rFonts w:ascii="Wingdings" w:hAnsi="Wingdings" w:hint="default"/>
      </w:rPr>
    </w:lvl>
    <w:lvl w:ilvl="3" w:tplc="1C090001" w:tentative="1">
      <w:start w:val="1"/>
      <w:numFmt w:val="bullet"/>
      <w:lvlText w:val=""/>
      <w:lvlJc w:val="left"/>
      <w:pPr>
        <w:ind w:left="2993" w:hanging="360"/>
      </w:pPr>
      <w:rPr>
        <w:rFonts w:ascii="Symbol" w:hAnsi="Symbol" w:hint="default"/>
      </w:rPr>
    </w:lvl>
    <w:lvl w:ilvl="4" w:tplc="1C090003" w:tentative="1">
      <w:start w:val="1"/>
      <w:numFmt w:val="bullet"/>
      <w:lvlText w:val="o"/>
      <w:lvlJc w:val="left"/>
      <w:pPr>
        <w:ind w:left="3713" w:hanging="360"/>
      </w:pPr>
      <w:rPr>
        <w:rFonts w:ascii="Courier New" w:hAnsi="Courier New" w:cs="Courier New" w:hint="default"/>
      </w:rPr>
    </w:lvl>
    <w:lvl w:ilvl="5" w:tplc="1C090005" w:tentative="1">
      <w:start w:val="1"/>
      <w:numFmt w:val="bullet"/>
      <w:lvlText w:val=""/>
      <w:lvlJc w:val="left"/>
      <w:pPr>
        <w:ind w:left="4433" w:hanging="360"/>
      </w:pPr>
      <w:rPr>
        <w:rFonts w:ascii="Wingdings" w:hAnsi="Wingdings" w:hint="default"/>
      </w:rPr>
    </w:lvl>
    <w:lvl w:ilvl="6" w:tplc="1C090001" w:tentative="1">
      <w:start w:val="1"/>
      <w:numFmt w:val="bullet"/>
      <w:lvlText w:val=""/>
      <w:lvlJc w:val="left"/>
      <w:pPr>
        <w:ind w:left="5153" w:hanging="360"/>
      </w:pPr>
      <w:rPr>
        <w:rFonts w:ascii="Symbol" w:hAnsi="Symbol" w:hint="default"/>
      </w:rPr>
    </w:lvl>
    <w:lvl w:ilvl="7" w:tplc="1C090003" w:tentative="1">
      <w:start w:val="1"/>
      <w:numFmt w:val="bullet"/>
      <w:lvlText w:val="o"/>
      <w:lvlJc w:val="left"/>
      <w:pPr>
        <w:ind w:left="5873" w:hanging="360"/>
      </w:pPr>
      <w:rPr>
        <w:rFonts w:ascii="Courier New" w:hAnsi="Courier New" w:cs="Courier New" w:hint="default"/>
      </w:rPr>
    </w:lvl>
    <w:lvl w:ilvl="8" w:tplc="1C090005" w:tentative="1">
      <w:start w:val="1"/>
      <w:numFmt w:val="bullet"/>
      <w:lvlText w:val=""/>
      <w:lvlJc w:val="left"/>
      <w:pPr>
        <w:ind w:left="6593" w:hanging="360"/>
      </w:pPr>
      <w:rPr>
        <w:rFonts w:ascii="Wingdings" w:hAnsi="Wingdings" w:hint="default"/>
      </w:rPr>
    </w:lvl>
  </w:abstractNum>
  <w:abstractNum w:abstractNumId="20" w15:restartNumberingAfterBreak="0">
    <w:nsid w:val="3EA03CD5"/>
    <w:multiLevelType w:val="hybridMultilevel"/>
    <w:tmpl w:val="3D0E971A"/>
    <w:lvl w:ilvl="0" w:tplc="4F74660A">
      <w:start w:val="1"/>
      <w:numFmt w:val="bullet"/>
      <w:lvlText w:val="·"/>
      <w:lvlJc w:val="left"/>
      <w:pPr>
        <w:ind w:left="720" w:hanging="360"/>
      </w:pPr>
      <w:rPr>
        <w:rFonts w:ascii="Symbol" w:hAnsi="Symbol" w:hint="default"/>
      </w:rPr>
    </w:lvl>
    <w:lvl w:ilvl="1" w:tplc="281AC562">
      <w:start w:val="1"/>
      <w:numFmt w:val="bullet"/>
      <w:lvlText w:val="o"/>
      <w:lvlJc w:val="left"/>
      <w:pPr>
        <w:ind w:left="1440" w:hanging="360"/>
      </w:pPr>
      <w:rPr>
        <w:rFonts w:ascii="Courier New" w:hAnsi="Courier New" w:hint="default"/>
      </w:rPr>
    </w:lvl>
    <w:lvl w:ilvl="2" w:tplc="B90C777E">
      <w:start w:val="1"/>
      <w:numFmt w:val="bullet"/>
      <w:lvlText w:val=""/>
      <w:lvlJc w:val="left"/>
      <w:pPr>
        <w:ind w:left="2160" w:hanging="360"/>
      </w:pPr>
      <w:rPr>
        <w:rFonts w:ascii="Wingdings" w:hAnsi="Wingdings" w:hint="default"/>
      </w:rPr>
    </w:lvl>
    <w:lvl w:ilvl="3" w:tplc="845E8C56">
      <w:start w:val="1"/>
      <w:numFmt w:val="bullet"/>
      <w:lvlText w:val=""/>
      <w:lvlJc w:val="left"/>
      <w:pPr>
        <w:ind w:left="2880" w:hanging="360"/>
      </w:pPr>
      <w:rPr>
        <w:rFonts w:ascii="Symbol" w:hAnsi="Symbol" w:hint="default"/>
      </w:rPr>
    </w:lvl>
    <w:lvl w:ilvl="4" w:tplc="496AD764">
      <w:start w:val="1"/>
      <w:numFmt w:val="bullet"/>
      <w:lvlText w:val="o"/>
      <w:lvlJc w:val="left"/>
      <w:pPr>
        <w:ind w:left="3600" w:hanging="360"/>
      </w:pPr>
      <w:rPr>
        <w:rFonts w:ascii="Courier New" w:hAnsi="Courier New" w:hint="default"/>
      </w:rPr>
    </w:lvl>
    <w:lvl w:ilvl="5" w:tplc="9A54F222">
      <w:start w:val="1"/>
      <w:numFmt w:val="bullet"/>
      <w:lvlText w:val=""/>
      <w:lvlJc w:val="left"/>
      <w:pPr>
        <w:ind w:left="4320" w:hanging="360"/>
      </w:pPr>
      <w:rPr>
        <w:rFonts w:ascii="Wingdings" w:hAnsi="Wingdings" w:hint="default"/>
      </w:rPr>
    </w:lvl>
    <w:lvl w:ilvl="6" w:tplc="A08EEED6">
      <w:start w:val="1"/>
      <w:numFmt w:val="bullet"/>
      <w:lvlText w:val=""/>
      <w:lvlJc w:val="left"/>
      <w:pPr>
        <w:ind w:left="5040" w:hanging="360"/>
      </w:pPr>
      <w:rPr>
        <w:rFonts w:ascii="Symbol" w:hAnsi="Symbol" w:hint="default"/>
      </w:rPr>
    </w:lvl>
    <w:lvl w:ilvl="7" w:tplc="32DC8388">
      <w:start w:val="1"/>
      <w:numFmt w:val="bullet"/>
      <w:lvlText w:val="o"/>
      <w:lvlJc w:val="left"/>
      <w:pPr>
        <w:ind w:left="5760" w:hanging="360"/>
      </w:pPr>
      <w:rPr>
        <w:rFonts w:ascii="Courier New" w:hAnsi="Courier New" w:hint="default"/>
      </w:rPr>
    </w:lvl>
    <w:lvl w:ilvl="8" w:tplc="6C0464A4">
      <w:start w:val="1"/>
      <w:numFmt w:val="bullet"/>
      <w:lvlText w:val=""/>
      <w:lvlJc w:val="left"/>
      <w:pPr>
        <w:ind w:left="6480" w:hanging="360"/>
      </w:pPr>
      <w:rPr>
        <w:rFonts w:ascii="Wingdings" w:hAnsi="Wingdings" w:hint="default"/>
      </w:rPr>
    </w:lvl>
  </w:abstractNum>
  <w:abstractNum w:abstractNumId="21" w15:restartNumberingAfterBreak="0">
    <w:nsid w:val="46490F62"/>
    <w:multiLevelType w:val="multilevel"/>
    <w:tmpl w:val="288494DE"/>
    <w:lvl w:ilvl="0">
      <w:start w:val="1"/>
      <w:numFmt w:val="decimal"/>
      <w:lvlText w:val="%1."/>
      <w:lvlJc w:val="left"/>
      <w:pPr>
        <w:ind w:left="-66" w:hanging="360"/>
      </w:pPr>
      <w:rPr>
        <w:rFonts w:eastAsia="Calibri" w:cs="Arial"/>
        <w:b/>
        <w:i w:val="0"/>
        <w:iCs/>
      </w:rPr>
    </w:lvl>
    <w:lvl w:ilvl="1">
      <w:start w:val="1"/>
      <w:numFmt w:val="lowerLetter"/>
      <w:lvlText w:val="%2."/>
      <w:lvlJc w:val="left"/>
      <w:pPr>
        <w:ind w:left="654" w:hanging="360"/>
      </w:pPr>
      <w:rPr>
        <w:b w:val="0"/>
        <w:bCs/>
        <w:sz w:val="20"/>
        <w:szCs w:val="20"/>
      </w:rPr>
    </w:lvl>
    <w:lvl w:ilvl="2">
      <w:start w:val="1"/>
      <w:numFmt w:val="lowerRoman"/>
      <w:lvlText w:val="%3."/>
      <w:lvlJc w:val="right"/>
      <w:pPr>
        <w:ind w:left="1374" w:hanging="180"/>
      </w:pPr>
    </w:lvl>
    <w:lvl w:ilvl="3">
      <w:start w:val="1"/>
      <w:numFmt w:val="decimal"/>
      <w:lvlText w:val="%4."/>
      <w:lvlJc w:val="left"/>
      <w:pPr>
        <w:ind w:left="2094" w:hanging="360"/>
      </w:pPr>
    </w:lvl>
    <w:lvl w:ilvl="4">
      <w:start w:val="1"/>
      <w:numFmt w:val="lowerLetter"/>
      <w:lvlText w:val="%5."/>
      <w:lvlJc w:val="left"/>
      <w:pPr>
        <w:ind w:left="2814" w:hanging="360"/>
      </w:pPr>
    </w:lvl>
    <w:lvl w:ilvl="5">
      <w:start w:val="1"/>
      <w:numFmt w:val="lowerRoman"/>
      <w:lvlText w:val="%6."/>
      <w:lvlJc w:val="right"/>
      <w:pPr>
        <w:ind w:left="3534" w:hanging="180"/>
      </w:pPr>
    </w:lvl>
    <w:lvl w:ilvl="6">
      <w:start w:val="1"/>
      <w:numFmt w:val="decimal"/>
      <w:lvlText w:val="%7."/>
      <w:lvlJc w:val="left"/>
      <w:pPr>
        <w:ind w:left="4254" w:hanging="360"/>
      </w:pPr>
    </w:lvl>
    <w:lvl w:ilvl="7">
      <w:start w:val="1"/>
      <w:numFmt w:val="lowerLetter"/>
      <w:lvlText w:val="%8."/>
      <w:lvlJc w:val="left"/>
      <w:pPr>
        <w:ind w:left="4974" w:hanging="360"/>
      </w:pPr>
    </w:lvl>
    <w:lvl w:ilvl="8">
      <w:start w:val="1"/>
      <w:numFmt w:val="lowerRoman"/>
      <w:lvlText w:val="%9."/>
      <w:lvlJc w:val="right"/>
      <w:pPr>
        <w:ind w:left="5694" w:hanging="180"/>
      </w:pPr>
    </w:lvl>
  </w:abstractNum>
  <w:abstractNum w:abstractNumId="22" w15:restartNumberingAfterBreak="0">
    <w:nsid w:val="47AB2B2B"/>
    <w:multiLevelType w:val="multilevel"/>
    <w:tmpl w:val="8B3010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C371991"/>
    <w:multiLevelType w:val="multilevel"/>
    <w:tmpl w:val="917CBB92"/>
    <w:lvl w:ilvl="0">
      <w:start w:val="1"/>
      <w:numFmt w:val="decimal"/>
      <w:pStyle w:val="CF1NHeading"/>
      <w:isLgl/>
      <w:lvlText w:val="%1."/>
      <w:lvlJc w:val="left"/>
      <w:pPr>
        <w:tabs>
          <w:tab w:val="num" w:pos="544"/>
        </w:tabs>
        <w:ind w:left="544" w:hanging="567"/>
      </w:pPr>
      <w:rPr>
        <w:rFonts w:ascii="Arial" w:hAnsi="Arial" w:hint="default"/>
        <w:b w:val="0"/>
        <w:i w:val="0"/>
        <w:color w:val="000000"/>
        <w:sz w:val="20"/>
        <w:u w:val="none"/>
      </w:rPr>
    </w:lvl>
    <w:lvl w:ilvl="1">
      <w:start w:val="1"/>
      <w:numFmt w:val="decimal"/>
      <w:pStyle w:val="CF2Heading"/>
      <w:isLgl/>
      <w:lvlText w:val="%1.%2"/>
      <w:lvlJc w:val="left"/>
      <w:pPr>
        <w:tabs>
          <w:tab w:val="num" w:pos="1536"/>
        </w:tabs>
        <w:ind w:left="1536" w:hanging="685"/>
      </w:pPr>
      <w:rPr>
        <w:rFonts w:ascii="Arial" w:hAnsi="Arial" w:hint="default"/>
        <w:b w:val="0"/>
        <w:i w:val="0"/>
        <w:color w:val="auto"/>
        <w:sz w:val="20"/>
        <w:u w:val="none"/>
      </w:rPr>
    </w:lvl>
    <w:lvl w:ilvl="2">
      <w:start w:val="1"/>
      <w:numFmt w:val="decimal"/>
      <w:isLgl/>
      <w:lvlText w:val="%1.%2.%3"/>
      <w:lvlJc w:val="left"/>
      <w:pPr>
        <w:tabs>
          <w:tab w:val="num" w:pos="1928"/>
        </w:tabs>
        <w:ind w:left="1928" w:hanging="704"/>
      </w:pPr>
      <w:rPr>
        <w:rFonts w:ascii="Arial" w:hAnsi="Arial" w:hint="default"/>
        <w:b w:val="0"/>
        <w:i w:val="0"/>
        <w:sz w:val="20"/>
        <w:u w:val="none"/>
      </w:rPr>
    </w:lvl>
    <w:lvl w:ilvl="3">
      <w:start w:val="1"/>
      <w:numFmt w:val="decimal"/>
      <w:pStyle w:val="CF4Heading"/>
      <w:isLgl/>
      <w:lvlText w:val="%1.%2.%3.%4"/>
      <w:lvlJc w:val="left"/>
      <w:pPr>
        <w:tabs>
          <w:tab w:val="num" w:pos="3062"/>
        </w:tabs>
        <w:ind w:left="3062" w:hanging="1134"/>
      </w:pPr>
      <w:rPr>
        <w:rFonts w:ascii="Arial" w:hAnsi="Arial" w:hint="default"/>
        <w:b w:val="0"/>
        <w:i w:val="0"/>
        <w:sz w:val="20"/>
        <w:u w:val="none"/>
      </w:rPr>
    </w:lvl>
    <w:lvl w:ilvl="4">
      <w:start w:val="1"/>
      <w:numFmt w:val="decimal"/>
      <w:isLgl/>
      <w:lvlText w:val="%1.%2.%3.%4.%5"/>
      <w:lvlJc w:val="left"/>
      <w:pPr>
        <w:tabs>
          <w:tab w:val="num" w:pos="4297"/>
        </w:tabs>
        <w:ind w:left="4297" w:hanging="1152"/>
      </w:pPr>
      <w:rPr>
        <w:rFonts w:ascii="Times New Roman" w:hAnsi="Times New Roman" w:hint="default"/>
        <w:b w:val="0"/>
        <w:i w:val="0"/>
        <w:sz w:val="22"/>
        <w:u w:val="none"/>
      </w:rPr>
    </w:lvl>
    <w:lvl w:ilvl="5">
      <w:start w:val="1"/>
      <w:numFmt w:val="decimal"/>
      <w:isLgl/>
      <w:lvlText w:val="%1.%2.%3.%4.%5.%6"/>
      <w:lvlJc w:val="left"/>
      <w:pPr>
        <w:tabs>
          <w:tab w:val="num" w:pos="1678"/>
        </w:tabs>
        <w:ind w:left="1678" w:hanging="1701"/>
      </w:pPr>
      <w:rPr>
        <w:rFonts w:ascii="Arial" w:hAnsi="Arial" w:hint="default"/>
        <w:b w:val="0"/>
        <w:i w:val="0"/>
        <w:sz w:val="22"/>
        <w:u w:val="none"/>
      </w:rPr>
    </w:lvl>
    <w:lvl w:ilvl="6">
      <w:start w:val="1"/>
      <w:numFmt w:val="decimal"/>
      <w:isLgl/>
      <w:lvlText w:val="%1.%2.%3.%4.%5.%6.%7"/>
      <w:lvlJc w:val="left"/>
      <w:pPr>
        <w:tabs>
          <w:tab w:val="num" w:pos="1678"/>
        </w:tabs>
        <w:ind w:left="1678" w:hanging="1701"/>
      </w:pPr>
      <w:rPr>
        <w:rFonts w:ascii="Arial" w:hAnsi="Arial" w:hint="default"/>
        <w:b w:val="0"/>
        <w:i w:val="0"/>
        <w:sz w:val="22"/>
        <w:u w:val="none"/>
      </w:rPr>
    </w:lvl>
    <w:lvl w:ilvl="7">
      <w:start w:val="1"/>
      <w:numFmt w:val="decimal"/>
      <w:isLgl/>
      <w:lvlText w:val="%1.%2.%3.%4.%5.%6.%7.%8"/>
      <w:lvlJc w:val="left"/>
      <w:pPr>
        <w:tabs>
          <w:tab w:val="num" w:pos="1678"/>
        </w:tabs>
        <w:ind w:left="1678" w:hanging="1701"/>
      </w:pPr>
      <w:rPr>
        <w:rFonts w:ascii="Arial" w:hAnsi="Arial" w:hint="default"/>
        <w:b w:val="0"/>
        <w:i w:val="0"/>
        <w:sz w:val="22"/>
        <w:u w:val="none"/>
      </w:rPr>
    </w:lvl>
    <w:lvl w:ilvl="8">
      <w:start w:val="1"/>
      <w:numFmt w:val="decimal"/>
      <w:isLgl/>
      <w:lvlText w:val="%1.%2.%3.%4.%5.%6.%7.%8.%9"/>
      <w:lvlJc w:val="left"/>
      <w:pPr>
        <w:tabs>
          <w:tab w:val="num" w:pos="1678"/>
        </w:tabs>
        <w:ind w:left="1678" w:hanging="1701"/>
      </w:pPr>
      <w:rPr>
        <w:rFonts w:ascii="Arial" w:hAnsi="Arial" w:hint="default"/>
        <w:b w:val="0"/>
        <w:i w:val="0"/>
        <w:sz w:val="22"/>
        <w:u w:val="none"/>
      </w:rPr>
    </w:lvl>
  </w:abstractNum>
  <w:abstractNum w:abstractNumId="24" w15:restartNumberingAfterBreak="0">
    <w:nsid w:val="5BB448C6"/>
    <w:multiLevelType w:val="hybridMultilevel"/>
    <w:tmpl w:val="1346BD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77345AF0"/>
    <w:multiLevelType w:val="multilevel"/>
    <w:tmpl w:val="E7CE5590"/>
    <w:lvl w:ilvl="0">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7DE59718"/>
    <w:multiLevelType w:val="multilevel"/>
    <w:tmpl w:val="C6AA1D06"/>
    <w:lvl w:ilvl="0">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E77B7C4"/>
    <w:multiLevelType w:val="multilevel"/>
    <w:tmpl w:val="E79CDB2C"/>
    <w:lvl w:ilvl="0">
      <w:start w:val="1"/>
      <w:numFmt w:val="decimal"/>
      <w:lvlText w:val="%1."/>
      <w:lvlJc w:val="left"/>
      <w:pPr>
        <w:ind w:left="-6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F46729B"/>
    <w:multiLevelType w:val="hybridMultilevel"/>
    <w:tmpl w:val="06D6BD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2048211035">
    <w:abstractNumId w:val="0"/>
  </w:num>
  <w:num w:numId="2" w16cid:durableId="523520394">
    <w:abstractNumId w:val="20"/>
  </w:num>
  <w:num w:numId="3" w16cid:durableId="1257861755">
    <w:abstractNumId w:val="8"/>
  </w:num>
  <w:num w:numId="4" w16cid:durableId="875315328">
    <w:abstractNumId w:val="23"/>
  </w:num>
  <w:num w:numId="5" w16cid:durableId="214314992">
    <w:abstractNumId w:val="4"/>
  </w:num>
  <w:num w:numId="6" w16cid:durableId="1361711074">
    <w:abstractNumId w:val="16"/>
  </w:num>
  <w:num w:numId="7" w16cid:durableId="660668430">
    <w:abstractNumId w:val="10"/>
  </w:num>
  <w:num w:numId="8" w16cid:durableId="492645430">
    <w:abstractNumId w:val="1"/>
  </w:num>
  <w:num w:numId="9" w16cid:durableId="1301837938">
    <w:abstractNumId w:val="22"/>
  </w:num>
  <w:num w:numId="10" w16cid:durableId="919481019">
    <w:abstractNumId w:val="3"/>
  </w:num>
  <w:num w:numId="11" w16cid:durableId="952980461">
    <w:abstractNumId w:val="25"/>
  </w:num>
  <w:num w:numId="12" w16cid:durableId="779569600">
    <w:abstractNumId w:val="2"/>
  </w:num>
  <w:num w:numId="13" w16cid:durableId="1846095988">
    <w:abstractNumId w:val="11"/>
  </w:num>
  <w:num w:numId="14" w16cid:durableId="277181865">
    <w:abstractNumId w:val="12"/>
  </w:num>
  <w:num w:numId="15" w16cid:durableId="1649241908">
    <w:abstractNumId w:val="21"/>
  </w:num>
  <w:num w:numId="16" w16cid:durableId="2114591316">
    <w:abstractNumId w:val="26"/>
  </w:num>
  <w:num w:numId="17" w16cid:durableId="1970672367">
    <w:abstractNumId w:val="27"/>
  </w:num>
  <w:num w:numId="18" w16cid:durableId="139661850">
    <w:abstractNumId w:val="6"/>
  </w:num>
  <w:num w:numId="19" w16cid:durableId="403066022">
    <w:abstractNumId w:val="18"/>
  </w:num>
  <w:num w:numId="20" w16cid:durableId="136991963">
    <w:abstractNumId w:val="14"/>
  </w:num>
  <w:num w:numId="21" w16cid:durableId="746611732">
    <w:abstractNumId w:val="7"/>
  </w:num>
  <w:num w:numId="22" w16cid:durableId="2107074547">
    <w:abstractNumId w:val="5"/>
  </w:num>
  <w:num w:numId="23" w16cid:durableId="1845435374">
    <w:abstractNumId w:val="15"/>
  </w:num>
  <w:num w:numId="24" w16cid:durableId="2108891856">
    <w:abstractNumId w:val="17"/>
  </w:num>
  <w:num w:numId="25" w16cid:durableId="1831485703">
    <w:abstractNumId w:val="24"/>
  </w:num>
  <w:num w:numId="26" w16cid:durableId="660277813">
    <w:abstractNumId w:val="9"/>
  </w:num>
  <w:num w:numId="27" w16cid:durableId="1502814141">
    <w:abstractNumId w:val="19"/>
  </w:num>
  <w:num w:numId="28" w16cid:durableId="1960455050">
    <w:abstractNumId w:val="28"/>
  </w:num>
  <w:num w:numId="29" w16cid:durableId="1604338466">
    <w:abstractNumId w:val="13"/>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aron Nair">
    <w15:presenceInfo w15:providerId="AD" w15:userId="S::SharonN@jse.co.za::cad486a6-5196-4b79-ad5a-dd66b4ddbabb"/>
  </w15:person>
  <w15:person w15:author="Alwyn Fouchee">
    <w15:presenceInfo w15:providerId="AD" w15:userId="S::AlwynF@jse.co.za::80767797-c8dd-43e2-ae96-ac4e90baaf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BB4"/>
    <w:rsid w:val="00000EDD"/>
    <w:rsid w:val="000013C4"/>
    <w:rsid w:val="00002B02"/>
    <w:rsid w:val="00003086"/>
    <w:rsid w:val="00004203"/>
    <w:rsid w:val="000069CA"/>
    <w:rsid w:val="00010785"/>
    <w:rsid w:val="0001433B"/>
    <w:rsid w:val="00014C4E"/>
    <w:rsid w:val="000158A1"/>
    <w:rsid w:val="00015EA0"/>
    <w:rsid w:val="00015F64"/>
    <w:rsid w:val="000174B3"/>
    <w:rsid w:val="000200C3"/>
    <w:rsid w:val="00020136"/>
    <w:rsid w:val="000202CE"/>
    <w:rsid w:val="00020901"/>
    <w:rsid w:val="00021F06"/>
    <w:rsid w:val="00022EAC"/>
    <w:rsid w:val="00023F94"/>
    <w:rsid w:val="0002418A"/>
    <w:rsid w:val="000248EC"/>
    <w:rsid w:val="0002621D"/>
    <w:rsid w:val="00027D0E"/>
    <w:rsid w:val="00030620"/>
    <w:rsid w:val="00030F06"/>
    <w:rsid w:val="00031013"/>
    <w:rsid w:val="00031244"/>
    <w:rsid w:val="00031790"/>
    <w:rsid w:val="00032741"/>
    <w:rsid w:val="00033786"/>
    <w:rsid w:val="00034492"/>
    <w:rsid w:val="00034A60"/>
    <w:rsid w:val="00035015"/>
    <w:rsid w:val="00035A40"/>
    <w:rsid w:val="0003679D"/>
    <w:rsid w:val="00041756"/>
    <w:rsid w:val="00041956"/>
    <w:rsid w:val="00041AEB"/>
    <w:rsid w:val="00042174"/>
    <w:rsid w:val="00042BDC"/>
    <w:rsid w:val="0004361C"/>
    <w:rsid w:val="00044DA4"/>
    <w:rsid w:val="00046440"/>
    <w:rsid w:val="000471E0"/>
    <w:rsid w:val="000477CD"/>
    <w:rsid w:val="0005073F"/>
    <w:rsid w:val="00050C40"/>
    <w:rsid w:val="00050F99"/>
    <w:rsid w:val="00051C4A"/>
    <w:rsid w:val="00051F21"/>
    <w:rsid w:val="00052F0C"/>
    <w:rsid w:val="00055E68"/>
    <w:rsid w:val="00055FD3"/>
    <w:rsid w:val="000561C9"/>
    <w:rsid w:val="000568E8"/>
    <w:rsid w:val="00056EDB"/>
    <w:rsid w:val="000575B8"/>
    <w:rsid w:val="000602DA"/>
    <w:rsid w:val="000604ED"/>
    <w:rsid w:val="00060DB8"/>
    <w:rsid w:val="00061433"/>
    <w:rsid w:val="00061D3C"/>
    <w:rsid w:val="000620DA"/>
    <w:rsid w:val="00063291"/>
    <w:rsid w:val="000651B5"/>
    <w:rsid w:val="00066863"/>
    <w:rsid w:val="00067020"/>
    <w:rsid w:val="00070911"/>
    <w:rsid w:val="00071736"/>
    <w:rsid w:val="00072CF2"/>
    <w:rsid w:val="000769EC"/>
    <w:rsid w:val="00077A49"/>
    <w:rsid w:val="0008133D"/>
    <w:rsid w:val="0008218B"/>
    <w:rsid w:val="000826A2"/>
    <w:rsid w:val="00082A57"/>
    <w:rsid w:val="000844C2"/>
    <w:rsid w:val="00086957"/>
    <w:rsid w:val="000910AC"/>
    <w:rsid w:val="00093833"/>
    <w:rsid w:val="00093895"/>
    <w:rsid w:val="000943C7"/>
    <w:rsid w:val="00094781"/>
    <w:rsid w:val="00096024"/>
    <w:rsid w:val="000970CB"/>
    <w:rsid w:val="00097B5A"/>
    <w:rsid w:val="000A1739"/>
    <w:rsid w:val="000A3CC9"/>
    <w:rsid w:val="000A3E7B"/>
    <w:rsid w:val="000A3EA5"/>
    <w:rsid w:val="000A4C71"/>
    <w:rsid w:val="000A4D6E"/>
    <w:rsid w:val="000A5E75"/>
    <w:rsid w:val="000A5F3E"/>
    <w:rsid w:val="000A6483"/>
    <w:rsid w:val="000A7155"/>
    <w:rsid w:val="000A7556"/>
    <w:rsid w:val="000A77FF"/>
    <w:rsid w:val="000B0540"/>
    <w:rsid w:val="000B0DFE"/>
    <w:rsid w:val="000B20C9"/>
    <w:rsid w:val="000B26E4"/>
    <w:rsid w:val="000B361F"/>
    <w:rsid w:val="000B3627"/>
    <w:rsid w:val="000B581E"/>
    <w:rsid w:val="000B588B"/>
    <w:rsid w:val="000B5AB2"/>
    <w:rsid w:val="000B6809"/>
    <w:rsid w:val="000B7D26"/>
    <w:rsid w:val="000B7FA3"/>
    <w:rsid w:val="000C01C8"/>
    <w:rsid w:val="000C0D7A"/>
    <w:rsid w:val="000C1283"/>
    <w:rsid w:val="000C148B"/>
    <w:rsid w:val="000C1714"/>
    <w:rsid w:val="000C1BFB"/>
    <w:rsid w:val="000C3672"/>
    <w:rsid w:val="000C4024"/>
    <w:rsid w:val="000C4136"/>
    <w:rsid w:val="000C61C9"/>
    <w:rsid w:val="000C7340"/>
    <w:rsid w:val="000C756C"/>
    <w:rsid w:val="000C7E9D"/>
    <w:rsid w:val="000C7F4E"/>
    <w:rsid w:val="000C7F79"/>
    <w:rsid w:val="000D084D"/>
    <w:rsid w:val="000D0A01"/>
    <w:rsid w:val="000D131C"/>
    <w:rsid w:val="000D32B7"/>
    <w:rsid w:val="000D33CB"/>
    <w:rsid w:val="000D3E9C"/>
    <w:rsid w:val="000D4797"/>
    <w:rsid w:val="000D493D"/>
    <w:rsid w:val="000D58AE"/>
    <w:rsid w:val="000D65F1"/>
    <w:rsid w:val="000D6D9A"/>
    <w:rsid w:val="000E04F1"/>
    <w:rsid w:val="000E0A88"/>
    <w:rsid w:val="000E103F"/>
    <w:rsid w:val="000E14B5"/>
    <w:rsid w:val="000E154D"/>
    <w:rsid w:val="000E1806"/>
    <w:rsid w:val="000E1973"/>
    <w:rsid w:val="000E3326"/>
    <w:rsid w:val="000E3B2B"/>
    <w:rsid w:val="000E486C"/>
    <w:rsid w:val="000E5028"/>
    <w:rsid w:val="000E5457"/>
    <w:rsid w:val="000E5A46"/>
    <w:rsid w:val="000F08D9"/>
    <w:rsid w:val="000F112E"/>
    <w:rsid w:val="000F119F"/>
    <w:rsid w:val="000F1871"/>
    <w:rsid w:val="000F1FEB"/>
    <w:rsid w:val="000F209C"/>
    <w:rsid w:val="000F30D4"/>
    <w:rsid w:val="000F3FC8"/>
    <w:rsid w:val="000F6572"/>
    <w:rsid w:val="000F72AC"/>
    <w:rsid w:val="000F72AD"/>
    <w:rsid w:val="000F7C55"/>
    <w:rsid w:val="00100867"/>
    <w:rsid w:val="00100961"/>
    <w:rsid w:val="00100B13"/>
    <w:rsid w:val="00100B78"/>
    <w:rsid w:val="0010140F"/>
    <w:rsid w:val="00102C86"/>
    <w:rsid w:val="00103ED1"/>
    <w:rsid w:val="0010534F"/>
    <w:rsid w:val="00105502"/>
    <w:rsid w:val="00105B25"/>
    <w:rsid w:val="00106143"/>
    <w:rsid w:val="00107EE2"/>
    <w:rsid w:val="001102DD"/>
    <w:rsid w:val="00110B7E"/>
    <w:rsid w:val="00111523"/>
    <w:rsid w:val="001116A7"/>
    <w:rsid w:val="001122EA"/>
    <w:rsid w:val="001139A7"/>
    <w:rsid w:val="00114F46"/>
    <w:rsid w:val="00115DE8"/>
    <w:rsid w:val="00116F2C"/>
    <w:rsid w:val="001170FC"/>
    <w:rsid w:val="001179D5"/>
    <w:rsid w:val="001211BB"/>
    <w:rsid w:val="00121328"/>
    <w:rsid w:val="00121F3F"/>
    <w:rsid w:val="00122DC4"/>
    <w:rsid w:val="001232CE"/>
    <w:rsid w:val="00123CBF"/>
    <w:rsid w:val="00123E66"/>
    <w:rsid w:val="00124312"/>
    <w:rsid w:val="00124AA2"/>
    <w:rsid w:val="00125D82"/>
    <w:rsid w:val="001275BF"/>
    <w:rsid w:val="0012778D"/>
    <w:rsid w:val="001277EA"/>
    <w:rsid w:val="00127C4F"/>
    <w:rsid w:val="001308D1"/>
    <w:rsid w:val="00132C94"/>
    <w:rsid w:val="00133441"/>
    <w:rsid w:val="0013347B"/>
    <w:rsid w:val="00133BAC"/>
    <w:rsid w:val="00134153"/>
    <w:rsid w:val="0013548A"/>
    <w:rsid w:val="00135BDE"/>
    <w:rsid w:val="00137781"/>
    <w:rsid w:val="0014001F"/>
    <w:rsid w:val="0014042D"/>
    <w:rsid w:val="0014080D"/>
    <w:rsid w:val="00140D43"/>
    <w:rsid w:val="001411AF"/>
    <w:rsid w:val="00141206"/>
    <w:rsid w:val="00142E5E"/>
    <w:rsid w:val="001436F1"/>
    <w:rsid w:val="00143C4F"/>
    <w:rsid w:val="0014461E"/>
    <w:rsid w:val="001467E7"/>
    <w:rsid w:val="00146C07"/>
    <w:rsid w:val="00146E66"/>
    <w:rsid w:val="00147239"/>
    <w:rsid w:val="00150082"/>
    <w:rsid w:val="00150A48"/>
    <w:rsid w:val="00150DE5"/>
    <w:rsid w:val="00150FC5"/>
    <w:rsid w:val="00151EA1"/>
    <w:rsid w:val="00152E30"/>
    <w:rsid w:val="0015378E"/>
    <w:rsid w:val="00153968"/>
    <w:rsid w:val="0015433A"/>
    <w:rsid w:val="001546CD"/>
    <w:rsid w:val="00154788"/>
    <w:rsid w:val="001549CA"/>
    <w:rsid w:val="00157A41"/>
    <w:rsid w:val="00162582"/>
    <w:rsid w:val="0016277E"/>
    <w:rsid w:val="00163202"/>
    <w:rsid w:val="00163297"/>
    <w:rsid w:val="0016347A"/>
    <w:rsid w:val="001656D1"/>
    <w:rsid w:val="00165A4C"/>
    <w:rsid w:val="00165AA3"/>
    <w:rsid w:val="00166110"/>
    <w:rsid w:val="001668ED"/>
    <w:rsid w:val="00167AA2"/>
    <w:rsid w:val="0017013C"/>
    <w:rsid w:val="001707AC"/>
    <w:rsid w:val="00170DDC"/>
    <w:rsid w:val="00171140"/>
    <w:rsid w:val="001714C7"/>
    <w:rsid w:val="00172430"/>
    <w:rsid w:val="001728CF"/>
    <w:rsid w:val="001731D9"/>
    <w:rsid w:val="00173A4E"/>
    <w:rsid w:val="00174693"/>
    <w:rsid w:val="00174BA5"/>
    <w:rsid w:val="00180E60"/>
    <w:rsid w:val="00181AE5"/>
    <w:rsid w:val="00182CDB"/>
    <w:rsid w:val="00183DE7"/>
    <w:rsid w:val="00185BB0"/>
    <w:rsid w:val="001869EF"/>
    <w:rsid w:val="00186CEB"/>
    <w:rsid w:val="00187419"/>
    <w:rsid w:val="0018767E"/>
    <w:rsid w:val="00187E90"/>
    <w:rsid w:val="0019024B"/>
    <w:rsid w:val="00191280"/>
    <w:rsid w:val="0019156B"/>
    <w:rsid w:val="001916FE"/>
    <w:rsid w:val="00191F09"/>
    <w:rsid w:val="00193E9F"/>
    <w:rsid w:val="00194B4E"/>
    <w:rsid w:val="00195850"/>
    <w:rsid w:val="001958C1"/>
    <w:rsid w:val="00195902"/>
    <w:rsid w:val="00195E63"/>
    <w:rsid w:val="0019691D"/>
    <w:rsid w:val="00197386"/>
    <w:rsid w:val="001A0516"/>
    <w:rsid w:val="001A08CE"/>
    <w:rsid w:val="001A14C8"/>
    <w:rsid w:val="001A204E"/>
    <w:rsid w:val="001A2227"/>
    <w:rsid w:val="001A2798"/>
    <w:rsid w:val="001A32F6"/>
    <w:rsid w:val="001A40FA"/>
    <w:rsid w:val="001A446D"/>
    <w:rsid w:val="001A4DA6"/>
    <w:rsid w:val="001A511D"/>
    <w:rsid w:val="001A5A37"/>
    <w:rsid w:val="001A5A8E"/>
    <w:rsid w:val="001A7ABF"/>
    <w:rsid w:val="001A7B8A"/>
    <w:rsid w:val="001B0172"/>
    <w:rsid w:val="001B0951"/>
    <w:rsid w:val="001B12FE"/>
    <w:rsid w:val="001B134B"/>
    <w:rsid w:val="001B1AC0"/>
    <w:rsid w:val="001B25AC"/>
    <w:rsid w:val="001B2E10"/>
    <w:rsid w:val="001B4B15"/>
    <w:rsid w:val="001B5818"/>
    <w:rsid w:val="001B5E04"/>
    <w:rsid w:val="001B5E2A"/>
    <w:rsid w:val="001B6907"/>
    <w:rsid w:val="001B72C3"/>
    <w:rsid w:val="001B7472"/>
    <w:rsid w:val="001C03BC"/>
    <w:rsid w:val="001C0A5B"/>
    <w:rsid w:val="001C1A7C"/>
    <w:rsid w:val="001C4007"/>
    <w:rsid w:val="001C4A07"/>
    <w:rsid w:val="001C599D"/>
    <w:rsid w:val="001C6020"/>
    <w:rsid w:val="001C6DB9"/>
    <w:rsid w:val="001C7307"/>
    <w:rsid w:val="001D00B8"/>
    <w:rsid w:val="001D0AC4"/>
    <w:rsid w:val="001D16BC"/>
    <w:rsid w:val="001D1CF4"/>
    <w:rsid w:val="001D22ED"/>
    <w:rsid w:val="001D33D3"/>
    <w:rsid w:val="001D38CD"/>
    <w:rsid w:val="001D3AD0"/>
    <w:rsid w:val="001D59C6"/>
    <w:rsid w:val="001D5E96"/>
    <w:rsid w:val="001D78FE"/>
    <w:rsid w:val="001D7FEA"/>
    <w:rsid w:val="001E0822"/>
    <w:rsid w:val="001E1BB1"/>
    <w:rsid w:val="001E2E14"/>
    <w:rsid w:val="001E3E4C"/>
    <w:rsid w:val="001E4024"/>
    <w:rsid w:val="001E4218"/>
    <w:rsid w:val="001E50E5"/>
    <w:rsid w:val="001E666E"/>
    <w:rsid w:val="001F0000"/>
    <w:rsid w:val="001F0639"/>
    <w:rsid w:val="001F0F8D"/>
    <w:rsid w:val="001F1548"/>
    <w:rsid w:val="001F2D8A"/>
    <w:rsid w:val="001F2F0D"/>
    <w:rsid w:val="001F2F3B"/>
    <w:rsid w:val="001F33EF"/>
    <w:rsid w:val="001F34A2"/>
    <w:rsid w:val="001F3DC6"/>
    <w:rsid w:val="001F4021"/>
    <w:rsid w:val="001F4276"/>
    <w:rsid w:val="001F4E02"/>
    <w:rsid w:val="001F7731"/>
    <w:rsid w:val="001F795C"/>
    <w:rsid w:val="002014D6"/>
    <w:rsid w:val="0020276C"/>
    <w:rsid w:val="0020385B"/>
    <w:rsid w:val="002048D0"/>
    <w:rsid w:val="00204B25"/>
    <w:rsid w:val="00204D5E"/>
    <w:rsid w:val="00205247"/>
    <w:rsid w:val="00206485"/>
    <w:rsid w:val="0020649E"/>
    <w:rsid w:val="002071AF"/>
    <w:rsid w:val="0020783C"/>
    <w:rsid w:val="00207B92"/>
    <w:rsid w:val="00212853"/>
    <w:rsid w:val="00212E4E"/>
    <w:rsid w:val="00214203"/>
    <w:rsid w:val="002146B4"/>
    <w:rsid w:val="0021484F"/>
    <w:rsid w:val="0021544A"/>
    <w:rsid w:val="002160A5"/>
    <w:rsid w:val="00216800"/>
    <w:rsid w:val="00216ACD"/>
    <w:rsid w:val="00216EBA"/>
    <w:rsid w:val="0021790E"/>
    <w:rsid w:val="00217C62"/>
    <w:rsid w:val="002211FC"/>
    <w:rsid w:val="002215F4"/>
    <w:rsid w:val="00222348"/>
    <w:rsid w:val="00222A36"/>
    <w:rsid w:val="00222E02"/>
    <w:rsid w:val="00223406"/>
    <w:rsid w:val="00225370"/>
    <w:rsid w:val="00226788"/>
    <w:rsid w:val="002267E4"/>
    <w:rsid w:val="00227BEF"/>
    <w:rsid w:val="00230B3D"/>
    <w:rsid w:val="00230D69"/>
    <w:rsid w:val="00232259"/>
    <w:rsid w:val="00232814"/>
    <w:rsid w:val="0023430C"/>
    <w:rsid w:val="00235630"/>
    <w:rsid w:val="00235A42"/>
    <w:rsid w:val="00236482"/>
    <w:rsid w:val="002372B6"/>
    <w:rsid w:val="0024002F"/>
    <w:rsid w:val="002404F5"/>
    <w:rsid w:val="002418B9"/>
    <w:rsid w:val="002432D4"/>
    <w:rsid w:val="00244620"/>
    <w:rsid w:val="00244684"/>
    <w:rsid w:val="002463D5"/>
    <w:rsid w:val="0024662A"/>
    <w:rsid w:val="00246D56"/>
    <w:rsid w:val="00247492"/>
    <w:rsid w:val="002475D1"/>
    <w:rsid w:val="002509A4"/>
    <w:rsid w:val="00250BAC"/>
    <w:rsid w:val="00250CB0"/>
    <w:rsid w:val="00252E2B"/>
    <w:rsid w:val="00252F45"/>
    <w:rsid w:val="002535D5"/>
    <w:rsid w:val="00254BE8"/>
    <w:rsid w:val="00254E96"/>
    <w:rsid w:val="00255035"/>
    <w:rsid w:val="002552FB"/>
    <w:rsid w:val="002601AE"/>
    <w:rsid w:val="002603EA"/>
    <w:rsid w:val="00260CDE"/>
    <w:rsid w:val="002620F9"/>
    <w:rsid w:val="002624A8"/>
    <w:rsid w:val="00262972"/>
    <w:rsid w:val="00262DB4"/>
    <w:rsid w:val="0026442E"/>
    <w:rsid w:val="00264E73"/>
    <w:rsid w:val="0026699F"/>
    <w:rsid w:val="00266A34"/>
    <w:rsid w:val="00267684"/>
    <w:rsid w:val="002708E0"/>
    <w:rsid w:val="002715DE"/>
    <w:rsid w:val="002728FC"/>
    <w:rsid w:val="0027469B"/>
    <w:rsid w:val="002751AA"/>
    <w:rsid w:val="00277461"/>
    <w:rsid w:val="002776B1"/>
    <w:rsid w:val="002779FA"/>
    <w:rsid w:val="002808CF"/>
    <w:rsid w:val="002814CC"/>
    <w:rsid w:val="002818F9"/>
    <w:rsid w:val="00281B4C"/>
    <w:rsid w:val="00282C3E"/>
    <w:rsid w:val="002833E6"/>
    <w:rsid w:val="00283538"/>
    <w:rsid w:val="00283CD1"/>
    <w:rsid w:val="002844B2"/>
    <w:rsid w:val="00284CEE"/>
    <w:rsid w:val="002876BE"/>
    <w:rsid w:val="0029048A"/>
    <w:rsid w:val="00290B56"/>
    <w:rsid w:val="00290C86"/>
    <w:rsid w:val="00291D53"/>
    <w:rsid w:val="00292204"/>
    <w:rsid w:val="00293F9C"/>
    <w:rsid w:val="002946CA"/>
    <w:rsid w:val="00294DB2"/>
    <w:rsid w:val="0029617C"/>
    <w:rsid w:val="002961DE"/>
    <w:rsid w:val="00296845"/>
    <w:rsid w:val="002974F2"/>
    <w:rsid w:val="0029756C"/>
    <w:rsid w:val="00297AB8"/>
    <w:rsid w:val="002A09C1"/>
    <w:rsid w:val="002A2AC9"/>
    <w:rsid w:val="002A32FA"/>
    <w:rsid w:val="002A3815"/>
    <w:rsid w:val="002A3E8F"/>
    <w:rsid w:val="002A410C"/>
    <w:rsid w:val="002A431C"/>
    <w:rsid w:val="002A4613"/>
    <w:rsid w:val="002A70D1"/>
    <w:rsid w:val="002B0770"/>
    <w:rsid w:val="002B1A4F"/>
    <w:rsid w:val="002B663B"/>
    <w:rsid w:val="002C0D40"/>
    <w:rsid w:val="002C3BA3"/>
    <w:rsid w:val="002C4474"/>
    <w:rsid w:val="002C44C8"/>
    <w:rsid w:val="002C456F"/>
    <w:rsid w:val="002C538D"/>
    <w:rsid w:val="002C56B7"/>
    <w:rsid w:val="002C6ECC"/>
    <w:rsid w:val="002C76E8"/>
    <w:rsid w:val="002C7C98"/>
    <w:rsid w:val="002C7E3B"/>
    <w:rsid w:val="002D1106"/>
    <w:rsid w:val="002D11C4"/>
    <w:rsid w:val="002D1F12"/>
    <w:rsid w:val="002D2173"/>
    <w:rsid w:val="002D4350"/>
    <w:rsid w:val="002D47AD"/>
    <w:rsid w:val="002D4B84"/>
    <w:rsid w:val="002D508E"/>
    <w:rsid w:val="002D5181"/>
    <w:rsid w:val="002D5DCD"/>
    <w:rsid w:val="002D64A8"/>
    <w:rsid w:val="002D6593"/>
    <w:rsid w:val="002D6BF2"/>
    <w:rsid w:val="002D711C"/>
    <w:rsid w:val="002D7422"/>
    <w:rsid w:val="002E02F2"/>
    <w:rsid w:val="002E0520"/>
    <w:rsid w:val="002E0C28"/>
    <w:rsid w:val="002E17A2"/>
    <w:rsid w:val="002E187E"/>
    <w:rsid w:val="002E255E"/>
    <w:rsid w:val="002E2C87"/>
    <w:rsid w:val="002E3141"/>
    <w:rsid w:val="002E3A50"/>
    <w:rsid w:val="002E4669"/>
    <w:rsid w:val="002E4F9C"/>
    <w:rsid w:val="002E6844"/>
    <w:rsid w:val="002E6AF0"/>
    <w:rsid w:val="002E6CFA"/>
    <w:rsid w:val="002E706A"/>
    <w:rsid w:val="002E7678"/>
    <w:rsid w:val="002F0608"/>
    <w:rsid w:val="002F1047"/>
    <w:rsid w:val="002F36F6"/>
    <w:rsid w:val="002F3C02"/>
    <w:rsid w:val="002F4622"/>
    <w:rsid w:val="002F46C8"/>
    <w:rsid w:val="002F5AA7"/>
    <w:rsid w:val="002F5AB8"/>
    <w:rsid w:val="002F5EAB"/>
    <w:rsid w:val="002F6B1D"/>
    <w:rsid w:val="002F78C6"/>
    <w:rsid w:val="002F7A6E"/>
    <w:rsid w:val="00301754"/>
    <w:rsid w:val="00302E63"/>
    <w:rsid w:val="00304047"/>
    <w:rsid w:val="00304159"/>
    <w:rsid w:val="00304537"/>
    <w:rsid w:val="00306428"/>
    <w:rsid w:val="00310273"/>
    <w:rsid w:val="0031032E"/>
    <w:rsid w:val="0031233F"/>
    <w:rsid w:val="00313458"/>
    <w:rsid w:val="0031451E"/>
    <w:rsid w:val="00315376"/>
    <w:rsid w:val="003153A7"/>
    <w:rsid w:val="003154F2"/>
    <w:rsid w:val="00316992"/>
    <w:rsid w:val="00316BCE"/>
    <w:rsid w:val="00320B4B"/>
    <w:rsid w:val="0032243F"/>
    <w:rsid w:val="00322FFF"/>
    <w:rsid w:val="00324F38"/>
    <w:rsid w:val="00324FD5"/>
    <w:rsid w:val="00325758"/>
    <w:rsid w:val="0032586D"/>
    <w:rsid w:val="00325FE8"/>
    <w:rsid w:val="00326582"/>
    <w:rsid w:val="0032696B"/>
    <w:rsid w:val="003275DB"/>
    <w:rsid w:val="00327EDD"/>
    <w:rsid w:val="00330D3A"/>
    <w:rsid w:val="00333030"/>
    <w:rsid w:val="00333E0F"/>
    <w:rsid w:val="00335B0A"/>
    <w:rsid w:val="0033738D"/>
    <w:rsid w:val="0033775A"/>
    <w:rsid w:val="003379E2"/>
    <w:rsid w:val="00337DA2"/>
    <w:rsid w:val="0034078C"/>
    <w:rsid w:val="00340851"/>
    <w:rsid w:val="00340B6D"/>
    <w:rsid w:val="00341CF4"/>
    <w:rsid w:val="00341D56"/>
    <w:rsid w:val="003428E6"/>
    <w:rsid w:val="00342D1E"/>
    <w:rsid w:val="003446C1"/>
    <w:rsid w:val="00344723"/>
    <w:rsid w:val="0034489D"/>
    <w:rsid w:val="0034543D"/>
    <w:rsid w:val="0034603C"/>
    <w:rsid w:val="003469EA"/>
    <w:rsid w:val="003471AD"/>
    <w:rsid w:val="0034744E"/>
    <w:rsid w:val="00350763"/>
    <w:rsid w:val="00350B8E"/>
    <w:rsid w:val="003513B8"/>
    <w:rsid w:val="00351582"/>
    <w:rsid w:val="00351595"/>
    <w:rsid w:val="00351A91"/>
    <w:rsid w:val="00352A19"/>
    <w:rsid w:val="0035434F"/>
    <w:rsid w:val="0035549B"/>
    <w:rsid w:val="00355783"/>
    <w:rsid w:val="003569ED"/>
    <w:rsid w:val="00356C7E"/>
    <w:rsid w:val="00356E5A"/>
    <w:rsid w:val="00360260"/>
    <w:rsid w:val="00360895"/>
    <w:rsid w:val="00361B07"/>
    <w:rsid w:val="00361B7A"/>
    <w:rsid w:val="00361F41"/>
    <w:rsid w:val="003621A1"/>
    <w:rsid w:val="0036229E"/>
    <w:rsid w:val="003623F4"/>
    <w:rsid w:val="003624D9"/>
    <w:rsid w:val="00364602"/>
    <w:rsid w:val="00365F79"/>
    <w:rsid w:val="00367A16"/>
    <w:rsid w:val="0037158A"/>
    <w:rsid w:val="003719E0"/>
    <w:rsid w:val="00372A51"/>
    <w:rsid w:val="003744AE"/>
    <w:rsid w:val="003744EF"/>
    <w:rsid w:val="00374527"/>
    <w:rsid w:val="00374BCB"/>
    <w:rsid w:val="00375530"/>
    <w:rsid w:val="00375EAE"/>
    <w:rsid w:val="0037611F"/>
    <w:rsid w:val="00376C46"/>
    <w:rsid w:val="003772CD"/>
    <w:rsid w:val="003779BD"/>
    <w:rsid w:val="003806C2"/>
    <w:rsid w:val="00380CE0"/>
    <w:rsid w:val="00380DEF"/>
    <w:rsid w:val="0038119D"/>
    <w:rsid w:val="00381B3E"/>
    <w:rsid w:val="00382197"/>
    <w:rsid w:val="003828EF"/>
    <w:rsid w:val="00383B72"/>
    <w:rsid w:val="00383E16"/>
    <w:rsid w:val="0038425C"/>
    <w:rsid w:val="003867A5"/>
    <w:rsid w:val="00386E4E"/>
    <w:rsid w:val="00386E93"/>
    <w:rsid w:val="003877F8"/>
    <w:rsid w:val="00387C8A"/>
    <w:rsid w:val="0039124C"/>
    <w:rsid w:val="00391982"/>
    <w:rsid w:val="00391C3E"/>
    <w:rsid w:val="00391F41"/>
    <w:rsid w:val="00391FF9"/>
    <w:rsid w:val="00396239"/>
    <w:rsid w:val="00396603"/>
    <w:rsid w:val="00396A21"/>
    <w:rsid w:val="00396C1D"/>
    <w:rsid w:val="0039705C"/>
    <w:rsid w:val="00397CF4"/>
    <w:rsid w:val="003A018A"/>
    <w:rsid w:val="003A0F46"/>
    <w:rsid w:val="003A1193"/>
    <w:rsid w:val="003A122D"/>
    <w:rsid w:val="003A1C44"/>
    <w:rsid w:val="003A1E5D"/>
    <w:rsid w:val="003A2D66"/>
    <w:rsid w:val="003A36AD"/>
    <w:rsid w:val="003A36CD"/>
    <w:rsid w:val="003A525C"/>
    <w:rsid w:val="003A57D6"/>
    <w:rsid w:val="003A6222"/>
    <w:rsid w:val="003A6CDC"/>
    <w:rsid w:val="003A7E3A"/>
    <w:rsid w:val="003B0CE2"/>
    <w:rsid w:val="003B2F5F"/>
    <w:rsid w:val="003B41AA"/>
    <w:rsid w:val="003B49B3"/>
    <w:rsid w:val="003B750E"/>
    <w:rsid w:val="003C0746"/>
    <w:rsid w:val="003C1AF0"/>
    <w:rsid w:val="003C1BC8"/>
    <w:rsid w:val="003C1CA2"/>
    <w:rsid w:val="003C1D3E"/>
    <w:rsid w:val="003C1E1C"/>
    <w:rsid w:val="003C1F6C"/>
    <w:rsid w:val="003C2DE9"/>
    <w:rsid w:val="003C4C35"/>
    <w:rsid w:val="003C61CB"/>
    <w:rsid w:val="003C6332"/>
    <w:rsid w:val="003C7395"/>
    <w:rsid w:val="003D0BB3"/>
    <w:rsid w:val="003D0F56"/>
    <w:rsid w:val="003D1271"/>
    <w:rsid w:val="003D1342"/>
    <w:rsid w:val="003D163E"/>
    <w:rsid w:val="003D27E2"/>
    <w:rsid w:val="003D2A00"/>
    <w:rsid w:val="003D2BEB"/>
    <w:rsid w:val="003D2ED3"/>
    <w:rsid w:val="003D4DA4"/>
    <w:rsid w:val="003D538E"/>
    <w:rsid w:val="003D5496"/>
    <w:rsid w:val="003D6477"/>
    <w:rsid w:val="003E0342"/>
    <w:rsid w:val="003E1A99"/>
    <w:rsid w:val="003E269C"/>
    <w:rsid w:val="003E3110"/>
    <w:rsid w:val="003E4E9A"/>
    <w:rsid w:val="003E5BFE"/>
    <w:rsid w:val="003E7D88"/>
    <w:rsid w:val="003F0595"/>
    <w:rsid w:val="003F073E"/>
    <w:rsid w:val="003F2603"/>
    <w:rsid w:val="003F269C"/>
    <w:rsid w:val="003F291D"/>
    <w:rsid w:val="003F3396"/>
    <w:rsid w:val="003F3AB6"/>
    <w:rsid w:val="003F3B90"/>
    <w:rsid w:val="003F4AA8"/>
    <w:rsid w:val="003F5002"/>
    <w:rsid w:val="003F5CF2"/>
    <w:rsid w:val="003F5EAF"/>
    <w:rsid w:val="003F7AF9"/>
    <w:rsid w:val="00401564"/>
    <w:rsid w:val="0040189C"/>
    <w:rsid w:val="00402875"/>
    <w:rsid w:val="0040347D"/>
    <w:rsid w:val="0040364D"/>
    <w:rsid w:val="004036B3"/>
    <w:rsid w:val="00403D88"/>
    <w:rsid w:val="00403E8B"/>
    <w:rsid w:val="004047D4"/>
    <w:rsid w:val="00406141"/>
    <w:rsid w:val="00406854"/>
    <w:rsid w:val="00406A3F"/>
    <w:rsid w:val="004072CB"/>
    <w:rsid w:val="00407E48"/>
    <w:rsid w:val="00407FD3"/>
    <w:rsid w:val="004102CE"/>
    <w:rsid w:val="00410D14"/>
    <w:rsid w:val="00411538"/>
    <w:rsid w:val="00411CE3"/>
    <w:rsid w:val="004120FB"/>
    <w:rsid w:val="004121FC"/>
    <w:rsid w:val="004123FE"/>
    <w:rsid w:val="00413D9D"/>
    <w:rsid w:val="00414653"/>
    <w:rsid w:val="004147AD"/>
    <w:rsid w:val="0041541B"/>
    <w:rsid w:val="00416810"/>
    <w:rsid w:val="004209E6"/>
    <w:rsid w:val="00420B09"/>
    <w:rsid w:val="004216A6"/>
    <w:rsid w:val="004259F7"/>
    <w:rsid w:val="00425C38"/>
    <w:rsid w:val="00427022"/>
    <w:rsid w:val="004275F9"/>
    <w:rsid w:val="0042FC6C"/>
    <w:rsid w:val="004312E1"/>
    <w:rsid w:val="00431A13"/>
    <w:rsid w:val="00432C74"/>
    <w:rsid w:val="0043300D"/>
    <w:rsid w:val="0043315F"/>
    <w:rsid w:val="004337E6"/>
    <w:rsid w:val="00433A67"/>
    <w:rsid w:val="0043425D"/>
    <w:rsid w:val="00434AB7"/>
    <w:rsid w:val="00435E38"/>
    <w:rsid w:val="00436167"/>
    <w:rsid w:val="00436683"/>
    <w:rsid w:val="00436B91"/>
    <w:rsid w:val="00436EC9"/>
    <w:rsid w:val="00436FC9"/>
    <w:rsid w:val="004408D0"/>
    <w:rsid w:val="004417D9"/>
    <w:rsid w:val="00442E32"/>
    <w:rsid w:val="0044318D"/>
    <w:rsid w:val="00444A20"/>
    <w:rsid w:val="00445576"/>
    <w:rsid w:val="00447254"/>
    <w:rsid w:val="00450555"/>
    <w:rsid w:val="00451071"/>
    <w:rsid w:val="00452734"/>
    <w:rsid w:val="00452A02"/>
    <w:rsid w:val="00452B28"/>
    <w:rsid w:val="0045310B"/>
    <w:rsid w:val="00453F6F"/>
    <w:rsid w:val="004540DB"/>
    <w:rsid w:val="00455CF3"/>
    <w:rsid w:val="004569E1"/>
    <w:rsid w:val="00457990"/>
    <w:rsid w:val="004614D2"/>
    <w:rsid w:val="00461715"/>
    <w:rsid w:val="004617AF"/>
    <w:rsid w:val="004619E2"/>
    <w:rsid w:val="00461A28"/>
    <w:rsid w:val="00461C92"/>
    <w:rsid w:val="00461F62"/>
    <w:rsid w:val="00462036"/>
    <w:rsid w:val="00462155"/>
    <w:rsid w:val="00462CF3"/>
    <w:rsid w:val="004630B0"/>
    <w:rsid w:val="00463230"/>
    <w:rsid w:val="004635A0"/>
    <w:rsid w:val="00464510"/>
    <w:rsid w:val="004648B3"/>
    <w:rsid w:val="00466078"/>
    <w:rsid w:val="004663E5"/>
    <w:rsid w:val="00466B53"/>
    <w:rsid w:val="004670E3"/>
    <w:rsid w:val="004710A6"/>
    <w:rsid w:val="004711B3"/>
    <w:rsid w:val="0047198E"/>
    <w:rsid w:val="00471BF1"/>
    <w:rsid w:val="00472FB9"/>
    <w:rsid w:val="00473E5B"/>
    <w:rsid w:val="00474333"/>
    <w:rsid w:val="00474454"/>
    <w:rsid w:val="0047532C"/>
    <w:rsid w:val="00475478"/>
    <w:rsid w:val="00475599"/>
    <w:rsid w:val="004771FF"/>
    <w:rsid w:val="0047790E"/>
    <w:rsid w:val="0048017A"/>
    <w:rsid w:val="00480214"/>
    <w:rsid w:val="00480CB8"/>
    <w:rsid w:val="00480E9F"/>
    <w:rsid w:val="00481996"/>
    <w:rsid w:val="00482B29"/>
    <w:rsid w:val="0048352F"/>
    <w:rsid w:val="00483F5A"/>
    <w:rsid w:val="00484238"/>
    <w:rsid w:val="004845D1"/>
    <w:rsid w:val="00486FD7"/>
    <w:rsid w:val="00487794"/>
    <w:rsid w:val="0048781B"/>
    <w:rsid w:val="00490751"/>
    <w:rsid w:val="004931D9"/>
    <w:rsid w:val="00493958"/>
    <w:rsid w:val="00495292"/>
    <w:rsid w:val="004953E8"/>
    <w:rsid w:val="00495CF9"/>
    <w:rsid w:val="004966EF"/>
    <w:rsid w:val="00496B24"/>
    <w:rsid w:val="00496CAF"/>
    <w:rsid w:val="0049716C"/>
    <w:rsid w:val="00497277"/>
    <w:rsid w:val="004972E4"/>
    <w:rsid w:val="004973FF"/>
    <w:rsid w:val="00497775"/>
    <w:rsid w:val="004A00CA"/>
    <w:rsid w:val="004A052B"/>
    <w:rsid w:val="004A1C2E"/>
    <w:rsid w:val="004A1E60"/>
    <w:rsid w:val="004A2820"/>
    <w:rsid w:val="004A3A21"/>
    <w:rsid w:val="004A4E7F"/>
    <w:rsid w:val="004A5228"/>
    <w:rsid w:val="004A5751"/>
    <w:rsid w:val="004A5965"/>
    <w:rsid w:val="004A59AF"/>
    <w:rsid w:val="004A6F7A"/>
    <w:rsid w:val="004A7A6D"/>
    <w:rsid w:val="004A7D5E"/>
    <w:rsid w:val="004B033E"/>
    <w:rsid w:val="004B13B0"/>
    <w:rsid w:val="004B17DD"/>
    <w:rsid w:val="004B34C9"/>
    <w:rsid w:val="004B396C"/>
    <w:rsid w:val="004B3ED7"/>
    <w:rsid w:val="004B5494"/>
    <w:rsid w:val="004B5D7B"/>
    <w:rsid w:val="004B6677"/>
    <w:rsid w:val="004B71EC"/>
    <w:rsid w:val="004B7DCA"/>
    <w:rsid w:val="004C1837"/>
    <w:rsid w:val="004C4471"/>
    <w:rsid w:val="004C50F2"/>
    <w:rsid w:val="004C5621"/>
    <w:rsid w:val="004D0501"/>
    <w:rsid w:val="004D176C"/>
    <w:rsid w:val="004D1D65"/>
    <w:rsid w:val="004D21A2"/>
    <w:rsid w:val="004D2EEF"/>
    <w:rsid w:val="004D3DC0"/>
    <w:rsid w:val="004D3E34"/>
    <w:rsid w:val="004D4B53"/>
    <w:rsid w:val="004D4EAD"/>
    <w:rsid w:val="004D5ACA"/>
    <w:rsid w:val="004D5F44"/>
    <w:rsid w:val="004D5FDD"/>
    <w:rsid w:val="004D619C"/>
    <w:rsid w:val="004D6BE2"/>
    <w:rsid w:val="004D6CBE"/>
    <w:rsid w:val="004D73D9"/>
    <w:rsid w:val="004D7894"/>
    <w:rsid w:val="004D7AD2"/>
    <w:rsid w:val="004E0A40"/>
    <w:rsid w:val="004E1759"/>
    <w:rsid w:val="004E2C32"/>
    <w:rsid w:val="004E2EDF"/>
    <w:rsid w:val="004E2F0D"/>
    <w:rsid w:val="004E447F"/>
    <w:rsid w:val="004E4768"/>
    <w:rsid w:val="004E4ADF"/>
    <w:rsid w:val="004E4C83"/>
    <w:rsid w:val="004E50A1"/>
    <w:rsid w:val="004E758F"/>
    <w:rsid w:val="004E79C8"/>
    <w:rsid w:val="004F1773"/>
    <w:rsid w:val="004F226F"/>
    <w:rsid w:val="004F3E0E"/>
    <w:rsid w:val="004F4648"/>
    <w:rsid w:val="004F4736"/>
    <w:rsid w:val="004F5284"/>
    <w:rsid w:val="004F53B3"/>
    <w:rsid w:val="004F5816"/>
    <w:rsid w:val="004F5B3E"/>
    <w:rsid w:val="004F6845"/>
    <w:rsid w:val="004F6BE9"/>
    <w:rsid w:val="004F79BE"/>
    <w:rsid w:val="004F7A09"/>
    <w:rsid w:val="00500331"/>
    <w:rsid w:val="005011C8"/>
    <w:rsid w:val="00501C36"/>
    <w:rsid w:val="00501DAA"/>
    <w:rsid w:val="00501E3B"/>
    <w:rsid w:val="0050344C"/>
    <w:rsid w:val="0050345F"/>
    <w:rsid w:val="005040EF"/>
    <w:rsid w:val="00504C19"/>
    <w:rsid w:val="00505FAA"/>
    <w:rsid w:val="005061A7"/>
    <w:rsid w:val="005068A7"/>
    <w:rsid w:val="00506CF3"/>
    <w:rsid w:val="005079BA"/>
    <w:rsid w:val="00507C82"/>
    <w:rsid w:val="00511541"/>
    <w:rsid w:val="00512136"/>
    <w:rsid w:val="00512F2E"/>
    <w:rsid w:val="00512FAB"/>
    <w:rsid w:val="00513037"/>
    <w:rsid w:val="005135F6"/>
    <w:rsid w:val="00513774"/>
    <w:rsid w:val="00513814"/>
    <w:rsid w:val="0051428D"/>
    <w:rsid w:val="0051429F"/>
    <w:rsid w:val="00514621"/>
    <w:rsid w:val="0051473A"/>
    <w:rsid w:val="005154B1"/>
    <w:rsid w:val="00516840"/>
    <w:rsid w:val="00516985"/>
    <w:rsid w:val="00520929"/>
    <w:rsid w:val="00523369"/>
    <w:rsid w:val="00525203"/>
    <w:rsid w:val="0052530D"/>
    <w:rsid w:val="005258F6"/>
    <w:rsid w:val="00526372"/>
    <w:rsid w:val="00526B27"/>
    <w:rsid w:val="00531D4B"/>
    <w:rsid w:val="005321E6"/>
    <w:rsid w:val="0053303D"/>
    <w:rsid w:val="005334A1"/>
    <w:rsid w:val="00533E27"/>
    <w:rsid w:val="0053481B"/>
    <w:rsid w:val="00534994"/>
    <w:rsid w:val="00536090"/>
    <w:rsid w:val="0053673E"/>
    <w:rsid w:val="005368AD"/>
    <w:rsid w:val="0053710E"/>
    <w:rsid w:val="00542587"/>
    <w:rsid w:val="0054300C"/>
    <w:rsid w:val="005437BB"/>
    <w:rsid w:val="00543862"/>
    <w:rsid w:val="00543864"/>
    <w:rsid w:val="00543B6F"/>
    <w:rsid w:val="00543D8E"/>
    <w:rsid w:val="00544557"/>
    <w:rsid w:val="005448A0"/>
    <w:rsid w:val="00545401"/>
    <w:rsid w:val="0054575A"/>
    <w:rsid w:val="00545E0B"/>
    <w:rsid w:val="00546BB1"/>
    <w:rsid w:val="00547E0C"/>
    <w:rsid w:val="00550284"/>
    <w:rsid w:val="005515A1"/>
    <w:rsid w:val="00552913"/>
    <w:rsid w:val="00553374"/>
    <w:rsid w:val="00553C75"/>
    <w:rsid w:val="00554083"/>
    <w:rsid w:val="005544BD"/>
    <w:rsid w:val="00560954"/>
    <w:rsid w:val="00561350"/>
    <w:rsid w:val="00561CDD"/>
    <w:rsid w:val="00562C47"/>
    <w:rsid w:val="00563779"/>
    <w:rsid w:val="0056389C"/>
    <w:rsid w:val="00563CF1"/>
    <w:rsid w:val="005646C2"/>
    <w:rsid w:val="00565278"/>
    <w:rsid w:val="00565C0A"/>
    <w:rsid w:val="00565CB0"/>
    <w:rsid w:val="00565F30"/>
    <w:rsid w:val="0056699E"/>
    <w:rsid w:val="00567637"/>
    <w:rsid w:val="00570341"/>
    <w:rsid w:val="00570D15"/>
    <w:rsid w:val="0057144C"/>
    <w:rsid w:val="00571457"/>
    <w:rsid w:val="0057275D"/>
    <w:rsid w:val="005732AA"/>
    <w:rsid w:val="00573A32"/>
    <w:rsid w:val="00573CC1"/>
    <w:rsid w:val="00573F58"/>
    <w:rsid w:val="005757AC"/>
    <w:rsid w:val="005759F8"/>
    <w:rsid w:val="0057619D"/>
    <w:rsid w:val="005801AD"/>
    <w:rsid w:val="005811D0"/>
    <w:rsid w:val="0058148F"/>
    <w:rsid w:val="005819C6"/>
    <w:rsid w:val="005832DC"/>
    <w:rsid w:val="00583495"/>
    <w:rsid w:val="005836D0"/>
    <w:rsid w:val="00585259"/>
    <w:rsid w:val="00586709"/>
    <w:rsid w:val="005902AD"/>
    <w:rsid w:val="00591BCE"/>
    <w:rsid w:val="0059299B"/>
    <w:rsid w:val="005930CA"/>
    <w:rsid w:val="005933FB"/>
    <w:rsid w:val="0059464B"/>
    <w:rsid w:val="00594CBA"/>
    <w:rsid w:val="00594CE8"/>
    <w:rsid w:val="00594D64"/>
    <w:rsid w:val="00594E1C"/>
    <w:rsid w:val="00595594"/>
    <w:rsid w:val="00595B23"/>
    <w:rsid w:val="005A109E"/>
    <w:rsid w:val="005A170B"/>
    <w:rsid w:val="005A382C"/>
    <w:rsid w:val="005A3A86"/>
    <w:rsid w:val="005A4814"/>
    <w:rsid w:val="005A54C8"/>
    <w:rsid w:val="005A54EB"/>
    <w:rsid w:val="005A7B6D"/>
    <w:rsid w:val="005B04BA"/>
    <w:rsid w:val="005B1BFF"/>
    <w:rsid w:val="005B2650"/>
    <w:rsid w:val="005B35E9"/>
    <w:rsid w:val="005B3D41"/>
    <w:rsid w:val="005B49E0"/>
    <w:rsid w:val="005B52E3"/>
    <w:rsid w:val="005B624A"/>
    <w:rsid w:val="005B645C"/>
    <w:rsid w:val="005B7035"/>
    <w:rsid w:val="005B75DE"/>
    <w:rsid w:val="005B78DF"/>
    <w:rsid w:val="005C1D97"/>
    <w:rsid w:val="005C2569"/>
    <w:rsid w:val="005C39A6"/>
    <w:rsid w:val="005C3A0A"/>
    <w:rsid w:val="005C3C82"/>
    <w:rsid w:val="005C4AA7"/>
    <w:rsid w:val="005C5C11"/>
    <w:rsid w:val="005C673C"/>
    <w:rsid w:val="005D0A11"/>
    <w:rsid w:val="005D19AF"/>
    <w:rsid w:val="005D1BC7"/>
    <w:rsid w:val="005D1D06"/>
    <w:rsid w:val="005D3056"/>
    <w:rsid w:val="005D37B9"/>
    <w:rsid w:val="005D5108"/>
    <w:rsid w:val="005D5938"/>
    <w:rsid w:val="005D5B51"/>
    <w:rsid w:val="005D6526"/>
    <w:rsid w:val="005D6631"/>
    <w:rsid w:val="005D6ACF"/>
    <w:rsid w:val="005D7459"/>
    <w:rsid w:val="005D799C"/>
    <w:rsid w:val="005E0617"/>
    <w:rsid w:val="005E140D"/>
    <w:rsid w:val="005E15E2"/>
    <w:rsid w:val="005E358D"/>
    <w:rsid w:val="005E3682"/>
    <w:rsid w:val="005E3A51"/>
    <w:rsid w:val="005E3C2E"/>
    <w:rsid w:val="005E43EA"/>
    <w:rsid w:val="005E4521"/>
    <w:rsid w:val="005E5EE0"/>
    <w:rsid w:val="005E7270"/>
    <w:rsid w:val="005F0AB7"/>
    <w:rsid w:val="005F100B"/>
    <w:rsid w:val="005F1211"/>
    <w:rsid w:val="005F32F5"/>
    <w:rsid w:val="005F4101"/>
    <w:rsid w:val="005F47FC"/>
    <w:rsid w:val="005F6FD6"/>
    <w:rsid w:val="005F7340"/>
    <w:rsid w:val="005F7468"/>
    <w:rsid w:val="005F7544"/>
    <w:rsid w:val="005F7724"/>
    <w:rsid w:val="00601636"/>
    <w:rsid w:val="00602A16"/>
    <w:rsid w:val="00603037"/>
    <w:rsid w:val="00603E64"/>
    <w:rsid w:val="0060657B"/>
    <w:rsid w:val="0060751E"/>
    <w:rsid w:val="00607AD2"/>
    <w:rsid w:val="0060E530"/>
    <w:rsid w:val="00610639"/>
    <w:rsid w:val="00610C88"/>
    <w:rsid w:val="00611706"/>
    <w:rsid w:val="00611710"/>
    <w:rsid w:val="0061186F"/>
    <w:rsid w:val="00613100"/>
    <w:rsid w:val="006138F8"/>
    <w:rsid w:val="00613DE5"/>
    <w:rsid w:val="00614575"/>
    <w:rsid w:val="006151A4"/>
    <w:rsid w:val="006156F4"/>
    <w:rsid w:val="00615879"/>
    <w:rsid w:val="00615A78"/>
    <w:rsid w:val="00615B2B"/>
    <w:rsid w:val="00615D88"/>
    <w:rsid w:val="006167A0"/>
    <w:rsid w:val="00616DFA"/>
    <w:rsid w:val="00617DF5"/>
    <w:rsid w:val="00621472"/>
    <w:rsid w:val="00622954"/>
    <w:rsid w:val="00623B3C"/>
    <w:rsid w:val="006241D5"/>
    <w:rsid w:val="006250FE"/>
    <w:rsid w:val="006253B3"/>
    <w:rsid w:val="00625B87"/>
    <w:rsid w:val="00625D3D"/>
    <w:rsid w:val="00627001"/>
    <w:rsid w:val="006300D0"/>
    <w:rsid w:val="00630263"/>
    <w:rsid w:val="00630275"/>
    <w:rsid w:val="006304F9"/>
    <w:rsid w:val="00631E58"/>
    <w:rsid w:val="00631FF1"/>
    <w:rsid w:val="006322E0"/>
    <w:rsid w:val="00635F53"/>
    <w:rsid w:val="006363B5"/>
    <w:rsid w:val="00636467"/>
    <w:rsid w:val="0063700E"/>
    <w:rsid w:val="006400C8"/>
    <w:rsid w:val="006405E5"/>
    <w:rsid w:val="00641BB3"/>
    <w:rsid w:val="006422D6"/>
    <w:rsid w:val="00644740"/>
    <w:rsid w:val="00644A81"/>
    <w:rsid w:val="0064506E"/>
    <w:rsid w:val="006451B3"/>
    <w:rsid w:val="006452A9"/>
    <w:rsid w:val="00645BDC"/>
    <w:rsid w:val="00646905"/>
    <w:rsid w:val="00646E9D"/>
    <w:rsid w:val="00647434"/>
    <w:rsid w:val="00650340"/>
    <w:rsid w:val="00650A78"/>
    <w:rsid w:val="006521A2"/>
    <w:rsid w:val="00653689"/>
    <w:rsid w:val="006536BD"/>
    <w:rsid w:val="006541D6"/>
    <w:rsid w:val="00654DA3"/>
    <w:rsid w:val="00654F57"/>
    <w:rsid w:val="00654FC5"/>
    <w:rsid w:val="00655C85"/>
    <w:rsid w:val="00657B7C"/>
    <w:rsid w:val="0066094F"/>
    <w:rsid w:val="0066095C"/>
    <w:rsid w:val="0066097F"/>
    <w:rsid w:val="00660F05"/>
    <w:rsid w:val="0066250F"/>
    <w:rsid w:val="00664D83"/>
    <w:rsid w:val="00665917"/>
    <w:rsid w:val="00666C20"/>
    <w:rsid w:val="0066709E"/>
    <w:rsid w:val="00670178"/>
    <w:rsid w:val="00670311"/>
    <w:rsid w:val="0067300A"/>
    <w:rsid w:val="0067370C"/>
    <w:rsid w:val="00673AED"/>
    <w:rsid w:val="00673B59"/>
    <w:rsid w:val="00674C0A"/>
    <w:rsid w:val="00675E47"/>
    <w:rsid w:val="00676D5F"/>
    <w:rsid w:val="00677CDE"/>
    <w:rsid w:val="00680F12"/>
    <w:rsid w:val="0068169B"/>
    <w:rsid w:val="006827FC"/>
    <w:rsid w:val="00683445"/>
    <w:rsid w:val="0068369C"/>
    <w:rsid w:val="00685622"/>
    <w:rsid w:val="00685CE0"/>
    <w:rsid w:val="006862CA"/>
    <w:rsid w:val="00686E8D"/>
    <w:rsid w:val="00686FD3"/>
    <w:rsid w:val="006872D8"/>
    <w:rsid w:val="0068741D"/>
    <w:rsid w:val="006874C4"/>
    <w:rsid w:val="006876D5"/>
    <w:rsid w:val="00692798"/>
    <w:rsid w:val="00692AEE"/>
    <w:rsid w:val="00692B51"/>
    <w:rsid w:val="00692CD5"/>
    <w:rsid w:val="00695079"/>
    <w:rsid w:val="00695A85"/>
    <w:rsid w:val="006960B1"/>
    <w:rsid w:val="00696B7A"/>
    <w:rsid w:val="00697B2B"/>
    <w:rsid w:val="006A08C6"/>
    <w:rsid w:val="006A218B"/>
    <w:rsid w:val="006A2BE6"/>
    <w:rsid w:val="006A38C4"/>
    <w:rsid w:val="006A3977"/>
    <w:rsid w:val="006A477B"/>
    <w:rsid w:val="006A5657"/>
    <w:rsid w:val="006A618F"/>
    <w:rsid w:val="006A6B82"/>
    <w:rsid w:val="006A6D03"/>
    <w:rsid w:val="006A7202"/>
    <w:rsid w:val="006A76B5"/>
    <w:rsid w:val="006A7897"/>
    <w:rsid w:val="006A79C7"/>
    <w:rsid w:val="006ABF5D"/>
    <w:rsid w:val="006B11FF"/>
    <w:rsid w:val="006B1241"/>
    <w:rsid w:val="006B16B5"/>
    <w:rsid w:val="006B16D7"/>
    <w:rsid w:val="006B1E3F"/>
    <w:rsid w:val="006B3371"/>
    <w:rsid w:val="006B4542"/>
    <w:rsid w:val="006B4DB8"/>
    <w:rsid w:val="006B638D"/>
    <w:rsid w:val="006B6AD7"/>
    <w:rsid w:val="006B7582"/>
    <w:rsid w:val="006C070D"/>
    <w:rsid w:val="006C17D5"/>
    <w:rsid w:val="006C2E37"/>
    <w:rsid w:val="006C3B6E"/>
    <w:rsid w:val="006C4DB3"/>
    <w:rsid w:val="006C608A"/>
    <w:rsid w:val="006C6444"/>
    <w:rsid w:val="006C6A0E"/>
    <w:rsid w:val="006C7456"/>
    <w:rsid w:val="006C7AFA"/>
    <w:rsid w:val="006D0085"/>
    <w:rsid w:val="006D07FE"/>
    <w:rsid w:val="006D0B0B"/>
    <w:rsid w:val="006D118D"/>
    <w:rsid w:val="006D1938"/>
    <w:rsid w:val="006D2659"/>
    <w:rsid w:val="006D278D"/>
    <w:rsid w:val="006D2AE0"/>
    <w:rsid w:val="006D3023"/>
    <w:rsid w:val="006D3475"/>
    <w:rsid w:val="006D4073"/>
    <w:rsid w:val="006D40BE"/>
    <w:rsid w:val="006D5314"/>
    <w:rsid w:val="006D668A"/>
    <w:rsid w:val="006E1290"/>
    <w:rsid w:val="006E2951"/>
    <w:rsid w:val="006E386D"/>
    <w:rsid w:val="006E3A01"/>
    <w:rsid w:val="006E3EA2"/>
    <w:rsid w:val="006E4382"/>
    <w:rsid w:val="006E5CF3"/>
    <w:rsid w:val="006F08AB"/>
    <w:rsid w:val="006F12EE"/>
    <w:rsid w:val="006F17C1"/>
    <w:rsid w:val="006F25D3"/>
    <w:rsid w:val="006F402C"/>
    <w:rsid w:val="006F479F"/>
    <w:rsid w:val="006F4BBD"/>
    <w:rsid w:val="006F4DF3"/>
    <w:rsid w:val="006F6D08"/>
    <w:rsid w:val="006F77E7"/>
    <w:rsid w:val="006F7916"/>
    <w:rsid w:val="00702273"/>
    <w:rsid w:val="00702442"/>
    <w:rsid w:val="00702A21"/>
    <w:rsid w:val="0070331B"/>
    <w:rsid w:val="00703780"/>
    <w:rsid w:val="00703857"/>
    <w:rsid w:val="00704A55"/>
    <w:rsid w:val="00704C53"/>
    <w:rsid w:val="00704FE9"/>
    <w:rsid w:val="0070574D"/>
    <w:rsid w:val="00705D5F"/>
    <w:rsid w:val="00707A00"/>
    <w:rsid w:val="00711139"/>
    <w:rsid w:val="00711917"/>
    <w:rsid w:val="00712C45"/>
    <w:rsid w:val="0071463D"/>
    <w:rsid w:val="00714B81"/>
    <w:rsid w:val="007152EB"/>
    <w:rsid w:val="00715CA3"/>
    <w:rsid w:val="00715F96"/>
    <w:rsid w:val="007161B7"/>
    <w:rsid w:val="00716420"/>
    <w:rsid w:val="00717349"/>
    <w:rsid w:val="007177E3"/>
    <w:rsid w:val="0072008D"/>
    <w:rsid w:val="007213B3"/>
    <w:rsid w:val="00723163"/>
    <w:rsid w:val="007231FE"/>
    <w:rsid w:val="007241C0"/>
    <w:rsid w:val="0072647F"/>
    <w:rsid w:val="0072655E"/>
    <w:rsid w:val="007276E1"/>
    <w:rsid w:val="007278DA"/>
    <w:rsid w:val="00727E1F"/>
    <w:rsid w:val="00730789"/>
    <w:rsid w:val="007308C4"/>
    <w:rsid w:val="007319A0"/>
    <w:rsid w:val="0073262F"/>
    <w:rsid w:val="00732ABE"/>
    <w:rsid w:val="00732DE3"/>
    <w:rsid w:val="007330C7"/>
    <w:rsid w:val="00733764"/>
    <w:rsid w:val="007342E8"/>
    <w:rsid w:val="007361C8"/>
    <w:rsid w:val="00737EDB"/>
    <w:rsid w:val="00741188"/>
    <w:rsid w:val="00741E23"/>
    <w:rsid w:val="00741E8E"/>
    <w:rsid w:val="00742E10"/>
    <w:rsid w:val="007432C9"/>
    <w:rsid w:val="007432FF"/>
    <w:rsid w:val="00743C23"/>
    <w:rsid w:val="00744507"/>
    <w:rsid w:val="0074499D"/>
    <w:rsid w:val="00745F2E"/>
    <w:rsid w:val="00747C31"/>
    <w:rsid w:val="007500CE"/>
    <w:rsid w:val="00750247"/>
    <w:rsid w:val="00751746"/>
    <w:rsid w:val="00753D6D"/>
    <w:rsid w:val="00756B7E"/>
    <w:rsid w:val="00761141"/>
    <w:rsid w:val="0076126D"/>
    <w:rsid w:val="00761A79"/>
    <w:rsid w:val="00761C48"/>
    <w:rsid w:val="00762A57"/>
    <w:rsid w:val="00762BFB"/>
    <w:rsid w:val="00762EE4"/>
    <w:rsid w:val="00764C74"/>
    <w:rsid w:val="00764CFA"/>
    <w:rsid w:val="00765395"/>
    <w:rsid w:val="00765ACD"/>
    <w:rsid w:val="00767519"/>
    <w:rsid w:val="00767E3E"/>
    <w:rsid w:val="00770424"/>
    <w:rsid w:val="00771004"/>
    <w:rsid w:val="00771253"/>
    <w:rsid w:val="00772207"/>
    <w:rsid w:val="00772E93"/>
    <w:rsid w:val="00773E56"/>
    <w:rsid w:val="00774FA8"/>
    <w:rsid w:val="00776548"/>
    <w:rsid w:val="00777EA5"/>
    <w:rsid w:val="00777F7D"/>
    <w:rsid w:val="00780077"/>
    <w:rsid w:val="007828A4"/>
    <w:rsid w:val="00783C9C"/>
    <w:rsid w:val="00784B59"/>
    <w:rsid w:val="007852A3"/>
    <w:rsid w:val="0078546B"/>
    <w:rsid w:val="007856D4"/>
    <w:rsid w:val="0078584A"/>
    <w:rsid w:val="007869D0"/>
    <w:rsid w:val="007874DA"/>
    <w:rsid w:val="007875DE"/>
    <w:rsid w:val="00792601"/>
    <w:rsid w:val="0079345C"/>
    <w:rsid w:val="0079446B"/>
    <w:rsid w:val="00794EE5"/>
    <w:rsid w:val="00795711"/>
    <w:rsid w:val="00796A56"/>
    <w:rsid w:val="00796A97"/>
    <w:rsid w:val="00796CD2"/>
    <w:rsid w:val="0079751B"/>
    <w:rsid w:val="007A06E5"/>
    <w:rsid w:val="007A1977"/>
    <w:rsid w:val="007A261A"/>
    <w:rsid w:val="007A2ABA"/>
    <w:rsid w:val="007A380C"/>
    <w:rsid w:val="007A41A3"/>
    <w:rsid w:val="007A42D5"/>
    <w:rsid w:val="007A5580"/>
    <w:rsid w:val="007A5C91"/>
    <w:rsid w:val="007A7071"/>
    <w:rsid w:val="007A71F4"/>
    <w:rsid w:val="007A7A50"/>
    <w:rsid w:val="007B08F9"/>
    <w:rsid w:val="007B09C6"/>
    <w:rsid w:val="007B10B9"/>
    <w:rsid w:val="007B122B"/>
    <w:rsid w:val="007B137E"/>
    <w:rsid w:val="007B1663"/>
    <w:rsid w:val="007B195B"/>
    <w:rsid w:val="007B199C"/>
    <w:rsid w:val="007B1E40"/>
    <w:rsid w:val="007B218D"/>
    <w:rsid w:val="007B25B8"/>
    <w:rsid w:val="007B3731"/>
    <w:rsid w:val="007B5C95"/>
    <w:rsid w:val="007B74C1"/>
    <w:rsid w:val="007C07B4"/>
    <w:rsid w:val="007C08F5"/>
    <w:rsid w:val="007C1F81"/>
    <w:rsid w:val="007C2074"/>
    <w:rsid w:val="007C22E7"/>
    <w:rsid w:val="007C24DC"/>
    <w:rsid w:val="007C2518"/>
    <w:rsid w:val="007C3EE0"/>
    <w:rsid w:val="007C44C7"/>
    <w:rsid w:val="007C4864"/>
    <w:rsid w:val="007C4915"/>
    <w:rsid w:val="007C6AD5"/>
    <w:rsid w:val="007D10E7"/>
    <w:rsid w:val="007D21B7"/>
    <w:rsid w:val="007D2671"/>
    <w:rsid w:val="007D26DC"/>
    <w:rsid w:val="007D314A"/>
    <w:rsid w:val="007D414F"/>
    <w:rsid w:val="007D5842"/>
    <w:rsid w:val="007D5D30"/>
    <w:rsid w:val="007D6F03"/>
    <w:rsid w:val="007D7DA6"/>
    <w:rsid w:val="007E08DD"/>
    <w:rsid w:val="007E26E9"/>
    <w:rsid w:val="007E3DBE"/>
    <w:rsid w:val="007E43B2"/>
    <w:rsid w:val="007E47A6"/>
    <w:rsid w:val="007E4B3F"/>
    <w:rsid w:val="007E4E66"/>
    <w:rsid w:val="007E5F6A"/>
    <w:rsid w:val="007E60CC"/>
    <w:rsid w:val="007E68BD"/>
    <w:rsid w:val="007E7448"/>
    <w:rsid w:val="007F0AF4"/>
    <w:rsid w:val="007F1255"/>
    <w:rsid w:val="007F257F"/>
    <w:rsid w:val="007F39A1"/>
    <w:rsid w:val="007F4794"/>
    <w:rsid w:val="007F4E6F"/>
    <w:rsid w:val="007F6434"/>
    <w:rsid w:val="007F72F8"/>
    <w:rsid w:val="007F7B58"/>
    <w:rsid w:val="007FB41E"/>
    <w:rsid w:val="00801049"/>
    <w:rsid w:val="008012D4"/>
    <w:rsid w:val="00801C00"/>
    <w:rsid w:val="00803F21"/>
    <w:rsid w:val="008046EA"/>
    <w:rsid w:val="00805966"/>
    <w:rsid w:val="00806101"/>
    <w:rsid w:val="00806245"/>
    <w:rsid w:val="0080734F"/>
    <w:rsid w:val="008074A9"/>
    <w:rsid w:val="008075C3"/>
    <w:rsid w:val="008106F6"/>
    <w:rsid w:val="00810D4B"/>
    <w:rsid w:val="00811144"/>
    <w:rsid w:val="00813166"/>
    <w:rsid w:val="00814C7F"/>
    <w:rsid w:val="008159E2"/>
    <w:rsid w:val="00816595"/>
    <w:rsid w:val="008173EB"/>
    <w:rsid w:val="008200FF"/>
    <w:rsid w:val="00820A62"/>
    <w:rsid w:val="00821A58"/>
    <w:rsid w:val="0082237F"/>
    <w:rsid w:val="008226B5"/>
    <w:rsid w:val="008227EA"/>
    <w:rsid w:val="0082297B"/>
    <w:rsid w:val="00822CCD"/>
    <w:rsid w:val="0082324B"/>
    <w:rsid w:val="00823329"/>
    <w:rsid w:val="00823479"/>
    <w:rsid w:val="00823A52"/>
    <w:rsid w:val="00823AB2"/>
    <w:rsid w:val="008248CC"/>
    <w:rsid w:val="00825C7F"/>
    <w:rsid w:val="008261F9"/>
    <w:rsid w:val="0082659B"/>
    <w:rsid w:val="00827AB5"/>
    <w:rsid w:val="00827C1B"/>
    <w:rsid w:val="00830BC4"/>
    <w:rsid w:val="00830C54"/>
    <w:rsid w:val="00830FFF"/>
    <w:rsid w:val="00831BC4"/>
    <w:rsid w:val="00831F9A"/>
    <w:rsid w:val="0083278D"/>
    <w:rsid w:val="00832AE4"/>
    <w:rsid w:val="00832D67"/>
    <w:rsid w:val="0083309C"/>
    <w:rsid w:val="008343EC"/>
    <w:rsid w:val="0083492A"/>
    <w:rsid w:val="00836BAB"/>
    <w:rsid w:val="008373B8"/>
    <w:rsid w:val="00837894"/>
    <w:rsid w:val="00840322"/>
    <w:rsid w:val="00840711"/>
    <w:rsid w:val="00840772"/>
    <w:rsid w:val="00841420"/>
    <w:rsid w:val="00842CC2"/>
    <w:rsid w:val="00842D91"/>
    <w:rsid w:val="00842F05"/>
    <w:rsid w:val="008437C0"/>
    <w:rsid w:val="0084460E"/>
    <w:rsid w:val="00844B6B"/>
    <w:rsid w:val="00845292"/>
    <w:rsid w:val="00845B70"/>
    <w:rsid w:val="00845C84"/>
    <w:rsid w:val="00847799"/>
    <w:rsid w:val="00847853"/>
    <w:rsid w:val="00850018"/>
    <w:rsid w:val="008506ED"/>
    <w:rsid w:val="00851E96"/>
    <w:rsid w:val="008529E9"/>
    <w:rsid w:val="008542F9"/>
    <w:rsid w:val="0085448F"/>
    <w:rsid w:val="0085483B"/>
    <w:rsid w:val="00854AD2"/>
    <w:rsid w:val="00855D4B"/>
    <w:rsid w:val="008570A8"/>
    <w:rsid w:val="00857692"/>
    <w:rsid w:val="008577C1"/>
    <w:rsid w:val="00857DAE"/>
    <w:rsid w:val="00861579"/>
    <w:rsid w:val="008632DE"/>
    <w:rsid w:val="0086366A"/>
    <w:rsid w:val="008637D2"/>
    <w:rsid w:val="00864038"/>
    <w:rsid w:val="00864070"/>
    <w:rsid w:val="008646E6"/>
    <w:rsid w:val="00864DBD"/>
    <w:rsid w:val="0086D7D5"/>
    <w:rsid w:val="0087006E"/>
    <w:rsid w:val="008706A4"/>
    <w:rsid w:val="00870C0E"/>
    <w:rsid w:val="00871902"/>
    <w:rsid w:val="00871A88"/>
    <w:rsid w:val="00873081"/>
    <w:rsid w:val="008749AE"/>
    <w:rsid w:val="00875308"/>
    <w:rsid w:val="00875586"/>
    <w:rsid w:val="00875E1E"/>
    <w:rsid w:val="008764A5"/>
    <w:rsid w:val="00876639"/>
    <w:rsid w:val="00877D94"/>
    <w:rsid w:val="00877EE1"/>
    <w:rsid w:val="0088202E"/>
    <w:rsid w:val="00882B9C"/>
    <w:rsid w:val="00882D12"/>
    <w:rsid w:val="00882D22"/>
    <w:rsid w:val="008835DB"/>
    <w:rsid w:val="00883731"/>
    <w:rsid w:val="0088507C"/>
    <w:rsid w:val="00893026"/>
    <w:rsid w:val="0089381F"/>
    <w:rsid w:val="0089476C"/>
    <w:rsid w:val="008960E7"/>
    <w:rsid w:val="00897703"/>
    <w:rsid w:val="008A0BE1"/>
    <w:rsid w:val="008A1279"/>
    <w:rsid w:val="008A1EBF"/>
    <w:rsid w:val="008A21B7"/>
    <w:rsid w:val="008A3A3B"/>
    <w:rsid w:val="008A3CA2"/>
    <w:rsid w:val="008A3E33"/>
    <w:rsid w:val="008A4E6D"/>
    <w:rsid w:val="008A55EA"/>
    <w:rsid w:val="008A5841"/>
    <w:rsid w:val="008A58E2"/>
    <w:rsid w:val="008A5ABF"/>
    <w:rsid w:val="008A5D11"/>
    <w:rsid w:val="008A68BB"/>
    <w:rsid w:val="008A69FB"/>
    <w:rsid w:val="008A7934"/>
    <w:rsid w:val="008A7ECE"/>
    <w:rsid w:val="008B0ECE"/>
    <w:rsid w:val="008B19DC"/>
    <w:rsid w:val="008B1EEB"/>
    <w:rsid w:val="008B2BAF"/>
    <w:rsid w:val="008B355B"/>
    <w:rsid w:val="008B3687"/>
    <w:rsid w:val="008B3A49"/>
    <w:rsid w:val="008B3AEF"/>
    <w:rsid w:val="008B4559"/>
    <w:rsid w:val="008B46FC"/>
    <w:rsid w:val="008B609D"/>
    <w:rsid w:val="008B6911"/>
    <w:rsid w:val="008B738D"/>
    <w:rsid w:val="008B7E77"/>
    <w:rsid w:val="008C1390"/>
    <w:rsid w:val="008C3829"/>
    <w:rsid w:val="008C382E"/>
    <w:rsid w:val="008C3BB3"/>
    <w:rsid w:val="008C52E8"/>
    <w:rsid w:val="008C58AD"/>
    <w:rsid w:val="008C618A"/>
    <w:rsid w:val="008C65EF"/>
    <w:rsid w:val="008C6A54"/>
    <w:rsid w:val="008C7ADF"/>
    <w:rsid w:val="008D021D"/>
    <w:rsid w:val="008D0ACE"/>
    <w:rsid w:val="008D16C1"/>
    <w:rsid w:val="008D18CB"/>
    <w:rsid w:val="008D1D88"/>
    <w:rsid w:val="008D4AB2"/>
    <w:rsid w:val="008D4F6C"/>
    <w:rsid w:val="008D549C"/>
    <w:rsid w:val="008D5992"/>
    <w:rsid w:val="008D604B"/>
    <w:rsid w:val="008D7418"/>
    <w:rsid w:val="008D76D6"/>
    <w:rsid w:val="008E0A97"/>
    <w:rsid w:val="008E2A0A"/>
    <w:rsid w:val="008E5065"/>
    <w:rsid w:val="008E5291"/>
    <w:rsid w:val="008E5CF7"/>
    <w:rsid w:val="008E7B01"/>
    <w:rsid w:val="008F0BA8"/>
    <w:rsid w:val="008F3BA1"/>
    <w:rsid w:val="008F691C"/>
    <w:rsid w:val="008F78E0"/>
    <w:rsid w:val="0090079E"/>
    <w:rsid w:val="00900C77"/>
    <w:rsid w:val="00901749"/>
    <w:rsid w:val="00902A9B"/>
    <w:rsid w:val="00902FA0"/>
    <w:rsid w:val="00904079"/>
    <w:rsid w:val="00904A27"/>
    <w:rsid w:val="009054CE"/>
    <w:rsid w:val="00905BBC"/>
    <w:rsid w:val="00906AAD"/>
    <w:rsid w:val="00907EDB"/>
    <w:rsid w:val="00910C0A"/>
    <w:rsid w:val="00910DF9"/>
    <w:rsid w:val="009113DE"/>
    <w:rsid w:val="00913017"/>
    <w:rsid w:val="009162AB"/>
    <w:rsid w:val="00916319"/>
    <w:rsid w:val="00916A7D"/>
    <w:rsid w:val="00917E66"/>
    <w:rsid w:val="0092024F"/>
    <w:rsid w:val="0092288D"/>
    <w:rsid w:val="00922C67"/>
    <w:rsid w:val="00922EF9"/>
    <w:rsid w:val="009244BB"/>
    <w:rsid w:val="0092471A"/>
    <w:rsid w:val="00924A96"/>
    <w:rsid w:val="00926B93"/>
    <w:rsid w:val="00927CDF"/>
    <w:rsid w:val="00927E7C"/>
    <w:rsid w:val="00931144"/>
    <w:rsid w:val="00931500"/>
    <w:rsid w:val="00936BB4"/>
    <w:rsid w:val="00936FF8"/>
    <w:rsid w:val="00937E0D"/>
    <w:rsid w:val="00940B44"/>
    <w:rsid w:val="00940F0D"/>
    <w:rsid w:val="0094120B"/>
    <w:rsid w:val="00941AC0"/>
    <w:rsid w:val="00941B47"/>
    <w:rsid w:val="009428C7"/>
    <w:rsid w:val="00942CD4"/>
    <w:rsid w:val="00944A3F"/>
    <w:rsid w:val="00945776"/>
    <w:rsid w:val="0094644D"/>
    <w:rsid w:val="00947679"/>
    <w:rsid w:val="00947951"/>
    <w:rsid w:val="009506B7"/>
    <w:rsid w:val="0095156C"/>
    <w:rsid w:val="00952E88"/>
    <w:rsid w:val="00953BE3"/>
    <w:rsid w:val="009556A7"/>
    <w:rsid w:val="0095576E"/>
    <w:rsid w:val="00955830"/>
    <w:rsid w:val="00955C73"/>
    <w:rsid w:val="00955E06"/>
    <w:rsid w:val="00956E14"/>
    <w:rsid w:val="00957002"/>
    <w:rsid w:val="00957806"/>
    <w:rsid w:val="00957C40"/>
    <w:rsid w:val="00960761"/>
    <w:rsid w:val="009607DA"/>
    <w:rsid w:val="00960FB5"/>
    <w:rsid w:val="0096108D"/>
    <w:rsid w:val="00962DA0"/>
    <w:rsid w:val="00963164"/>
    <w:rsid w:val="00964774"/>
    <w:rsid w:val="00965241"/>
    <w:rsid w:val="00965BEC"/>
    <w:rsid w:val="00966540"/>
    <w:rsid w:val="009666F5"/>
    <w:rsid w:val="0096E26F"/>
    <w:rsid w:val="00970F8A"/>
    <w:rsid w:val="00971569"/>
    <w:rsid w:val="00971FA0"/>
    <w:rsid w:val="0097222F"/>
    <w:rsid w:val="00973390"/>
    <w:rsid w:val="00973BE7"/>
    <w:rsid w:val="009740C5"/>
    <w:rsid w:val="00974D44"/>
    <w:rsid w:val="009753F9"/>
    <w:rsid w:val="00976E88"/>
    <w:rsid w:val="009777A3"/>
    <w:rsid w:val="00977CD6"/>
    <w:rsid w:val="00977F51"/>
    <w:rsid w:val="00981AFA"/>
    <w:rsid w:val="00982073"/>
    <w:rsid w:val="00983198"/>
    <w:rsid w:val="009841C8"/>
    <w:rsid w:val="009845E5"/>
    <w:rsid w:val="00984AF6"/>
    <w:rsid w:val="00984EF7"/>
    <w:rsid w:val="0099342B"/>
    <w:rsid w:val="009943B5"/>
    <w:rsid w:val="00994744"/>
    <w:rsid w:val="00997762"/>
    <w:rsid w:val="00997D2A"/>
    <w:rsid w:val="009A090C"/>
    <w:rsid w:val="009A0BEA"/>
    <w:rsid w:val="009A240C"/>
    <w:rsid w:val="009A3FEE"/>
    <w:rsid w:val="009A40B9"/>
    <w:rsid w:val="009A5A38"/>
    <w:rsid w:val="009A7AF7"/>
    <w:rsid w:val="009B0AE2"/>
    <w:rsid w:val="009B3010"/>
    <w:rsid w:val="009B41DB"/>
    <w:rsid w:val="009B444C"/>
    <w:rsid w:val="009B78EA"/>
    <w:rsid w:val="009C0762"/>
    <w:rsid w:val="009C332A"/>
    <w:rsid w:val="009C442E"/>
    <w:rsid w:val="009C471B"/>
    <w:rsid w:val="009C4954"/>
    <w:rsid w:val="009C524E"/>
    <w:rsid w:val="009C5F3E"/>
    <w:rsid w:val="009C6590"/>
    <w:rsid w:val="009C73AB"/>
    <w:rsid w:val="009D0E69"/>
    <w:rsid w:val="009D128E"/>
    <w:rsid w:val="009D28EA"/>
    <w:rsid w:val="009D2A14"/>
    <w:rsid w:val="009D35F8"/>
    <w:rsid w:val="009D3635"/>
    <w:rsid w:val="009D3ADD"/>
    <w:rsid w:val="009D3D95"/>
    <w:rsid w:val="009D4607"/>
    <w:rsid w:val="009D4F39"/>
    <w:rsid w:val="009D5B6F"/>
    <w:rsid w:val="009D5D6D"/>
    <w:rsid w:val="009D6505"/>
    <w:rsid w:val="009D7D73"/>
    <w:rsid w:val="009E0E1F"/>
    <w:rsid w:val="009E2112"/>
    <w:rsid w:val="009E2262"/>
    <w:rsid w:val="009E233E"/>
    <w:rsid w:val="009E27B4"/>
    <w:rsid w:val="009E2B09"/>
    <w:rsid w:val="009E3D17"/>
    <w:rsid w:val="009E443B"/>
    <w:rsid w:val="009E48C9"/>
    <w:rsid w:val="009E50C2"/>
    <w:rsid w:val="009E6337"/>
    <w:rsid w:val="009E7652"/>
    <w:rsid w:val="009F0CDA"/>
    <w:rsid w:val="009F2B86"/>
    <w:rsid w:val="009F39BE"/>
    <w:rsid w:val="009F3ED3"/>
    <w:rsid w:val="009F48D8"/>
    <w:rsid w:val="009F536D"/>
    <w:rsid w:val="009F7B70"/>
    <w:rsid w:val="009F7D74"/>
    <w:rsid w:val="00A00E29"/>
    <w:rsid w:val="00A01B40"/>
    <w:rsid w:val="00A02CCC"/>
    <w:rsid w:val="00A032DF"/>
    <w:rsid w:val="00A03E30"/>
    <w:rsid w:val="00A049C7"/>
    <w:rsid w:val="00A050E5"/>
    <w:rsid w:val="00A0548C"/>
    <w:rsid w:val="00A05532"/>
    <w:rsid w:val="00A05C5A"/>
    <w:rsid w:val="00A05EBC"/>
    <w:rsid w:val="00A067E5"/>
    <w:rsid w:val="00A1070F"/>
    <w:rsid w:val="00A10E46"/>
    <w:rsid w:val="00A11534"/>
    <w:rsid w:val="00A11CB4"/>
    <w:rsid w:val="00A1200C"/>
    <w:rsid w:val="00A1256F"/>
    <w:rsid w:val="00A130DC"/>
    <w:rsid w:val="00A13FBD"/>
    <w:rsid w:val="00A143F4"/>
    <w:rsid w:val="00A16372"/>
    <w:rsid w:val="00A164FA"/>
    <w:rsid w:val="00A174BD"/>
    <w:rsid w:val="00A238D4"/>
    <w:rsid w:val="00A24AB5"/>
    <w:rsid w:val="00A26398"/>
    <w:rsid w:val="00A263F6"/>
    <w:rsid w:val="00A26E2A"/>
    <w:rsid w:val="00A271D2"/>
    <w:rsid w:val="00A30220"/>
    <w:rsid w:val="00A32F84"/>
    <w:rsid w:val="00A333DC"/>
    <w:rsid w:val="00A33984"/>
    <w:rsid w:val="00A339B3"/>
    <w:rsid w:val="00A33CD6"/>
    <w:rsid w:val="00A34180"/>
    <w:rsid w:val="00A36111"/>
    <w:rsid w:val="00A37200"/>
    <w:rsid w:val="00A3C398"/>
    <w:rsid w:val="00A400E9"/>
    <w:rsid w:val="00A41D64"/>
    <w:rsid w:val="00A43CE8"/>
    <w:rsid w:val="00A44572"/>
    <w:rsid w:val="00A4565E"/>
    <w:rsid w:val="00A45F36"/>
    <w:rsid w:val="00A47694"/>
    <w:rsid w:val="00A478C2"/>
    <w:rsid w:val="00A47EC3"/>
    <w:rsid w:val="00A505FA"/>
    <w:rsid w:val="00A51435"/>
    <w:rsid w:val="00A51D11"/>
    <w:rsid w:val="00A52D09"/>
    <w:rsid w:val="00A53366"/>
    <w:rsid w:val="00A53891"/>
    <w:rsid w:val="00A55007"/>
    <w:rsid w:val="00A55072"/>
    <w:rsid w:val="00A557A4"/>
    <w:rsid w:val="00A56B57"/>
    <w:rsid w:val="00A5789F"/>
    <w:rsid w:val="00A578B2"/>
    <w:rsid w:val="00A60757"/>
    <w:rsid w:val="00A61122"/>
    <w:rsid w:val="00A611FB"/>
    <w:rsid w:val="00A612F3"/>
    <w:rsid w:val="00A6144E"/>
    <w:rsid w:val="00A6192E"/>
    <w:rsid w:val="00A625A0"/>
    <w:rsid w:val="00A62710"/>
    <w:rsid w:val="00A62A89"/>
    <w:rsid w:val="00A6365F"/>
    <w:rsid w:val="00A6379A"/>
    <w:rsid w:val="00A6397B"/>
    <w:rsid w:val="00A6434D"/>
    <w:rsid w:val="00A665B8"/>
    <w:rsid w:val="00A67934"/>
    <w:rsid w:val="00A67EB2"/>
    <w:rsid w:val="00A7025E"/>
    <w:rsid w:val="00A719B8"/>
    <w:rsid w:val="00A71AE8"/>
    <w:rsid w:val="00A71FAB"/>
    <w:rsid w:val="00A73E37"/>
    <w:rsid w:val="00A7410F"/>
    <w:rsid w:val="00A74478"/>
    <w:rsid w:val="00A760B3"/>
    <w:rsid w:val="00A76699"/>
    <w:rsid w:val="00A80937"/>
    <w:rsid w:val="00A82187"/>
    <w:rsid w:val="00A82206"/>
    <w:rsid w:val="00A82C7B"/>
    <w:rsid w:val="00A83492"/>
    <w:rsid w:val="00A84793"/>
    <w:rsid w:val="00A85CC7"/>
    <w:rsid w:val="00A85F8E"/>
    <w:rsid w:val="00A86484"/>
    <w:rsid w:val="00A87455"/>
    <w:rsid w:val="00A90241"/>
    <w:rsid w:val="00A90A76"/>
    <w:rsid w:val="00A90F8C"/>
    <w:rsid w:val="00A9260E"/>
    <w:rsid w:val="00A92EC1"/>
    <w:rsid w:val="00A94FB5"/>
    <w:rsid w:val="00A95521"/>
    <w:rsid w:val="00A96928"/>
    <w:rsid w:val="00AA0047"/>
    <w:rsid w:val="00AA0138"/>
    <w:rsid w:val="00AA02DD"/>
    <w:rsid w:val="00AA1C02"/>
    <w:rsid w:val="00AA2E1B"/>
    <w:rsid w:val="00AA2E6E"/>
    <w:rsid w:val="00AA400A"/>
    <w:rsid w:val="00AA59BF"/>
    <w:rsid w:val="00AA7161"/>
    <w:rsid w:val="00AA7677"/>
    <w:rsid w:val="00AA783C"/>
    <w:rsid w:val="00AB170E"/>
    <w:rsid w:val="00AB2EAB"/>
    <w:rsid w:val="00AB37FE"/>
    <w:rsid w:val="00AB4936"/>
    <w:rsid w:val="00AB4FC1"/>
    <w:rsid w:val="00AB5641"/>
    <w:rsid w:val="00AB5793"/>
    <w:rsid w:val="00AB5830"/>
    <w:rsid w:val="00AB6929"/>
    <w:rsid w:val="00AB6AE9"/>
    <w:rsid w:val="00AC0752"/>
    <w:rsid w:val="00AC18E5"/>
    <w:rsid w:val="00AC1FD6"/>
    <w:rsid w:val="00AC2D36"/>
    <w:rsid w:val="00AC3322"/>
    <w:rsid w:val="00AC33F0"/>
    <w:rsid w:val="00AC46FC"/>
    <w:rsid w:val="00AC4871"/>
    <w:rsid w:val="00AC4E60"/>
    <w:rsid w:val="00AC5236"/>
    <w:rsid w:val="00AC79CF"/>
    <w:rsid w:val="00AD089E"/>
    <w:rsid w:val="00AD0AF0"/>
    <w:rsid w:val="00AD1712"/>
    <w:rsid w:val="00AD195B"/>
    <w:rsid w:val="00AD1A6B"/>
    <w:rsid w:val="00AD1C1E"/>
    <w:rsid w:val="00AD1CA1"/>
    <w:rsid w:val="00AD283B"/>
    <w:rsid w:val="00AD2BF5"/>
    <w:rsid w:val="00AD2C3D"/>
    <w:rsid w:val="00AD30A2"/>
    <w:rsid w:val="00AD34FA"/>
    <w:rsid w:val="00AD3796"/>
    <w:rsid w:val="00AD3BED"/>
    <w:rsid w:val="00AD3E0E"/>
    <w:rsid w:val="00AD5C76"/>
    <w:rsid w:val="00AD5D02"/>
    <w:rsid w:val="00AD603C"/>
    <w:rsid w:val="00AD70A1"/>
    <w:rsid w:val="00AD797E"/>
    <w:rsid w:val="00AE02F6"/>
    <w:rsid w:val="00AE10ED"/>
    <w:rsid w:val="00AE1F97"/>
    <w:rsid w:val="00AE24AA"/>
    <w:rsid w:val="00AE7020"/>
    <w:rsid w:val="00AE7936"/>
    <w:rsid w:val="00AF0C04"/>
    <w:rsid w:val="00AF0CB2"/>
    <w:rsid w:val="00AF0E5A"/>
    <w:rsid w:val="00AF1FF4"/>
    <w:rsid w:val="00AF2EE6"/>
    <w:rsid w:val="00AF4042"/>
    <w:rsid w:val="00AF46EF"/>
    <w:rsid w:val="00AF5AFD"/>
    <w:rsid w:val="00AF6491"/>
    <w:rsid w:val="00AF7744"/>
    <w:rsid w:val="00B0075E"/>
    <w:rsid w:val="00B008F1"/>
    <w:rsid w:val="00B013BE"/>
    <w:rsid w:val="00B0146F"/>
    <w:rsid w:val="00B014D4"/>
    <w:rsid w:val="00B01A18"/>
    <w:rsid w:val="00B026EF"/>
    <w:rsid w:val="00B02B00"/>
    <w:rsid w:val="00B03125"/>
    <w:rsid w:val="00B03896"/>
    <w:rsid w:val="00B04725"/>
    <w:rsid w:val="00B05826"/>
    <w:rsid w:val="00B0626B"/>
    <w:rsid w:val="00B062E0"/>
    <w:rsid w:val="00B063C7"/>
    <w:rsid w:val="00B073B3"/>
    <w:rsid w:val="00B07769"/>
    <w:rsid w:val="00B1009C"/>
    <w:rsid w:val="00B10599"/>
    <w:rsid w:val="00B110D5"/>
    <w:rsid w:val="00B1268C"/>
    <w:rsid w:val="00B12837"/>
    <w:rsid w:val="00B14096"/>
    <w:rsid w:val="00B14124"/>
    <w:rsid w:val="00B1541D"/>
    <w:rsid w:val="00B157DD"/>
    <w:rsid w:val="00B20216"/>
    <w:rsid w:val="00B210F7"/>
    <w:rsid w:val="00B2243D"/>
    <w:rsid w:val="00B22EB7"/>
    <w:rsid w:val="00B236B3"/>
    <w:rsid w:val="00B23AC3"/>
    <w:rsid w:val="00B24352"/>
    <w:rsid w:val="00B245C9"/>
    <w:rsid w:val="00B2460B"/>
    <w:rsid w:val="00B25099"/>
    <w:rsid w:val="00B261DA"/>
    <w:rsid w:val="00B2626E"/>
    <w:rsid w:val="00B27442"/>
    <w:rsid w:val="00B30AA7"/>
    <w:rsid w:val="00B30D05"/>
    <w:rsid w:val="00B30E84"/>
    <w:rsid w:val="00B30EDF"/>
    <w:rsid w:val="00B3111E"/>
    <w:rsid w:val="00B31289"/>
    <w:rsid w:val="00B3322F"/>
    <w:rsid w:val="00B336E6"/>
    <w:rsid w:val="00B34D8D"/>
    <w:rsid w:val="00B3559D"/>
    <w:rsid w:val="00B36463"/>
    <w:rsid w:val="00B36777"/>
    <w:rsid w:val="00B37199"/>
    <w:rsid w:val="00B37F7E"/>
    <w:rsid w:val="00B40749"/>
    <w:rsid w:val="00B41EAD"/>
    <w:rsid w:val="00B42533"/>
    <w:rsid w:val="00B42722"/>
    <w:rsid w:val="00B43489"/>
    <w:rsid w:val="00B4447F"/>
    <w:rsid w:val="00B44FD4"/>
    <w:rsid w:val="00B455D6"/>
    <w:rsid w:val="00B45C35"/>
    <w:rsid w:val="00B4651F"/>
    <w:rsid w:val="00B471B3"/>
    <w:rsid w:val="00B475EA"/>
    <w:rsid w:val="00B47893"/>
    <w:rsid w:val="00B47CA2"/>
    <w:rsid w:val="00B508A6"/>
    <w:rsid w:val="00B5132B"/>
    <w:rsid w:val="00B51444"/>
    <w:rsid w:val="00B517D7"/>
    <w:rsid w:val="00B52323"/>
    <w:rsid w:val="00B527CA"/>
    <w:rsid w:val="00B53875"/>
    <w:rsid w:val="00B53C77"/>
    <w:rsid w:val="00B53DC8"/>
    <w:rsid w:val="00B5569F"/>
    <w:rsid w:val="00B57439"/>
    <w:rsid w:val="00B60B40"/>
    <w:rsid w:val="00B615C4"/>
    <w:rsid w:val="00B6166D"/>
    <w:rsid w:val="00B622C7"/>
    <w:rsid w:val="00B637BA"/>
    <w:rsid w:val="00B650D5"/>
    <w:rsid w:val="00B661F8"/>
    <w:rsid w:val="00B674E6"/>
    <w:rsid w:val="00B703D0"/>
    <w:rsid w:val="00B729C6"/>
    <w:rsid w:val="00B72C2C"/>
    <w:rsid w:val="00B72FA3"/>
    <w:rsid w:val="00B7383C"/>
    <w:rsid w:val="00B73B87"/>
    <w:rsid w:val="00B73DB7"/>
    <w:rsid w:val="00B776D8"/>
    <w:rsid w:val="00B77A2A"/>
    <w:rsid w:val="00B808E7"/>
    <w:rsid w:val="00B80D08"/>
    <w:rsid w:val="00B80ED2"/>
    <w:rsid w:val="00B81716"/>
    <w:rsid w:val="00B81C8E"/>
    <w:rsid w:val="00B81FE7"/>
    <w:rsid w:val="00B823D2"/>
    <w:rsid w:val="00B825C5"/>
    <w:rsid w:val="00B8287A"/>
    <w:rsid w:val="00B8369E"/>
    <w:rsid w:val="00B84F4E"/>
    <w:rsid w:val="00B8679C"/>
    <w:rsid w:val="00B8776F"/>
    <w:rsid w:val="00B878AF"/>
    <w:rsid w:val="00B90F38"/>
    <w:rsid w:val="00B91B98"/>
    <w:rsid w:val="00B9275C"/>
    <w:rsid w:val="00B9304B"/>
    <w:rsid w:val="00B93AD5"/>
    <w:rsid w:val="00B943A5"/>
    <w:rsid w:val="00B95D29"/>
    <w:rsid w:val="00BA0077"/>
    <w:rsid w:val="00BA1BFE"/>
    <w:rsid w:val="00BA1F07"/>
    <w:rsid w:val="00BA3D2C"/>
    <w:rsid w:val="00BA41A1"/>
    <w:rsid w:val="00BA4204"/>
    <w:rsid w:val="00BA486B"/>
    <w:rsid w:val="00BA5FE3"/>
    <w:rsid w:val="00BA6792"/>
    <w:rsid w:val="00BA6D1F"/>
    <w:rsid w:val="00BA7911"/>
    <w:rsid w:val="00BA7E7F"/>
    <w:rsid w:val="00BB0A4B"/>
    <w:rsid w:val="00BB1682"/>
    <w:rsid w:val="00BB18C8"/>
    <w:rsid w:val="00BB18F7"/>
    <w:rsid w:val="00BB1E06"/>
    <w:rsid w:val="00BB5F3E"/>
    <w:rsid w:val="00BB7233"/>
    <w:rsid w:val="00BC0FD1"/>
    <w:rsid w:val="00BC3112"/>
    <w:rsid w:val="00BC3269"/>
    <w:rsid w:val="00BC3A93"/>
    <w:rsid w:val="00BC5162"/>
    <w:rsid w:val="00BC51C9"/>
    <w:rsid w:val="00BC5319"/>
    <w:rsid w:val="00BC5956"/>
    <w:rsid w:val="00BC64AE"/>
    <w:rsid w:val="00BD071B"/>
    <w:rsid w:val="00BD09ED"/>
    <w:rsid w:val="00BD0E42"/>
    <w:rsid w:val="00BD12B9"/>
    <w:rsid w:val="00BD1D7E"/>
    <w:rsid w:val="00BD4856"/>
    <w:rsid w:val="00BD5394"/>
    <w:rsid w:val="00BD541C"/>
    <w:rsid w:val="00BD6181"/>
    <w:rsid w:val="00BD72C4"/>
    <w:rsid w:val="00BE0230"/>
    <w:rsid w:val="00BE0B6E"/>
    <w:rsid w:val="00BE1C6C"/>
    <w:rsid w:val="00BE3F10"/>
    <w:rsid w:val="00BE7198"/>
    <w:rsid w:val="00BE7823"/>
    <w:rsid w:val="00BEADC7"/>
    <w:rsid w:val="00BF019B"/>
    <w:rsid w:val="00BF14B9"/>
    <w:rsid w:val="00BF1552"/>
    <w:rsid w:val="00BF1BEC"/>
    <w:rsid w:val="00BF2C23"/>
    <w:rsid w:val="00BF3B4B"/>
    <w:rsid w:val="00BF3E16"/>
    <w:rsid w:val="00BF452D"/>
    <w:rsid w:val="00BF490E"/>
    <w:rsid w:val="00BF5B0B"/>
    <w:rsid w:val="00BF6257"/>
    <w:rsid w:val="00BF64F5"/>
    <w:rsid w:val="00BF7A2E"/>
    <w:rsid w:val="00BF7B2E"/>
    <w:rsid w:val="00C005DE"/>
    <w:rsid w:val="00C005E7"/>
    <w:rsid w:val="00C00CF2"/>
    <w:rsid w:val="00C01481"/>
    <w:rsid w:val="00C0181D"/>
    <w:rsid w:val="00C0232F"/>
    <w:rsid w:val="00C03DDB"/>
    <w:rsid w:val="00C0423D"/>
    <w:rsid w:val="00C04CF3"/>
    <w:rsid w:val="00C04DB1"/>
    <w:rsid w:val="00C04F19"/>
    <w:rsid w:val="00C05695"/>
    <w:rsid w:val="00C058C3"/>
    <w:rsid w:val="00C05B88"/>
    <w:rsid w:val="00C1043F"/>
    <w:rsid w:val="00C10EC0"/>
    <w:rsid w:val="00C11DA7"/>
    <w:rsid w:val="00C12023"/>
    <w:rsid w:val="00C130C8"/>
    <w:rsid w:val="00C1312C"/>
    <w:rsid w:val="00C13542"/>
    <w:rsid w:val="00C159C2"/>
    <w:rsid w:val="00C16C52"/>
    <w:rsid w:val="00C173B9"/>
    <w:rsid w:val="00C210B6"/>
    <w:rsid w:val="00C22FA2"/>
    <w:rsid w:val="00C2427E"/>
    <w:rsid w:val="00C242CF"/>
    <w:rsid w:val="00C24E94"/>
    <w:rsid w:val="00C25D9E"/>
    <w:rsid w:val="00C2629B"/>
    <w:rsid w:val="00C31967"/>
    <w:rsid w:val="00C319A2"/>
    <w:rsid w:val="00C32427"/>
    <w:rsid w:val="00C325BC"/>
    <w:rsid w:val="00C32622"/>
    <w:rsid w:val="00C32867"/>
    <w:rsid w:val="00C35D7C"/>
    <w:rsid w:val="00C35F6E"/>
    <w:rsid w:val="00C3650B"/>
    <w:rsid w:val="00C365CC"/>
    <w:rsid w:val="00C36997"/>
    <w:rsid w:val="00C37E60"/>
    <w:rsid w:val="00C411B6"/>
    <w:rsid w:val="00C411EC"/>
    <w:rsid w:val="00C4175A"/>
    <w:rsid w:val="00C41C91"/>
    <w:rsid w:val="00C41F0B"/>
    <w:rsid w:val="00C42342"/>
    <w:rsid w:val="00C4276D"/>
    <w:rsid w:val="00C44067"/>
    <w:rsid w:val="00C444DA"/>
    <w:rsid w:val="00C44898"/>
    <w:rsid w:val="00C44AD0"/>
    <w:rsid w:val="00C460DC"/>
    <w:rsid w:val="00C4623D"/>
    <w:rsid w:val="00C463E7"/>
    <w:rsid w:val="00C46817"/>
    <w:rsid w:val="00C46E64"/>
    <w:rsid w:val="00C472E7"/>
    <w:rsid w:val="00C47CFC"/>
    <w:rsid w:val="00C47F9C"/>
    <w:rsid w:val="00C4E43E"/>
    <w:rsid w:val="00C503ED"/>
    <w:rsid w:val="00C5431B"/>
    <w:rsid w:val="00C56CBC"/>
    <w:rsid w:val="00C574F0"/>
    <w:rsid w:val="00C61638"/>
    <w:rsid w:val="00C63064"/>
    <w:rsid w:val="00C632B6"/>
    <w:rsid w:val="00C63A5D"/>
    <w:rsid w:val="00C63AE0"/>
    <w:rsid w:val="00C63FDF"/>
    <w:rsid w:val="00C647A2"/>
    <w:rsid w:val="00C651DA"/>
    <w:rsid w:val="00C65AB5"/>
    <w:rsid w:val="00C66A64"/>
    <w:rsid w:val="00C71AFF"/>
    <w:rsid w:val="00C738C4"/>
    <w:rsid w:val="00C73D92"/>
    <w:rsid w:val="00C76083"/>
    <w:rsid w:val="00C76790"/>
    <w:rsid w:val="00C76A82"/>
    <w:rsid w:val="00C8035C"/>
    <w:rsid w:val="00C81121"/>
    <w:rsid w:val="00C8116C"/>
    <w:rsid w:val="00C81CC0"/>
    <w:rsid w:val="00C833FF"/>
    <w:rsid w:val="00C83977"/>
    <w:rsid w:val="00C839BC"/>
    <w:rsid w:val="00C843CD"/>
    <w:rsid w:val="00C84789"/>
    <w:rsid w:val="00C84C8B"/>
    <w:rsid w:val="00C85232"/>
    <w:rsid w:val="00C85879"/>
    <w:rsid w:val="00C86449"/>
    <w:rsid w:val="00C86703"/>
    <w:rsid w:val="00C8705C"/>
    <w:rsid w:val="00C879B7"/>
    <w:rsid w:val="00C90FA3"/>
    <w:rsid w:val="00C910A0"/>
    <w:rsid w:val="00C91370"/>
    <w:rsid w:val="00C91786"/>
    <w:rsid w:val="00C91AA3"/>
    <w:rsid w:val="00C9421B"/>
    <w:rsid w:val="00C94970"/>
    <w:rsid w:val="00C95717"/>
    <w:rsid w:val="00C95AF7"/>
    <w:rsid w:val="00C96FF7"/>
    <w:rsid w:val="00CA159A"/>
    <w:rsid w:val="00CA19F7"/>
    <w:rsid w:val="00CA2115"/>
    <w:rsid w:val="00CA33B0"/>
    <w:rsid w:val="00CA38E7"/>
    <w:rsid w:val="00CA3E79"/>
    <w:rsid w:val="00CA4992"/>
    <w:rsid w:val="00CA5440"/>
    <w:rsid w:val="00CA5A10"/>
    <w:rsid w:val="00CA5B7F"/>
    <w:rsid w:val="00CA5EE9"/>
    <w:rsid w:val="00CA64A6"/>
    <w:rsid w:val="00CA7FF3"/>
    <w:rsid w:val="00CB02E7"/>
    <w:rsid w:val="00CB0ABE"/>
    <w:rsid w:val="00CB1183"/>
    <w:rsid w:val="00CB1636"/>
    <w:rsid w:val="00CB2481"/>
    <w:rsid w:val="00CB2B90"/>
    <w:rsid w:val="00CB32B1"/>
    <w:rsid w:val="00CB3B64"/>
    <w:rsid w:val="00CB46FD"/>
    <w:rsid w:val="00CB5FD7"/>
    <w:rsid w:val="00CC00D3"/>
    <w:rsid w:val="00CC1DC6"/>
    <w:rsid w:val="00CC2325"/>
    <w:rsid w:val="00CC30BC"/>
    <w:rsid w:val="00CC3322"/>
    <w:rsid w:val="00CC3745"/>
    <w:rsid w:val="00CC3909"/>
    <w:rsid w:val="00CC44A9"/>
    <w:rsid w:val="00CC4E7E"/>
    <w:rsid w:val="00CC4F9C"/>
    <w:rsid w:val="00CC5533"/>
    <w:rsid w:val="00CC5A60"/>
    <w:rsid w:val="00CC6F3A"/>
    <w:rsid w:val="00CD08D5"/>
    <w:rsid w:val="00CD3959"/>
    <w:rsid w:val="00CD4E79"/>
    <w:rsid w:val="00CD5FC9"/>
    <w:rsid w:val="00CD61EA"/>
    <w:rsid w:val="00CD7D82"/>
    <w:rsid w:val="00CE095A"/>
    <w:rsid w:val="00CE0BC0"/>
    <w:rsid w:val="00CE0CAF"/>
    <w:rsid w:val="00CE1B8F"/>
    <w:rsid w:val="00CE26CB"/>
    <w:rsid w:val="00CE2772"/>
    <w:rsid w:val="00CE3B3E"/>
    <w:rsid w:val="00CE3FD6"/>
    <w:rsid w:val="00CE426E"/>
    <w:rsid w:val="00CE4929"/>
    <w:rsid w:val="00CE5153"/>
    <w:rsid w:val="00CE6110"/>
    <w:rsid w:val="00CE7658"/>
    <w:rsid w:val="00CE7CFF"/>
    <w:rsid w:val="00CE7F3B"/>
    <w:rsid w:val="00CE7F40"/>
    <w:rsid w:val="00CF146B"/>
    <w:rsid w:val="00CF153E"/>
    <w:rsid w:val="00CF1CB9"/>
    <w:rsid w:val="00CF3E43"/>
    <w:rsid w:val="00CF3F8A"/>
    <w:rsid w:val="00CF4811"/>
    <w:rsid w:val="00CF6666"/>
    <w:rsid w:val="00CF66A6"/>
    <w:rsid w:val="00CF7BAF"/>
    <w:rsid w:val="00D00D5A"/>
    <w:rsid w:val="00D013DC"/>
    <w:rsid w:val="00D018B4"/>
    <w:rsid w:val="00D01E9B"/>
    <w:rsid w:val="00D02BF6"/>
    <w:rsid w:val="00D03172"/>
    <w:rsid w:val="00D036DE"/>
    <w:rsid w:val="00D03892"/>
    <w:rsid w:val="00D042B4"/>
    <w:rsid w:val="00D04DE8"/>
    <w:rsid w:val="00D052CF"/>
    <w:rsid w:val="00D0579B"/>
    <w:rsid w:val="00D05AFD"/>
    <w:rsid w:val="00D062DA"/>
    <w:rsid w:val="00D10615"/>
    <w:rsid w:val="00D109B0"/>
    <w:rsid w:val="00D10B6F"/>
    <w:rsid w:val="00D113AB"/>
    <w:rsid w:val="00D115D3"/>
    <w:rsid w:val="00D1231E"/>
    <w:rsid w:val="00D12464"/>
    <w:rsid w:val="00D13148"/>
    <w:rsid w:val="00D1349B"/>
    <w:rsid w:val="00D1360A"/>
    <w:rsid w:val="00D1642E"/>
    <w:rsid w:val="00D172CF"/>
    <w:rsid w:val="00D17F99"/>
    <w:rsid w:val="00D2006C"/>
    <w:rsid w:val="00D20680"/>
    <w:rsid w:val="00D21BC0"/>
    <w:rsid w:val="00D22073"/>
    <w:rsid w:val="00D2217C"/>
    <w:rsid w:val="00D25B28"/>
    <w:rsid w:val="00D26B55"/>
    <w:rsid w:val="00D270A9"/>
    <w:rsid w:val="00D309AC"/>
    <w:rsid w:val="00D31ACE"/>
    <w:rsid w:val="00D31ADA"/>
    <w:rsid w:val="00D3314D"/>
    <w:rsid w:val="00D33585"/>
    <w:rsid w:val="00D33F4D"/>
    <w:rsid w:val="00D33FD4"/>
    <w:rsid w:val="00D347D8"/>
    <w:rsid w:val="00D34A84"/>
    <w:rsid w:val="00D34C7B"/>
    <w:rsid w:val="00D354D4"/>
    <w:rsid w:val="00D3594B"/>
    <w:rsid w:val="00D35B61"/>
    <w:rsid w:val="00D37B2F"/>
    <w:rsid w:val="00D37BD7"/>
    <w:rsid w:val="00D400FC"/>
    <w:rsid w:val="00D4043F"/>
    <w:rsid w:val="00D42937"/>
    <w:rsid w:val="00D43C38"/>
    <w:rsid w:val="00D43E3A"/>
    <w:rsid w:val="00D44446"/>
    <w:rsid w:val="00D4509C"/>
    <w:rsid w:val="00D450A8"/>
    <w:rsid w:val="00D4649B"/>
    <w:rsid w:val="00D465AB"/>
    <w:rsid w:val="00D51056"/>
    <w:rsid w:val="00D5118C"/>
    <w:rsid w:val="00D52173"/>
    <w:rsid w:val="00D54161"/>
    <w:rsid w:val="00D5417A"/>
    <w:rsid w:val="00D56D93"/>
    <w:rsid w:val="00D572B9"/>
    <w:rsid w:val="00D57B9E"/>
    <w:rsid w:val="00D605EC"/>
    <w:rsid w:val="00D61ACA"/>
    <w:rsid w:val="00D62329"/>
    <w:rsid w:val="00D6367B"/>
    <w:rsid w:val="00D6473A"/>
    <w:rsid w:val="00D674CB"/>
    <w:rsid w:val="00D715B9"/>
    <w:rsid w:val="00D71C3A"/>
    <w:rsid w:val="00D722B6"/>
    <w:rsid w:val="00D73183"/>
    <w:rsid w:val="00D75C9F"/>
    <w:rsid w:val="00D768F1"/>
    <w:rsid w:val="00D76F51"/>
    <w:rsid w:val="00D77632"/>
    <w:rsid w:val="00D77D82"/>
    <w:rsid w:val="00D803BC"/>
    <w:rsid w:val="00D80D4E"/>
    <w:rsid w:val="00D80E54"/>
    <w:rsid w:val="00D812D2"/>
    <w:rsid w:val="00D81495"/>
    <w:rsid w:val="00D81F35"/>
    <w:rsid w:val="00D82036"/>
    <w:rsid w:val="00D82BB0"/>
    <w:rsid w:val="00D8380F"/>
    <w:rsid w:val="00D8680E"/>
    <w:rsid w:val="00D87C7D"/>
    <w:rsid w:val="00D914E8"/>
    <w:rsid w:val="00D916F8"/>
    <w:rsid w:val="00D93434"/>
    <w:rsid w:val="00D93B2A"/>
    <w:rsid w:val="00D9416B"/>
    <w:rsid w:val="00D94319"/>
    <w:rsid w:val="00D96963"/>
    <w:rsid w:val="00D969D0"/>
    <w:rsid w:val="00D97649"/>
    <w:rsid w:val="00D978BF"/>
    <w:rsid w:val="00DA0372"/>
    <w:rsid w:val="00DA0728"/>
    <w:rsid w:val="00DA0857"/>
    <w:rsid w:val="00DA1495"/>
    <w:rsid w:val="00DA1FD5"/>
    <w:rsid w:val="00DA2680"/>
    <w:rsid w:val="00DA308B"/>
    <w:rsid w:val="00DA3456"/>
    <w:rsid w:val="00DA374F"/>
    <w:rsid w:val="00DA4101"/>
    <w:rsid w:val="00DA4145"/>
    <w:rsid w:val="00DA4562"/>
    <w:rsid w:val="00DA4EDD"/>
    <w:rsid w:val="00DA501D"/>
    <w:rsid w:val="00DA612D"/>
    <w:rsid w:val="00DA630D"/>
    <w:rsid w:val="00DA7373"/>
    <w:rsid w:val="00DA7E1A"/>
    <w:rsid w:val="00DB1963"/>
    <w:rsid w:val="00DB1B46"/>
    <w:rsid w:val="00DB1D9B"/>
    <w:rsid w:val="00DB2042"/>
    <w:rsid w:val="00DB25EC"/>
    <w:rsid w:val="00DB29FE"/>
    <w:rsid w:val="00DB3B55"/>
    <w:rsid w:val="00DB3C83"/>
    <w:rsid w:val="00DB4440"/>
    <w:rsid w:val="00DB77BC"/>
    <w:rsid w:val="00DC08B8"/>
    <w:rsid w:val="00DC0E65"/>
    <w:rsid w:val="00DC2902"/>
    <w:rsid w:val="00DC36BE"/>
    <w:rsid w:val="00DC51D9"/>
    <w:rsid w:val="00DCCDAF"/>
    <w:rsid w:val="00DD11B8"/>
    <w:rsid w:val="00DD1D27"/>
    <w:rsid w:val="00DD1EAC"/>
    <w:rsid w:val="00DD20BF"/>
    <w:rsid w:val="00DD3028"/>
    <w:rsid w:val="00DD3480"/>
    <w:rsid w:val="00DD499D"/>
    <w:rsid w:val="00DD4ECC"/>
    <w:rsid w:val="00DD53DF"/>
    <w:rsid w:val="00DD53FD"/>
    <w:rsid w:val="00DE01BD"/>
    <w:rsid w:val="00DE2159"/>
    <w:rsid w:val="00DE260C"/>
    <w:rsid w:val="00DE304F"/>
    <w:rsid w:val="00DE368B"/>
    <w:rsid w:val="00DE38C9"/>
    <w:rsid w:val="00DE4765"/>
    <w:rsid w:val="00DE5536"/>
    <w:rsid w:val="00DE6511"/>
    <w:rsid w:val="00DE6B29"/>
    <w:rsid w:val="00DE9F34"/>
    <w:rsid w:val="00DF03DE"/>
    <w:rsid w:val="00DF0A78"/>
    <w:rsid w:val="00DF0EBE"/>
    <w:rsid w:val="00DF15A8"/>
    <w:rsid w:val="00DF19DC"/>
    <w:rsid w:val="00DF1CFE"/>
    <w:rsid w:val="00DF1F1C"/>
    <w:rsid w:val="00DF25BC"/>
    <w:rsid w:val="00DF290C"/>
    <w:rsid w:val="00DF52C5"/>
    <w:rsid w:val="00DF7AC0"/>
    <w:rsid w:val="00E0037C"/>
    <w:rsid w:val="00E01D6D"/>
    <w:rsid w:val="00E02668"/>
    <w:rsid w:val="00E04853"/>
    <w:rsid w:val="00E060D9"/>
    <w:rsid w:val="00E06225"/>
    <w:rsid w:val="00E06657"/>
    <w:rsid w:val="00E06E92"/>
    <w:rsid w:val="00E06E9B"/>
    <w:rsid w:val="00E07119"/>
    <w:rsid w:val="00E07354"/>
    <w:rsid w:val="00E07BD4"/>
    <w:rsid w:val="00E07E9F"/>
    <w:rsid w:val="00E103A8"/>
    <w:rsid w:val="00E11808"/>
    <w:rsid w:val="00E13BF9"/>
    <w:rsid w:val="00E14FF6"/>
    <w:rsid w:val="00E15F52"/>
    <w:rsid w:val="00E16362"/>
    <w:rsid w:val="00E16901"/>
    <w:rsid w:val="00E16F98"/>
    <w:rsid w:val="00E172CA"/>
    <w:rsid w:val="00E21394"/>
    <w:rsid w:val="00E239FC"/>
    <w:rsid w:val="00E2400D"/>
    <w:rsid w:val="00E24BDB"/>
    <w:rsid w:val="00E27465"/>
    <w:rsid w:val="00E3157E"/>
    <w:rsid w:val="00E316E0"/>
    <w:rsid w:val="00E32581"/>
    <w:rsid w:val="00E336A8"/>
    <w:rsid w:val="00E342C6"/>
    <w:rsid w:val="00E345C2"/>
    <w:rsid w:val="00E36E6F"/>
    <w:rsid w:val="00E37827"/>
    <w:rsid w:val="00E40369"/>
    <w:rsid w:val="00E40600"/>
    <w:rsid w:val="00E4066F"/>
    <w:rsid w:val="00E407B5"/>
    <w:rsid w:val="00E42639"/>
    <w:rsid w:val="00E429A1"/>
    <w:rsid w:val="00E43418"/>
    <w:rsid w:val="00E448E3"/>
    <w:rsid w:val="00E46207"/>
    <w:rsid w:val="00E46B07"/>
    <w:rsid w:val="00E46C5C"/>
    <w:rsid w:val="00E4714A"/>
    <w:rsid w:val="00E47E58"/>
    <w:rsid w:val="00E5283C"/>
    <w:rsid w:val="00E53217"/>
    <w:rsid w:val="00E53D4B"/>
    <w:rsid w:val="00E53E2D"/>
    <w:rsid w:val="00E5471A"/>
    <w:rsid w:val="00E54DC6"/>
    <w:rsid w:val="00E54F3B"/>
    <w:rsid w:val="00E60962"/>
    <w:rsid w:val="00E6149B"/>
    <w:rsid w:val="00E62C31"/>
    <w:rsid w:val="00E63ECB"/>
    <w:rsid w:val="00E64158"/>
    <w:rsid w:val="00E64293"/>
    <w:rsid w:val="00E65082"/>
    <w:rsid w:val="00E66837"/>
    <w:rsid w:val="00E70280"/>
    <w:rsid w:val="00E709D6"/>
    <w:rsid w:val="00E723AF"/>
    <w:rsid w:val="00E7441C"/>
    <w:rsid w:val="00E74AE8"/>
    <w:rsid w:val="00E75EA6"/>
    <w:rsid w:val="00E76D0C"/>
    <w:rsid w:val="00E77762"/>
    <w:rsid w:val="00E77F0C"/>
    <w:rsid w:val="00E821DC"/>
    <w:rsid w:val="00E82388"/>
    <w:rsid w:val="00E82434"/>
    <w:rsid w:val="00E82472"/>
    <w:rsid w:val="00E84317"/>
    <w:rsid w:val="00E844FB"/>
    <w:rsid w:val="00E84D43"/>
    <w:rsid w:val="00E84EE3"/>
    <w:rsid w:val="00E851C3"/>
    <w:rsid w:val="00E852CD"/>
    <w:rsid w:val="00E86DE0"/>
    <w:rsid w:val="00E871EE"/>
    <w:rsid w:val="00E87797"/>
    <w:rsid w:val="00E90530"/>
    <w:rsid w:val="00E90542"/>
    <w:rsid w:val="00E90F2E"/>
    <w:rsid w:val="00E910E6"/>
    <w:rsid w:val="00E9428D"/>
    <w:rsid w:val="00E944A9"/>
    <w:rsid w:val="00E94CDE"/>
    <w:rsid w:val="00E9522B"/>
    <w:rsid w:val="00E95DC8"/>
    <w:rsid w:val="00E96B1B"/>
    <w:rsid w:val="00E96BD8"/>
    <w:rsid w:val="00E97244"/>
    <w:rsid w:val="00EA12CD"/>
    <w:rsid w:val="00EA19EA"/>
    <w:rsid w:val="00EA1ADF"/>
    <w:rsid w:val="00EA290F"/>
    <w:rsid w:val="00EA2EF0"/>
    <w:rsid w:val="00EA2EFD"/>
    <w:rsid w:val="00EA33E1"/>
    <w:rsid w:val="00EA33E7"/>
    <w:rsid w:val="00EA39EA"/>
    <w:rsid w:val="00EA4A97"/>
    <w:rsid w:val="00EA4CE7"/>
    <w:rsid w:val="00EA6041"/>
    <w:rsid w:val="00EA6915"/>
    <w:rsid w:val="00EB01B8"/>
    <w:rsid w:val="00EB4479"/>
    <w:rsid w:val="00EB4627"/>
    <w:rsid w:val="00EB5B6E"/>
    <w:rsid w:val="00EB63C1"/>
    <w:rsid w:val="00EB6F43"/>
    <w:rsid w:val="00EC07D0"/>
    <w:rsid w:val="00EC0D93"/>
    <w:rsid w:val="00EC18C5"/>
    <w:rsid w:val="00EC2543"/>
    <w:rsid w:val="00EC3364"/>
    <w:rsid w:val="00EC36C0"/>
    <w:rsid w:val="00EC4281"/>
    <w:rsid w:val="00EC4291"/>
    <w:rsid w:val="00EC4313"/>
    <w:rsid w:val="00EC4A70"/>
    <w:rsid w:val="00EC4B79"/>
    <w:rsid w:val="00EC5067"/>
    <w:rsid w:val="00EC6C20"/>
    <w:rsid w:val="00ED0E53"/>
    <w:rsid w:val="00ED0E6B"/>
    <w:rsid w:val="00ED1654"/>
    <w:rsid w:val="00ED200B"/>
    <w:rsid w:val="00ED3E3B"/>
    <w:rsid w:val="00ED5153"/>
    <w:rsid w:val="00ED612D"/>
    <w:rsid w:val="00ED6942"/>
    <w:rsid w:val="00ED6E38"/>
    <w:rsid w:val="00ED7316"/>
    <w:rsid w:val="00EE026C"/>
    <w:rsid w:val="00EE038A"/>
    <w:rsid w:val="00EE05DD"/>
    <w:rsid w:val="00EE0986"/>
    <w:rsid w:val="00EE1DF4"/>
    <w:rsid w:val="00EE376C"/>
    <w:rsid w:val="00EE4DAA"/>
    <w:rsid w:val="00EE5657"/>
    <w:rsid w:val="00EE5F4C"/>
    <w:rsid w:val="00EE6DD2"/>
    <w:rsid w:val="00EE7434"/>
    <w:rsid w:val="00EE7622"/>
    <w:rsid w:val="00EE7710"/>
    <w:rsid w:val="00EE77E0"/>
    <w:rsid w:val="00EE786B"/>
    <w:rsid w:val="00EE7B00"/>
    <w:rsid w:val="00EE7EAF"/>
    <w:rsid w:val="00EF0D5E"/>
    <w:rsid w:val="00EF0D7D"/>
    <w:rsid w:val="00EF0FC9"/>
    <w:rsid w:val="00EF150D"/>
    <w:rsid w:val="00EF1F03"/>
    <w:rsid w:val="00EF1FBD"/>
    <w:rsid w:val="00EF2158"/>
    <w:rsid w:val="00EF240B"/>
    <w:rsid w:val="00EF3573"/>
    <w:rsid w:val="00EF475F"/>
    <w:rsid w:val="00EF6730"/>
    <w:rsid w:val="00EF6A2F"/>
    <w:rsid w:val="00EF7B5D"/>
    <w:rsid w:val="00EF7C74"/>
    <w:rsid w:val="00F00CE1"/>
    <w:rsid w:val="00F01BE4"/>
    <w:rsid w:val="00F01E49"/>
    <w:rsid w:val="00F01FE5"/>
    <w:rsid w:val="00F02A9E"/>
    <w:rsid w:val="00F03632"/>
    <w:rsid w:val="00F036FD"/>
    <w:rsid w:val="00F038B0"/>
    <w:rsid w:val="00F03CAD"/>
    <w:rsid w:val="00F05CCA"/>
    <w:rsid w:val="00F07FC0"/>
    <w:rsid w:val="00F10CE3"/>
    <w:rsid w:val="00F11F10"/>
    <w:rsid w:val="00F12A35"/>
    <w:rsid w:val="00F1348D"/>
    <w:rsid w:val="00F139AC"/>
    <w:rsid w:val="00F146E4"/>
    <w:rsid w:val="00F2010B"/>
    <w:rsid w:val="00F22738"/>
    <w:rsid w:val="00F22A21"/>
    <w:rsid w:val="00F23D71"/>
    <w:rsid w:val="00F254DF"/>
    <w:rsid w:val="00F258D0"/>
    <w:rsid w:val="00F25A6F"/>
    <w:rsid w:val="00F2787F"/>
    <w:rsid w:val="00F30E6C"/>
    <w:rsid w:val="00F315A4"/>
    <w:rsid w:val="00F321AD"/>
    <w:rsid w:val="00F3279E"/>
    <w:rsid w:val="00F32A55"/>
    <w:rsid w:val="00F34FB5"/>
    <w:rsid w:val="00F35280"/>
    <w:rsid w:val="00F35394"/>
    <w:rsid w:val="00F40B05"/>
    <w:rsid w:val="00F41C81"/>
    <w:rsid w:val="00F42484"/>
    <w:rsid w:val="00F45C34"/>
    <w:rsid w:val="00F45CBC"/>
    <w:rsid w:val="00F462F3"/>
    <w:rsid w:val="00F4641F"/>
    <w:rsid w:val="00F50E10"/>
    <w:rsid w:val="00F5101B"/>
    <w:rsid w:val="00F51CEE"/>
    <w:rsid w:val="00F52023"/>
    <w:rsid w:val="00F52146"/>
    <w:rsid w:val="00F5246C"/>
    <w:rsid w:val="00F52B23"/>
    <w:rsid w:val="00F52E44"/>
    <w:rsid w:val="00F5386F"/>
    <w:rsid w:val="00F539BF"/>
    <w:rsid w:val="00F53AF0"/>
    <w:rsid w:val="00F54D1D"/>
    <w:rsid w:val="00F553C7"/>
    <w:rsid w:val="00F55737"/>
    <w:rsid w:val="00F55B8F"/>
    <w:rsid w:val="00F5713E"/>
    <w:rsid w:val="00F60141"/>
    <w:rsid w:val="00F6117F"/>
    <w:rsid w:val="00F61E64"/>
    <w:rsid w:val="00F621E6"/>
    <w:rsid w:val="00F628AE"/>
    <w:rsid w:val="00F63467"/>
    <w:rsid w:val="00F63602"/>
    <w:rsid w:val="00F655E1"/>
    <w:rsid w:val="00F66A42"/>
    <w:rsid w:val="00F66DC3"/>
    <w:rsid w:val="00F67540"/>
    <w:rsid w:val="00F70062"/>
    <w:rsid w:val="00F70801"/>
    <w:rsid w:val="00F708E6"/>
    <w:rsid w:val="00F70AE6"/>
    <w:rsid w:val="00F73576"/>
    <w:rsid w:val="00F73E49"/>
    <w:rsid w:val="00F75124"/>
    <w:rsid w:val="00F755FB"/>
    <w:rsid w:val="00F757D1"/>
    <w:rsid w:val="00F758F1"/>
    <w:rsid w:val="00F76282"/>
    <w:rsid w:val="00F76FEC"/>
    <w:rsid w:val="00F77EB5"/>
    <w:rsid w:val="00F77FDA"/>
    <w:rsid w:val="00F80B11"/>
    <w:rsid w:val="00F80FDA"/>
    <w:rsid w:val="00F81695"/>
    <w:rsid w:val="00F81708"/>
    <w:rsid w:val="00F81CFD"/>
    <w:rsid w:val="00F82533"/>
    <w:rsid w:val="00F82ABD"/>
    <w:rsid w:val="00F83E19"/>
    <w:rsid w:val="00F8483C"/>
    <w:rsid w:val="00F85052"/>
    <w:rsid w:val="00F858EB"/>
    <w:rsid w:val="00F86162"/>
    <w:rsid w:val="00F86604"/>
    <w:rsid w:val="00F873DF"/>
    <w:rsid w:val="00F90B6B"/>
    <w:rsid w:val="00F9112F"/>
    <w:rsid w:val="00F92393"/>
    <w:rsid w:val="00F93719"/>
    <w:rsid w:val="00F93ED2"/>
    <w:rsid w:val="00F96848"/>
    <w:rsid w:val="00F97096"/>
    <w:rsid w:val="00F9721F"/>
    <w:rsid w:val="00F972F5"/>
    <w:rsid w:val="00F9741F"/>
    <w:rsid w:val="00F9767F"/>
    <w:rsid w:val="00FA0530"/>
    <w:rsid w:val="00FA2D6F"/>
    <w:rsid w:val="00FA35D7"/>
    <w:rsid w:val="00FA3A98"/>
    <w:rsid w:val="00FA3B0B"/>
    <w:rsid w:val="00FA43EE"/>
    <w:rsid w:val="00FA48C2"/>
    <w:rsid w:val="00FA4A7C"/>
    <w:rsid w:val="00FA53BF"/>
    <w:rsid w:val="00FA5C4A"/>
    <w:rsid w:val="00FA6833"/>
    <w:rsid w:val="00FA7078"/>
    <w:rsid w:val="00FB0E7F"/>
    <w:rsid w:val="00FB1FE5"/>
    <w:rsid w:val="00FB315C"/>
    <w:rsid w:val="00FB38F1"/>
    <w:rsid w:val="00FB3AF6"/>
    <w:rsid w:val="00FB3C2D"/>
    <w:rsid w:val="00FB4AD0"/>
    <w:rsid w:val="00FB53DB"/>
    <w:rsid w:val="00FB599C"/>
    <w:rsid w:val="00FB5BC0"/>
    <w:rsid w:val="00FC02BA"/>
    <w:rsid w:val="00FC0894"/>
    <w:rsid w:val="00FC19E3"/>
    <w:rsid w:val="00FC24EA"/>
    <w:rsid w:val="00FC2FB7"/>
    <w:rsid w:val="00FC435F"/>
    <w:rsid w:val="00FC46DE"/>
    <w:rsid w:val="00FC47AC"/>
    <w:rsid w:val="00FC492C"/>
    <w:rsid w:val="00FC5591"/>
    <w:rsid w:val="00FC5AE4"/>
    <w:rsid w:val="00FC5CF8"/>
    <w:rsid w:val="00FD0578"/>
    <w:rsid w:val="00FD06F4"/>
    <w:rsid w:val="00FD1C05"/>
    <w:rsid w:val="00FD235C"/>
    <w:rsid w:val="00FD2BB2"/>
    <w:rsid w:val="00FD2FEE"/>
    <w:rsid w:val="00FD34D2"/>
    <w:rsid w:val="00FD36D9"/>
    <w:rsid w:val="00FD3C80"/>
    <w:rsid w:val="00FD50A6"/>
    <w:rsid w:val="00FD6EFE"/>
    <w:rsid w:val="00FD7A10"/>
    <w:rsid w:val="00FD7BA7"/>
    <w:rsid w:val="00FD7CFC"/>
    <w:rsid w:val="00FE03B3"/>
    <w:rsid w:val="00FE1148"/>
    <w:rsid w:val="00FE219D"/>
    <w:rsid w:val="00FE21A4"/>
    <w:rsid w:val="00FE3F14"/>
    <w:rsid w:val="00FE453E"/>
    <w:rsid w:val="00FE5AE6"/>
    <w:rsid w:val="00FE5B45"/>
    <w:rsid w:val="00FE6D9C"/>
    <w:rsid w:val="00FE71B7"/>
    <w:rsid w:val="00FE7A11"/>
    <w:rsid w:val="00FF092C"/>
    <w:rsid w:val="00FF1C3B"/>
    <w:rsid w:val="00FF1D5D"/>
    <w:rsid w:val="00FF2036"/>
    <w:rsid w:val="00FF2FE7"/>
    <w:rsid w:val="00FF3838"/>
    <w:rsid w:val="00FF3B13"/>
    <w:rsid w:val="00FF3B28"/>
    <w:rsid w:val="00FF4909"/>
    <w:rsid w:val="00FF5042"/>
    <w:rsid w:val="00FF7007"/>
    <w:rsid w:val="00FF7210"/>
    <w:rsid w:val="00FF7637"/>
    <w:rsid w:val="00FF7834"/>
    <w:rsid w:val="011BDAFD"/>
    <w:rsid w:val="0124317A"/>
    <w:rsid w:val="015E8268"/>
    <w:rsid w:val="016F4720"/>
    <w:rsid w:val="01708638"/>
    <w:rsid w:val="01C4FB80"/>
    <w:rsid w:val="01CBEFF4"/>
    <w:rsid w:val="01D7968A"/>
    <w:rsid w:val="01E08E44"/>
    <w:rsid w:val="020131F1"/>
    <w:rsid w:val="020B0865"/>
    <w:rsid w:val="021E824C"/>
    <w:rsid w:val="023482D2"/>
    <w:rsid w:val="02588CB0"/>
    <w:rsid w:val="025A7E28"/>
    <w:rsid w:val="026CE1EC"/>
    <w:rsid w:val="02796187"/>
    <w:rsid w:val="0281FB58"/>
    <w:rsid w:val="028675EC"/>
    <w:rsid w:val="029CE8C8"/>
    <w:rsid w:val="02A34A88"/>
    <w:rsid w:val="02A429F8"/>
    <w:rsid w:val="02C604F5"/>
    <w:rsid w:val="02CC0BC9"/>
    <w:rsid w:val="02CF5852"/>
    <w:rsid w:val="02D320F8"/>
    <w:rsid w:val="02D56EAB"/>
    <w:rsid w:val="02D9650E"/>
    <w:rsid w:val="02DA1B07"/>
    <w:rsid w:val="02E15A4B"/>
    <w:rsid w:val="02E324E9"/>
    <w:rsid w:val="02F3C5D3"/>
    <w:rsid w:val="02F3F4C5"/>
    <w:rsid w:val="03131A28"/>
    <w:rsid w:val="031FDB7C"/>
    <w:rsid w:val="0323DFB9"/>
    <w:rsid w:val="03240055"/>
    <w:rsid w:val="03295280"/>
    <w:rsid w:val="034414B8"/>
    <w:rsid w:val="035CE0BF"/>
    <w:rsid w:val="037C957E"/>
    <w:rsid w:val="03871555"/>
    <w:rsid w:val="03878C21"/>
    <w:rsid w:val="0389E809"/>
    <w:rsid w:val="03B1635F"/>
    <w:rsid w:val="03BA9CAE"/>
    <w:rsid w:val="03C2DC61"/>
    <w:rsid w:val="03C3711D"/>
    <w:rsid w:val="03D0FDF8"/>
    <w:rsid w:val="03DD141D"/>
    <w:rsid w:val="03E767DE"/>
    <w:rsid w:val="03F033F4"/>
    <w:rsid w:val="04042CBA"/>
    <w:rsid w:val="041526AD"/>
    <w:rsid w:val="0423294B"/>
    <w:rsid w:val="04289790"/>
    <w:rsid w:val="043029EF"/>
    <w:rsid w:val="044507BF"/>
    <w:rsid w:val="0450286F"/>
    <w:rsid w:val="04502B2D"/>
    <w:rsid w:val="04524551"/>
    <w:rsid w:val="0465BC95"/>
    <w:rsid w:val="046C7B43"/>
    <w:rsid w:val="047903D6"/>
    <w:rsid w:val="047B092E"/>
    <w:rsid w:val="047B4F14"/>
    <w:rsid w:val="047D229C"/>
    <w:rsid w:val="047D7A93"/>
    <w:rsid w:val="04892AB9"/>
    <w:rsid w:val="04A28C49"/>
    <w:rsid w:val="04B1BFDF"/>
    <w:rsid w:val="04B6D41C"/>
    <w:rsid w:val="04C9C3B7"/>
    <w:rsid w:val="04D043A2"/>
    <w:rsid w:val="04D398C3"/>
    <w:rsid w:val="04DC3A5E"/>
    <w:rsid w:val="04E4A3A3"/>
    <w:rsid w:val="051E99B4"/>
    <w:rsid w:val="0528AF39"/>
    <w:rsid w:val="052A5F26"/>
    <w:rsid w:val="0530B0DA"/>
    <w:rsid w:val="0548339E"/>
    <w:rsid w:val="055BB3E9"/>
    <w:rsid w:val="05617E5A"/>
    <w:rsid w:val="05794C08"/>
    <w:rsid w:val="0593D883"/>
    <w:rsid w:val="0594D749"/>
    <w:rsid w:val="05AC7890"/>
    <w:rsid w:val="05B3DBDC"/>
    <w:rsid w:val="05B3FB34"/>
    <w:rsid w:val="05BB3385"/>
    <w:rsid w:val="05DB5652"/>
    <w:rsid w:val="05DCFC50"/>
    <w:rsid w:val="05E32AB9"/>
    <w:rsid w:val="05F818F6"/>
    <w:rsid w:val="05FA2203"/>
    <w:rsid w:val="0603A9C0"/>
    <w:rsid w:val="0606D47E"/>
    <w:rsid w:val="061E5DDC"/>
    <w:rsid w:val="0630025B"/>
    <w:rsid w:val="06309821"/>
    <w:rsid w:val="06398CC5"/>
    <w:rsid w:val="06444F1E"/>
    <w:rsid w:val="06509684"/>
    <w:rsid w:val="065DDE48"/>
    <w:rsid w:val="06A813EA"/>
    <w:rsid w:val="06BD915D"/>
    <w:rsid w:val="06CFD843"/>
    <w:rsid w:val="06DE72A3"/>
    <w:rsid w:val="06E70EED"/>
    <w:rsid w:val="06ED7A5F"/>
    <w:rsid w:val="070F11B8"/>
    <w:rsid w:val="07243F16"/>
    <w:rsid w:val="07458867"/>
    <w:rsid w:val="074F68DA"/>
    <w:rsid w:val="0753CBAB"/>
    <w:rsid w:val="077089D8"/>
    <w:rsid w:val="077AC0FA"/>
    <w:rsid w:val="0788FB01"/>
    <w:rsid w:val="07A2D048"/>
    <w:rsid w:val="07A67907"/>
    <w:rsid w:val="07AE8EF4"/>
    <w:rsid w:val="07B54640"/>
    <w:rsid w:val="07BB9439"/>
    <w:rsid w:val="07C52144"/>
    <w:rsid w:val="07DFDE71"/>
    <w:rsid w:val="07ED23EA"/>
    <w:rsid w:val="07F03513"/>
    <w:rsid w:val="07F225DE"/>
    <w:rsid w:val="08009A75"/>
    <w:rsid w:val="08172985"/>
    <w:rsid w:val="0824F61E"/>
    <w:rsid w:val="08306D74"/>
    <w:rsid w:val="086C363F"/>
    <w:rsid w:val="08738609"/>
    <w:rsid w:val="087B2CF3"/>
    <w:rsid w:val="087B57CF"/>
    <w:rsid w:val="08819E80"/>
    <w:rsid w:val="08BAD316"/>
    <w:rsid w:val="08C4B70C"/>
    <w:rsid w:val="08CFCF08"/>
    <w:rsid w:val="08D210DE"/>
    <w:rsid w:val="08D60B4A"/>
    <w:rsid w:val="08D699CD"/>
    <w:rsid w:val="08E13298"/>
    <w:rsid w:val="08FF7E91"/>
    <w:rsid w:val="092142D8"/>
    <w:rsid w:val="092D6812"/>
    <w:rsid w:val="0937FE37"/>
    <w:rsid w:val="094A8940"/>
    <w:rsid w:val="095FC4D8"/>
    <w:rsid w:val="096EB5EA"/>
    <w:rsid w:val="097AB5C4"/>
    <w:rsid w:val="09957F0A"/>
    <w:rsid w:val="0995FFAE"/>
    <w:rsid w:val="09BE9B73"/>
    <w:rsid w:val="09C15ADF"/>
    <w:rsid w:val="09C239D4"/>
    <w:rsid w:val="09DEFC2E"/>
    <w:rsid w:val="09F2D86D"/>
    <w:rsid w:val="0A071A12"/>
    <w:rsid w:val="0A2EED64"/>
    <w:rsid w:val="0A46434C"/>
    <w:rsid w:val="0A611EDB"/>
    <w:rsid w:val="0A6708D0"/>
    <w:rsid w:val="0A6FF578"/>
    <w:rsid w:val="0A745841"/>
    <w:rsid w:val="0AA9580C"/>
    <w:rsid w:val="0AAE6068"/>
    <w:rsid w:val="0AB42B45"/>
    <w:rsid w:val="0AB77EB7"/>
    <w:rsid w:val="0AD0FCC5"/>
    <w:rsid w:val="0AD21337"/>
    <w:rsid w:val="0AD2B9D6"/>
    <w:rsid w:val="0AD3CE98"/>
    <w:rsid w:val="0AE30E41"/>
    <w:rsid w:val="0AF3D97A"/>
    <w:rsid w:val="0AFBD3EC"/>
    <w:rsid w:val="0B120CE4"/>
    <w:rsid w:val="0B15E806"/>
    <w:rsid w:val="0B168625"/>
    <w:rsid w:val="0B1D6A80"/>
    <w:rsid w:val="0B250CA3"/>
    <w:rsid w:val="0B30FE78"/>
    <w:rsid w:val="0B327F04"/>
    <w:rsid w:val="0B328BA4"/>
    <w:rsid w:val="0B332983"/>
    <w:rsid w:val="0B341D70"/>
    <w:rsid w:val="0B4C426E"/>
    <w:rsid w:val="0B53B081"/>
    <w:rsid w:val="0B6D21A9"/>
    <w:rsid w:val="0B6EC013"/>
    <w:rsid w:val="0B740B17"/>
    <w:rsid w:val="0B7E9792"/>
    <w:rsid w:val="0B80826C"/>
    <w:rsid w:val="0B885D45"/>
    <w:rsid w:val="0B8AD413"/>
    <w:rsid w:val="0B8D01F7"/>
    <w:rsid w:val="0B9114CE"/>
    <w:rsid w:val="0BA82163"/>
    <w:rsid w:val="0BB33846"/>
    <w:rsid w:val="0BC98E8E"/>
    <w:rsid w:val="0BD61653"/>
    <w:rsid w:val="0C04A4D3"/>
    <w:rsid w:val="0C1A9637"/>
    <w:rsid w:val="0C2C2883"/>
    <w:rsid w:val="0C2E6301"/>
    <w:rsid w:val="0C2EEB37"/>
    <w:rsid w:val="0C431E64"/>
    <w:rsid w:val="0C50155A"/>
    <w:rsid w:val="0C53771F"/>
    <w:rsid w:val="0C6C5C79"/>
    <w:rsid w:val="0C6F9EF9"/>
    <w:rsid w:val="0C7D1F1E"/>
    <w:rsid w:val="0C8692A2"/>
    <w:rsid w:val="0CD35443"/>
    <w:rsid w:val="0CD55B63"/>
    <w:rsid w:val="0CDAA668"/>
    <w:rsid w:val="0D028DDF"/>
    <w:rsid w:val="0D0A4226"/>
    <w:rsid w:val="0D0FED89"/>
    <w:rsid w:val="0D25F71A"/>
    <w:rsid w:val="0D303743"/>
    <w:rsid w:val="0D34D65E"/>
    <w:rsid w:val="0D3A840E"/>
    <w:rsid w:val="0D4FA803"/>
    <w:rsid w:val="0D531516"/>
    <w:rsid w:val="0D5AC159"/>
    <w:rsid w:val="0D5ACF17"/>
    <w:rsid w:val="0D6428C9"/>
    <w:rsid w:val="0D8305D8"/>
    <w:rsid w:val="0D9282A3"/>
    <w:rsid w:val="0D9A959C"/>
    <w:rsid w:val="0DA78BED"/>
    <w:rsid w:val="0DAC48D9"/>
    <w:rsid w:val="0DAECCE0"/>
    <w:rsid w:val="0DB19E2B"/>
    <w:rsid w:val="0DB578AB"/>
    <w:rsid w:val="0DCC75B5"/>
    <w:rsid w:val="0DCF9B42"/>
    <w:rsid w:val="0DE0FE97"/>
    <w:rsid w:val="0DE243EF"/>
    <w:rsid w:val="0DF11409"/>
    <w:rsid w:val="0DF60302"/>
    <w:rsid w:val="0E106D56"/>
    <w:rsid w:val="0E201DC5"/>
    <w:rsid w:val="0E24CDB2"/>
    <w:rsid w:val="0E29C387"/>
    <w:rsid w:val="0E50CB46"/>
    <w:rsid w:val="0E5E08E9"/>
    <w:rsid w:val="0E8B2F4A"/>
    <w:rsid w:val="0E8EF63F"/>
    <w:rsid w:val="0E99773A"/>
    <w:rsid w:val="0EA74660"/>
    <w:rsid w:val="0EA74BE7"/>
    <w:rsid w:val="0EAB8376"/>
    <w:rsid w:val="0EB325CF"/>
    <w:rsid w:val="0EF5B8AB"/>
    <w:rsid w:val="0F11A772"/>
    <w:rsid w:val="0F1661CD"/>
    <w:rsid w:val="0F306CB1"/>
    <w:rsid w:val="0F30DE86"/>
    <w:rsid w:val="0F4CB7EF"/>
    <w:rsid w:val="0F55CBFA"/>
    <w:rsid w:val="0F7AD710"/>
    <w:rsid w:val="0F7E37C8"/>
    <w:rsid w:val="0F85EBBB"/>
    <w:rsid w:val="0F91B78E"/>
    <w:rsid w:val="0FA43506"/>
    <w:rsid w:val="0FA87F94"/>
    <w:rsid w:val="0FBBEE26"/>
    <w:rsid w:val="0FC3DD96"/>
    <w:rsid w:val="0FDE4C5A"/>
    <w:rsid w:val="0FE3837E"/>
    <w:rsid w:val="0FEB9831"/>
    <w:rsid w:val="0FF3C8ED"/>
    <w:rsid w:val="10020C21"/>
    <w:rsid w:val="1003AD94"/>
    <w:rsid w:val="1009DE93"/>
    <w:rsid w:val="101DD78D"/>
    <w:rsid w:val="102D1E0E"/>
    <w:rsid w:val="102E0F44"/>
    <w:rsid w:val="102FF7D7"/>
    <w:rsid w:val="10394DE8"/>
    <w:rsid w:val="104400D1"/>
    <w:rsid w:val="1047EBB4"/>
    <w:rsid w:val="1053438B"/>
    <w:rsid w:val="10738B3E"/>
    <w:rsid w:val="1079B4D3"/>
    <w:rsid w:val="107BD8AA"/>
    <w:rsid w:val="1085F5C9"/>
    <w:rsid w:val="1087BED1"/>
    <w:rsid w:val="10A27CCA"/>
    <w:rsid w:val="10A6F6F9"/>
    <w:rsid w:val="10B46A54"/>
    <w:rsid w:val="10DB1072"/>
    <w:rsid w:val="10DED6B9"/>
    <w:rsid w:val="10F139AE"/>
    <w:rsid w:val="10F2332A"/>
    <w:rsid w:val="10FED9D1"/>
    <w:rsid w:val="11091685"/>
    <w:rsid w:val="1112A203"/>
    <w:rsid w:val="111370F5"/>
    <w:rsid w:val="1125B2DC"/>
    <w:rsid w:val="11559550"/>
    <w:rsid w:val="115788DF"/>
    <w:rsid w:val="1159A72E"/>
    <w:rsid w:val="117A1CBB"/>
    <w:rsid w:val="117BBF63"/>
    <w:rsid w:val="118020F3"/>
    <w:rsid w:val="11A0C92C"/>
    <w:rsid w:val="11AD5F97"/>
    <w:rsid w:val="11B887B8"/>
    <w:rsid w:val="11C1A84B"/>
    <w:rsid w:val="11DB6FCF"/>
    <w:rsid w:val="11F72EB6"/>
    <w:rsid w:val="11FC48D5"/>
    <w:rsid w:val="11FEFDE6"/>
    <w:rsid w:val="11FFA300"/>
    <w:rsid w:val="123F0C28"/>
    <w:rsid w:val="124246CE"/>
    <w:rsid w:val="12517F10"/>
    <w:rsid w:val="12524F78"/>
    <w:rsid w:val="1253605C"/>
    <w:rsid w:val="12633742"/>
    <w:rsid w:val="126D1887"/>
    <w:rsid w:val="126D5E28"/>
    <w:rsid w:val="126EA77D"/>
    <w:rsid w:val="1296C448"/>
    <w:rsid w:val="12A48770"/>
    <w:rsid w:val="12A59B53"/>
    <w:rsid w:val="12B1FB41"/>
    <w:rsid w:val="12B83C64"/>
    <w:rsid w:val="12B9E6E0"/>
    <w:rsid w:val="12BA03AF"/>
    <w:rsid w:val="12C56BB3"/>
    <w:rsid w:val="12CDAED2"/>
    <w:rsid w:val="12D203E7"/>
    <w:rsid w:val="12D8181E"/>
    <w:rsid w:val="12FFF1FD"/>
    <w:rsid w:val="130AA747"/>
    <w:rsid w:val="13274FFE"/>
    <w:rsid w:val="132769D5"/>
    <w:rsid w:val="13291878"/>
    <w:rsid w:val="132FE984"/>
    <w:rsid w:val="1334ACD2"/>
    <w:rsid w:val="1346DCB6"/>
    <w:rsid w:val="1355784F"/>
    <w:rsid w:val="135BF1C5"/>
    <w:rsid w:val="13626762"/>
    <w:rsid w:val="1389C0B9"/>
    <w:rsid w:val="13B13694"/>
    <w:rsid w:val="13C2D586"/>
    <w:rsid w:val="13E3B648"/>
    <w:rsid w:val="13F29B16"/>
    <w:rsid w:val="14214AC0"/>
    <w:rsid w:val="1426FA59"/>
    <w:rsid w:val="1450CAC5"/>
    <w:rsid w:val="14594402"/>
    <w:rsid w:val="14704166"/>
    <w:rsid w:val="1473F142"/>
    <w:rsid w:val="1478137A"/>
    <w:rsid w:val="147DF1C5"/>
    <w:rsid w:val="14803807"/>
    <w:rsid w:val="14844B68"/>
    <w:rsid w:val="14901E96"/>
    <w:rsid w:val="14AA3C97"/>
    <w:rsid w:val="14AD200B"/>
    <w:rsid w:val="14CF37A9"/>
    <w:rsid w:val="14E279C4"/>
    <w:rsid w:val="14E42021"/>
    <w:rsid w:val="14F1F16C"/>
    <w:rsid w:val="15120512"/>
    <w:rsid w:val="154C3F46"/>
    <w:rsid w:val="156C47F1"/>
    <w:rsid w:val="15942021"/>
    <w:rsid w:val="159FCB4C"/>
    <w:rsid w:val="15B9926E"/>
    <w:rsid w:val="15CA453F"/>
    <w:rsid w:val="15DA16C3"/>
    <w:rsid w:val="15F56218"/>
    <w:rsid w:val="16137A4E"/>
    <w:rsid w:val="1615614C"/>
    <w:rsid w:val="161B8B87"/>
    <w:rsid w:val="162117C7"/>
    <w:rsid w:val="16247A7D"/>
    <w:rsid w:val="162512B4"/>
    <w:rsid w:val="1647562A"/>
    <w:rsid w:val="164D8636"/>
    <w:rsid w:val="165E26CD"/>
    <w:rsid w:val="16601908"/>
    <w:rsid w:val="166F2CA8"/>
    <w:rsid w:val="167D285D"/>
    <w:rsid w:val="16888010"/>
    <w:rsid w:val="1690AB1B"/>
    <w:rsid w:val="1699EE9E"/>
    <w:rsid w:val="16BCA8FE"/>
    <w:rsid w:val="16CC3CE7"/>
    <w:rsid w:val="16CD3B65"/>
    <w:rsid w:val="16CEEC17"/>
    <w:rsid w:val="16D49346"/>
    <w:rsid w:val="16D8D095"/>
    <w:rsid w:val="16DDD023"/>
    <w:rsid w:val="16EF6FD3"/>
    <w:rsid w:val="16FAFE12"/>
    <w:rsid w:val="1736933E"/>
    <w:rsid w:val="173A50F6"/>
    <w:rsid w:val="174837F7"/>
    <w:rsid w:val="174E0BF5"/>
    <w:rsid w:val="175451CD"/>
    <w:rsid w:val="1755D70C"/>
    <w:rsid w:val="176C4EF8"/>
    <w:rsid w:val="177504CD"/>
    <w:rsid w:val="17782392"/>
    <w:rsid w:val="1784D5BA"/>
    <w:rsid w:val="1790ECBA"/>
    <w:rsid w:val="17919669"/>
    <w:rsid w:val="17960FC0"/>
    <w:rsid w:val="17B75F74"/>
    <w:rsid w:val="17BA3F26"/>
    <w:rsid w:val="17BA8CEC"/>
    <w:rsid w:val="17EA37B1"/>
    <w:rsid w:val="17ED1AD3"/>
    <w:rsid w:val="17F6E253"/>
    <w:rsid w:val="17FD7925"/>
    <w:rsid w:val="17FDEF6D"/>
    <w:rsid w:val="17FF5939"/>
    <w:rsid w:val="1812D40D"/>
    <w:rsid w:val="181465E1"/>
    <w:rsid w:val="18162393"/>
    <w:rsid w:val="18392129"/>
    <w:rsid w:val="18575DD4"/>
    <w:rsid w:val="18616C0B"/>
    <w:rsid w:val="18627A3B"/>
    <w:rsid w:val="18681AFA"/>
    <w:rsid w:val="18800347"/>
    <w:rsid w:val="18852688"/>
    <w:rsid w:val="18891F4D"/>
    <w:rsid w:val="189BC327"/>
    <w:rsid w:val="18A07B5F"/>
    <w:rsid w:val="18AB555A"/>
    <w:rsid w:val="18AF5BDE"/>
    <w:rsid w:val="18D018B9"/>
    <w:rsid w:val="18E5C113"/>
    <w:rsid w:val="18E6E872"/>
    <w:rsid w:val="18EA060A"/>
    <w:rsid w:val="18EDCB20"/>
    <w:rsid w:val="18F07831"/>
    <w:rsid w:val="191BC758"/>
    <w:rsid w:val="1934A2AB"/>
    <w:rsid w:val="193870DB"/>
    <w:rsid w:val="19475648"/>
    <w:rsid w:val="19494F17"/>
    <w:rsid w:val="194B1B10"/>
    <w:rsid w:val="1954CC44"/>
    <w:rsid w:val="19572307"/>
    <w:rsid w:val="197FEC36"/>
    <w:rsid w:val="19878908"/>
    <w:rsid w:val="1992A141"/>
    <w:rsid w:val="199D05AA"/>
    <w:rsid w:val="19BE5900"/>
    <w:rsid w:val="19D4F18A"/>
    <w:rsid w:val="19DB60CF"/>
    <w:rsid w:val="19EEE7CA"/>
    <w:rsid w:val="19EFE6EA"/>
    <w:rsid w:val="19FA2AF8"/>
    <w:rsid w:val="1A03DAC7"/>
    <w:rsid w:val="1A2C9A1D"/>
    <w:rsid w:val="1A415A2F"/>
    <w:rsid w:val="1A433EB9"/>
    <w:rsid w:val="1A4C3ED2"/>
    <w:rsid w:val="1A74B8B5"/>
    <w:rsid w:val="1A8BF28F"/>
    <w:rsid w:val="1A964470"/>
    <w:rsid w:val="1ABA5C88"/>
    <w:rsid w:val="1ABC75AE"/>
    <w:rsid w:val="1AD23BDC"/>
    <w:rsid w:val="1ADEB8A1"/>
    <w:rsid w:val="1AE79802"/>
    <w:rsid w:val="1AEC06EA"/>
    <w:rsid w:val="1AF1DFE8"/>
    <w:rsid w:val="1AF6A7E5"/>
    <w:rsid w:val="1AFCDB4B"/>
    <w:rsid w:val="1B0C3E81"/>
    <w:rsid w:val="1B253A5F"/>
    <w:rsid w:val="1B2B76B7"/>
    <w:rsid w:val="1B314738"/>
    <w:rsid w:val="1B337DAD"/>
    <w:rsid w:val="1B3805E1"/>
    <w:rsid w:val="1B3A51B6"/>
    <w:rsid w:val="1B608A34"/>
    <w:rsid w:val="1B631C7E"/>
    <w:rsid w:val="1B6398A8"/>
    <w:rsid w:val="1B66DB5E"/>
    <w:rsid w:val="1B8EFE96"/>
    <w:rsid w:val="1B9AAC4D"/>
    <w:rsid w:val="1B9FEB0E"/>
    <w:rsid w:val="1BA55D81"/>
    <w:rsid w:val="1BA8B610"/>
    <w:rsid w:val="1BAD30CB"/>
    <w:rsid w:val="1BBB90C0"/>
    <w:rsid w:val="1BBF4A28"/>
    <w:rsid w:val="1BD959A9"/>
    <w:rsid w:val="1BDF38F9"/>
    <w:rsid w:val="1BE00D66"/>
    <w:rsid w:val="1BE1C7C1"/>
    <w:rsid w:val="1BE796AE"/>
    <w:rsid w:val="1BFFF61A"/>
    <w:rsid w:val="1C0290AD"/>
    <w:rsid w:val="1C108528"/>
    <w:rsid w:val="1C242877"/>
    <w:rsid w:val="1C33C491"/>
    <w:rsid w:val="1C36B60E"/>
    <w:rsid w:val="1C3A62DE"/>
    <w:rsid w:val="1C56B7C8"/>
    <w:rsid w:val="1C5CC08E"/>
    <w:rsid w:val="1C6538F1"/>
    <w:rsid w:val="1C67A023"/>
    <w:rsid w:val="1C80F203"/>
    <w:rsid w:val="1C8D9253"/>
    <w:rsid w:val="1C8ECFF5"/>
    <w:rsid w:val="1CBD6EBD"/>
    <w:rsid w:val="1CD16F62"/>
    <w:rsid w:val="1CD5E8CD"/>
    <w:rsid w:val="1CD88D67"/>
    <w:rsid w:val="1CD8BA32"/>
    <w:rsid w:val="1CE5D6C8"/>
    <w:rsid w:val="1CE774A6"/>
    <w:rsid w:val="1CF67391"/>
    <w:rsid w:val="1D00B965"/>
    <w:rsid w:val="1D06BBB0"/>
    <w:rsid w:val="1D06E5CB"/>
    <w:rsid w:val="1D0C924C"/>
    <w:rsid w:val="1D31C83C"/>
    <w:rsid w:val="1D33D1C9"/>
    <w:rsid w:val="1D353E8F"/>
    <w:rsid w:val="1D377986"/>
    <w:rsid w:val="1D37C380"/>
    <w:rsid w:val="1D414548"/>
    <w:rsid w:val="1D63E3AC"/>
    <w:rsid w:val="1D658C60"/>
    <w:rsid w:val="1D77D82D"/>
    <w:rsid w:val="1D884DAC"/>
    <w:rsid w:val="1D93B509"/>
    <w:rsid w:val="1D9E73E8"/>
    <w:rsid w:val="1D9EB406"/>
    <w:rsid w:val="1DA0E75A"/>
    <w:rsid w:val="1DB07F8E"/>
    <w:rsid w:val="1DDFD9C2"/>
    <w:rsid w:val="1DF49A39"/>
    <w:rsid w:val="1E07B81F"/>
    <w:rsid w:val="1E0D9761"/>
    <w:rsid w:val="1E159D01"/>
    <w:rsid w:val="1E166BBF"/>
    <w:rsid w:val="1E3FBFEE"/>
    <w:rsid w:val="1E5D7D69"/>
    <w:rsid w:val="1E5FC4A4"/>
    <w:rsid w:val="1E76C304"/>
    <w:rsid w:val="1E77B130"/>
    <w:rsid w:val="1E96F5F5"/>
    <w:rsid w:val="1EB0EC22"/>
    <w:rsid w:val="1ECA0509"/>
    <w:rsid w:val="1ED02F62"/>
    <w:rsid w:val="1ED30C15"/>
    <w:rsid w:val="1EDEA5A2"/>
    <w:rsid w:val="1EE0553B"/>
    <w:rsid w:val="1EE398D1"/>
    <w:rsid w:val="1F05C0F5"/>
    <w:rsid w:val="1F0EE834"/>
    <w:rsid w:val="1F196028"/>
    <w:rsid w:val="1F20780C"/>
    <w:rsid w:val="1F4EB9E9"/>
    <w:rsid w:val="1F5B9892"/>
    <w:rsid w:val="1F673529"/>
    <w:rsid w:val="1F941B01"/>
    <w:rsid w:val="1FBF664B"/>
    <w:rsid w:val="1FD82390"/>
    <w:rsid w:val="1FEE623D"/>
    <w:rsid w:val="1FF2CBB1"/>
    <w:rsid w:val="2009A981"/>
    <w:rsid w:val="2023E856"/>
    <w:rsid w:val="20254E5E"/>
    <w:rsid w:val="202600B8"/>
    <w:rsid w:val="2026C61B"/>
    <w:rsid w:val="2026D340"/>
    <w:rsid w:val="20391410"/>
    <w:rsid w:val="205077EB"/>
    <w:rsid w:val="20579236"/>
    <w:rsid w:val="20777B41"/>
    <w:rsid w:val="2080D0CB"/>
    <w:rsid w:val="20A2FC7E"/>
    <w:rsid w:val="20A91541"/>
    <w:rsid w:val="20AF5B11"/>
    <w:rsid w:val="20C9D327"/>
    <w:rsid w:val="2118157E"/>
    <w:rsid w:val="211D6DC1"/>
    <w:rsid w:val="213DE688"/>
    <w:rsid w:val="2141489C"/>
    <w:rsid w:val="2148A76F"/>
    <w:rsid w:val="21498D8C"/>
    <w:rsid w:val="214A74CA"/>
    <w:rsid w:val="214E0A8B"/>
    <w:rsid w:val="21664D20"/>
    <w:rsid w:val="217E5AF2"/>
    <w:rsid w:val="218F9AC2"/>
    <w:rsid w:val="219106F7"/>
    <w:rsid w:val="2196FF1B"/>
    <w:rsid w:val="21ADC08B"/>
    <w:rsid w:val="21B4E811"/>
    <w:rsid w:val="21B6875F"/>
    <w:rsid w:val="21B8B2CA"/>
    <w:rsid w:val="21CA5360"/>
    <w:rsid w:val="21DC1D1B"/>
    <w:rsid w:val="21EBC300"/>
    <w:rsid w:val="21EDA499"/>
    <w:rsid w:val="21F26E02"/>
    <w:rsid w:val="2207880B"/>
    <w:rsid w:val="220D9F14"/>
    <w:rsid w:val="220DF033"/>
    <w:rsid w:val="22235F6A"/>
    <w:rsid w:val="225A8133"/>
    <w:rsid w:val="22633B4D"/>
    <w:rsid w:val="226EFF07"/>
    <w:rsid w:val="2273938B"/>
    <w:rsid w:val="22747D1F"/>
    <w:rsid w:val="2286C2DA"/>
    <w:rsid w:val="228B2B5F"/>
    <w:rsid w:val="22975381"/>
    <w:rsid w:val="229ED5EB"/>
    <w:rsid w:val="22B516B2"/>
    <w:rsid w:val="22B646B2"/>
    <w:rsid w:val="22BD9E3B"/>
    <w:rsid w:val="22C5CED9"/>
    <w:rsid w:val="22D38B3E"/>
    <w:rsid w:val="22D47A75"/>
    <w:rsid w:val="22DA02A8"/>
    <w:rsid w:val="22E2FDAA"/>
    <w:rsid w:val="22F43929"/>
    <w:rsid w:val="22F64216"/>
    <w:rsid w:val="22FE9186"/>
    <w:rsid w:val="231CEA06"/>
    <w:rsid w:val="231D9212"/>
    <w:rsid w:val="232E2D0E"/>
    <w:rsid w:val="233F5096"/>
    <w:rsid w:val="236194EE"/>
    <w:rsid w:val="2364BAD9"/>
    <w:rsid w:val="236D4437"/>
    <w:rsid w:val="236D9BE1"/>
    <w:rsid w:val="238D42B1"/>
    <w:rsid w:val="2394B435"/>
    <w:rsid w:val="239738A3"/>
    <w:rsid w:val="23981D66"/>
    <w:rsid w:val="23B7A572"/>
    <w:rsid w:val="23BF2FCB"/>
    <w:rsid w:val="23C75A5E"/>
    <w:rsid w:val="23CE8C3C"/>
    <w:rsid w:val="23D9A6E4"/>
    <w:rsid w:val="23E69286"/>
    <w:rsid w:val="23FB2B90"/>
    <w:rsid w:val="240312E2"/>
    <w:rsid w:val="2411874E"/>
    <w:rsid w:val="241A620C"/>
    <w:rsid w:val="24384BC6"/>
    <w:rsid w:val="243A08FF"/>
    <w:rsid w:val="244BC924"/>
    <w:rsid w:val="24704AD6"/>
    <w:rsid w:val="24764781"/>
    <w:rsid w:val="2483C2B5"/>
    <w:rsid w:val="2485F07B"/>
    <w:rsid w:val="24CB8408"/>
    <w:rsid w:val="24CFBF49"/>
    <w:rsid w:val="24DF7BFC"/>
    <w:rsid w:val="24E2AF0B"/>
    <w:rsid w:val="24FB1377"/>
    <w:rsid w:val="24FCC782"/>
    <w:rsid w:val="25203AC8"/>
    <w:rsid w:val="25454088"/>
    <w:rsid w:val="25563170"/>
    <w:rsid w:val="255769DC"/>
    <w:rsid w:val="25705A2F"/>
    <w:rsid w:val="2579BE91"/>
    <w:rsid w:val="25831E17"/>
    <w:rsid w:val="2596804F"/>
    <w:rsid w:val="25A7F546"/>
    <w:rsid w:val="25BA0C03"/>
    <w:rsid w:val="25E0DEFC"/>
    <w:rsid w:val="25F23E49"/>
    <w:rsid w:val="25F5B30C"/>
    <w:rsid w:val="25F944D8"/>
    <w:rsid w:val="25FF1F0C"/>
    <w:rsid w:val="2606F3DA"/>
    <w:rsid w:val="260C1B37"/>
    <w:rsid w:val="261DDC10"/>
    <w:rsid w:val="26258B7E"/>
    <w:rsid w:val="2633FFBA"/>
    <w:rsid w:val="26350C99"/>
    <w:rsid w:val="263CDE42"/>
    <w:rsid w:val="2649FCA5"/>
    <w:rsid w:val="2662A7F5"/>
    <w:rsid w:val="268F0C58"/>
    <w:rsid w:val="269329DA"/>
    <w:rsid w:val="26AB2A61"/>
    <w:rsid w:val="26E71A2C"/>
    <w:rsid w:val="26EC83AB"/>
    <w:rsid w:val="27089798"/>
    <w:rsid w:val="27105164"/>
    <w:rsid w:val="2718BFC7"/>
    <w:rsid w:val="2718DDD3"/>
    <w:rsid w:val="2725BA92"/>
    <w:rsid w:val="2734116E"/>
    <w:rsid w:val="274EABCF"/>
    <w:rsid w:val="275DF220"/>
    <w:rsid w:val="27655193"/>
    <w:rsid w:val="27714084"/>
    <w:rsid w:val="2776D933"/>
    <w:rsid w:val="277B54D1"/>
    <w:rsid w:val="277ECDEE"/>
    <w:rsid w:val="278E0F28"/>
    <w:rsid w:val="2798E453"/>
    <w:rsid w:val="27A7EB98"/>
    <w:rsid w:val="27BE7764"/>
    <w:rsid w:val="27C568EF"/>
    <w:rsid w:val="27CC9B05"/>
    <w:rsid w:val="27CD1269"/>
    <w:rsid w:val="27EBFE9F"/>
    <w:rsid w:val="27ED5F96"/>
    <w:rsid w:val="280BAAED"/>
    <w:rsid w:val="281D662D"/>
    <w:rsid w:val="282A8AE9"/>
    <w:rsid w:val="282EBA0C"/>
    <w:rsid w:val="282EFA3B"/>
    <w:rsid w:val="2837C0DF"/>
    <w:rsid w:val="2839FB11"/>
    <w:rsid w:val="283B2527"/>
    <w:rsid w:val="283BA01D"/>
    <w:rsid w:val="284CE3CF"/>
    <w:rsid w:val="286316E0"/>
    <w:rsid w:val="286D17BF"/>
    <w:rsid w:val="2874D5C4"/>
    <w:rsid w:val="28792BAF"/>
    <w:rsid w:val="2889E562"/>
    <w:rsid w:val="2891480F"/>
    <w:rsid w:val="289F9328"/>
    <w:rsid w:val="28C42F84"/>
    <w:rsid w:val="28C57FA8"/>
    <w:rsid w:val="28D46306"/>
    <w:rsid w:val="28DC50CE"/>
    <w:rsid w:val="28E5E4F3"/>
    <w:rsid w:val="28E8AE1A"/>
    <w:rsid w:val="28F5DE05"/>
    <w:rsid w:val="28F84F08"/>
    <w:rsid w:val="2904DA24"/>
    <w:rsid w:val="291DC181"/>
    <w:rsid w:val="293EEC8E"/>
    <w:rsid w:val="294101D0"/>
    <w:rsid w:val="2941B614"/>
    <w:rsid w:val="2947F23C"/>
    <w:rsid w:val="294DE016"/>
    <w:rsid w:val="2950DBE1"/>
    <w:rsid w:val="29514088"/>
    <w:rsid w:val="296B0336"/>
    <w:rsid w:val="2972B55B"/>
    <w:rsid w:val="29886C98"/>
    <w:rsid w:val="29898E51"/>
    <w:rsid w:val="298DE41D"/>
    <w:rsid w:val="2990987D"/>
    <w:rsid w:val="2993224E"/>
    <w:rsid w:val="29AE9420"/>
    <w:rsid w:val="29B0DC92"/>
    <w:rsid w:val="29CD2621"/>
    <w:rsid w:val="29CF1CB0"/>
    <w:rsid w:val="29F61F91"/>
    <w:rsid w:val="29F7E487"/>
    <w:rsid w:val="2A048D0B"/>
    <w:rsid w:val="2A15FC0B"/>
    <w:rsid w:val="2A183C48"/>
    <w:rsid w:val="2A242FCB"/>
    <w:rsid w:val="2A4A6FE1"/>
    <w:rsid w:val="2A4E9A60"/>
    <w:rsid w:val="2A664E75"/>
    <w:rsid w:val="2A71F190"/>
    <w:rsid w:val="2A7DA355"/>
    <w:rsid w:val="2A8B8D3D"/>
    <w:rsid w:val="2ADF3537"/>
    <w:rsid w:val="2AE5F5E7"/>
    <w:rsid w:val="2AFD14F2"/>
    <w:rsid w:val="2B06D397"/>
    <w:rsid w:val="2B074E9F"/>
    <w:rsid w:val="2B16BAE1"/>
    <w:rsid w:val="2B183042"/>
    <w:rsid w:val="2B1D60B2"/>
    <w:rsid w:val="2B2A60DE"/>
    <w:rsid w:val="2B6F671B"/>
    <w:rsid w:val="2B75FA5C"/>
    <w:rsid w:val="2B7653EF"/>
    <w:rsid w:val="2B98072B"/>
    <w:rsid w:val="2B9D5C2A"/>
    <w:rsid w:val="2BAB3FB2"/>
    <w:rsid w:val="2BB33224"/>
    <w:rsid w:val="2BD157A1"/>
    <w:rsid w:val="2BE21D53"/>
    <w:rsid w:val="2C2E6EE7"/>
    <w:rsid w:val="2C30A2C1"/>
    <w:rsid w:val="2C43E1BA"/>
    <w:rsid w:val="2C7AB6DF"/>
    <w:rsid w:val="2C895D41"/>
    <w:rsid w:val="2C9589F7"/>
    <w:rsid w:val="2CA095E8"/>
    <w:rsid w:val="2CA0CD22"/>
    <w:rsid w:val="2CA55800"/>
    <w:rsid w:val="2CAFD794"/>
    <w:rsid w:val="2CB47203"/>
    <w:rsid w:val="2CBDC8A8"/>
    <w:rsid w:val="2CD6132C"/>
    <w:rsid w:val="2CD95D79"/>
    <w:rsid w:val="2CDA41E1"/>
    <w:rsid w:val="2CE95476"/>
    <w:rsid w:val="2CEF6FBB"/>
    <w:rsid w:val="2CFE46D1"/>
    <w:rsid w:val="2D03F1DC"/>
    <w:rsid w:val="2D05E1CA"/>
    <w:rsid w:val="2D0699B7"/>
    <w:rsid w:val="2D0E1F05"/>
    <w:rsid w:val="2D122450"/>
    <w:rsid w:val="2D179919"/>
    <w:rsid w:val="2D1A6BE5"/>
    <w:rsid w:val="2D317E89"/>
    <w:rsid w:val="2D34D92A"/>
    <w:rsid w:val="2D374164"/>
    <w:rsid w:val="2D4395DE"/>
    <w:rsid w:val="2D4E2115"/>
    <w:rsid w:val="2D50BBCD"/>
    <w:rsid w:val="2D530C78"/>
    <w:rsid w:val="2D6812BE"/>
    <w:rsid w:val="2D699985"/>
    <w:rsid w:val="2D6A4494"/>
    <w:rsid w:val="2D7FC86E"/>
    <w:rsid w:val="2D8D60F8"/>
    <w:rsid w:val="2D9E54A1"/>
    <w:rsid w:val="2DDE479C"/>
    <w:rsid w:val="2DE339D8"/>
    <w:rsid w:val="2DFC411C"/>
    <w:rsid w:val="2DFDB5A3"/>
    <w:rsid w:val="2E0D104B"/>
    <w:rsid w:val="2E1C3341"/>
    <w:rsid w:val="2E2F9EEB"/>
    <w:rsid w:val="2E309BCB"/>
    <w:rsid w:val="2E45B15B"/>
    <w:rsid w:val="2E4DA82A"/>
    <w:rsid w:val="2E4E57AA"/>
    <w:rsid w:val="2E537A8B"/>
    <w:rsid w:val="2E804729"/>
    <w:rsid w:val="2EA30D8D"/>
    <w:rsid w:val="2EB2265D"/>
    <w:rsid w:val="2EB8F386"/>
    <w:rsid w:val="2EDD77CD"/>
    <w:rsid w:val="2EDDBD5D"/>
    <w:rsid w:val="2EE54750"/>
    <w:rsid w:val="2EF8D22E"/>
    <w:rsid w:val="2F1B98CF"/>
    <w:rsid w:val="2F1C2AEC"/>
    <w:rsid w:val="2F268C46"/>
    <w:rsid w:val="2F31BF75"/>
    <w:rsid w:val="2F34EB0B"/>
    <w:rsid w:val="2F685805"/>
    <w:rsid w:val="2F80954F"/>
    <w:rsid w:val="2F9CE009"/>
    <w:rsid w:val="2FB68CF4"/>
    <w:rsid w:val="2FBDC6C0"/>
    <w:rsid w:val="2FC76734"/>
    <w:rsid w:val="2FC85094"/>
    <w:rsid w:val="2FCA2C26"/>
    <w:rsid w:val="2FD2A8E5"/>
    <w:rsid w:val="2FE3A94B"/>
    <w:rsid w:val="2FF6EA3A"/>
    <w:rsid w:val="301C2CF1"/>
    <w:rsid w:val="30298CD8"/>
    <w:rsid w:val="3033402A"/>
    <w:rsid w:val="303C7410"/>
    <w:rsid w:val="304CE546"/>
    <w:rsid w:val="30628627"/>
    <w:rsid w:val="3063FE51"/>
    <w:rsid w:val="30683AB0"/>
    <w:rsid w:val="3070EA91"/>
    <w:rsid w:val="30785669"/>
    <w:rsid w:val="30877DCC"/>
    <w:rsid w:val="3087AA96"/>
    <w:rsid w:val="30947D39"/>
    <w:rsid w:val="30A6CC0E"/>
    <w:rsid w:val="30AD01F2"/>
    <w:rsid w:val="30B76930"/>
    <w:rsid w:val="30C5EA1B"/>
    <w:rsid w:val="30D182B5"/>
    <w:rsid w:val="30E749CF"/>
    <w:rsid w:val="30F0A5FD"/>
    <w:rsid w:val="30F4F103"/>
    <w:rsid w:val="312EA50F"/>
    <w:rsid w:val="312F76B3"/>
    <w:rsid w:val="313A6C0E"/>
    <w:rsid w:val="3143111D"/>
    <w:rsid w:val="31432A10"/>
    <w:rsid w:val="3161539B"/>
    <w:rsid w:val="3187F325"/>
    <w:rsid w:val="318C4BC1"/>
    <w:rsid w:val="31ACCF45"/>
    <w:rsid w:val="31D5DC81"/>
    <w:rsid w:val="31DE4DE2"/>
    <w:rsid w:val="31EBA6E9"/>
    <w:rsid w:val="31EBF273"/>
    <w:rsid w:val="31F46507"/>
    <w:rsid w:val="31FBBAEC"/>
    <w:rsid w:val="322801FB"/>
    <w:rsid w:val="322A7D8F"/>
    <w:rsid w:val="322DC234"/>
    <w:rsid w:val="322FE3C9"/>
    <w:rsid w:val="3232979C"/>
    <w:rsid w:val="3233F5DA"/>
    <w:rsid w:val="3251DFCC"/>
    <w:rsid w:val="32728690"/>
    <w:rsid w:val="3279CEEE"/>
    <w:rsid w:val="327B60B4"/>
    <w:rsid w:val="32813189"/>
    <w:rsid w:val="3287F56F"/>
    <w:rsid w:val="3296FF7F"/>
    <w:rsid w:val="3298C639"/>
    <w:rsid w:val="32A5A6CC"/>
    <w:rsid w:val="32BCEB78"/>
    <w:rsid w:val="32C08A18"/>
    <w:rsid w:val="32C592BB"/>
    <w:rsid w:val="32DABAE5"/>
    <w:rsid w:val="32F05AD6"/>
    <w:rsid w:val="33054EFF"/>
    <w:rsid w:val="33157EE3"/>
    <w:rsid w:val="3322F6FD"/>
    <w:rsid w:val="333B7891"/>
    <w:rsid w:val="3341CA27"/>
    <w:rsid w:val="334E5D94"/>
    <w:rsid w:val="336316A1"/>
    <w:rsid w:val="3378E64A"/>
    <w:rsid w:val="33927989"/>
    <w:rsid w:val="33ACBE71"/>
    <w:rsid w:val="33BFB48D"/>
    <w:rsid w:val="33DF04C9"/>
    <w:rsid w:val="33E2C61D"/>
    <w:rsid w:val="33FCC107"/>
    <w:rsid w:val="3408FC79"/>
    <w:rsid w:val="3409701E"/>
    <w:rsid w:val="3419AF98"/>
    <w:rsid w:val="341BE817"/>
    <w:rsid w:val="341F03CD"/>
    <w:rsid w:val="341FB2E2"/>
    <w:rsid w:val="342D589E"/>
    <w:rsid w:val="3434FF11"/>
    <w:rsid w:val="34697D59"/>
    <w:rsid w:val="348061D8"/>
    <w:rsid w:val="348BB583"/>
    <w:rsid w:val="3494B65B"/>
    <w:rsid w:val="3495BB88"/>
    <w:rsid w:val="34972676"/>
    <w:rsid w:val="349AE2C9"/>
    <w:rsid w:val="34A8929D"/>
    <w:rsid w:val="34D6EC8B"/>
    <w:rsid w:val="34E2CCE5"/>
    <w:rsid w:val="34E64238"/>
    <w:rsid w:val="34ED9C83"/>
    <w:rsid w:val="34F4C60F"/>
    <w:rsid w:val="350364C7"/>
    <w:rsid w:val="351034BB"/>
    <w:rsid w:val="351DDE10"/>
    <w:rsid w:val="3524B185"/>
    <w:rsid w:val="352CDE14"/>
    <w:rsid w:val="352F354E"/>
    <w:rsid w:val="3543DBA7"/>
    <w:rsid w:val="3550FCAA"/>
    <w:rsid w:val="3552ACA1"/>
    <w:rsid w:val="35608BE4"/>
    <w:rsid w:val="356EF051"/>
    <w:rsid w:val="3574AA08"/>
    <w:rsid w:val="357D1916"/>
    <w:rsid w:val="357E6A9B"/>
    <w:rsid w:val="3582505C"/>
    <w:rsid w:val="35860182"/>
    <w:rsid w:val="358B227A"/>
    <w:rsid w:val="3599464C"/>
    <w:rsid w:val="359C9FA9"/>
    <w:rsid w:val="35B8ED5F"/>
    <w:rsid w:val="35C2B9B8"/>
    <w:rsid w:val="35C8CD09"/>
    <w:rsid w:val="35D3E42C"/>
    <w:rsid w:val="360043A0"/>
    <w:rsid w:val="36043FE1"/>
    <w:rsid w:val="360588B3"/>
    <w:rsid w:val="36097455"/>
    <w:rsid w:val="360B6CAF"/>
    <w:rsid w:val="360BE3EA"/>
    <w:rsid w:val="362962C6"/>
    <w:rsid w:val="362A8409"/>
    <w:rsid w:val="36402FE8"/>
    <w:rsid w:val="3645E2A4"/>
    <w:rsid w:val="364F18A9"/>
    <w:rsid w:val="3663D3E9"/>
    <w:rsid w:val="366D3634"/>
    <w:rsid w:val="367A5667"/>
    <w:rsid w:val="367E9D46"/>
    <w:rsid w:val="3686DC4F"/>
    <w:rsid w:val="36A88456"/>
    <w:rsid w:val="36B0870C"/>
    <w:rsid w:val="36BE09CC"/>
    <w:rsid w:val="36D39AE6"/>
    <w:rsid w:val="3702B2E0"/>
    <w:rsid w:val="37064B5B"/>
    <w:rsid w:val="370BB07A"/>
    <w:rsid w:val="370EE35C"/>
    <w:rsid w:val="37212031"/>
    <w:rsid w:val="37244834"/>
    <w:rsid w:val="37375F66"/>
    <w:rsid w:val="37414169"/>
    <w:rsid w:val="3742835D"/>
    <w:rsid w:val="374847E8"/>
    <w:rsid w:val="374FC7D4"/>
    <w:rsid w:val="375DBF60"/>
    <w:rsid w:val="37786A7D"/>
    <w:rsid w:val="377D590F"/>
    <w:rsid w:val="3782DBD6"/>
    <w:rsid w:val="37A544B6"/>
    <w:rsid w:val="37ABC9B2"/>
    <w:rsid w:val="37C2055B"/>
    <w:rsid w:val="37C508D6"/>
    <w:rsid w:val="37D363A6"/>
    <w:rsid w:val="37E7DE5D"/>
    <w:rsid w:val="38140A1A"/>
    <w:rsid w:val="3823EBF1"/>
    <w:rsid w:val="3827C339"/>
    <w:rsid w:val="38326321"/>
    <w:rsid w:val="384882B2"/>
    <w:rsid w:val="384F7241"/>
    <w:rsid w:val="3850672F"/>
    <w:rsid w:val="3850F1DF"/>
    <w:rsid w:val="3859BDF9"/>
    <w:rsid w:val="38667770"/>
    <w:rsid w:val="3869484F"/>
    <w:rsid w:val="38755DC6"/>
    <w:rsid w:val="38795EB2"/>
    <w:rsid w:val="38945B9F"/>
    <w:rsid w:val="38A6BBA7"/>
    <w:rsid w:val="38AAEC62"/>
    <w:rsid w:val="38C08EA3"/>
    <w:rsid w:val="38DF977F"/>
    <w:rsid w:val="38EC0F76"/>
    <w:rsid w:val="38FBD59B"/>
    <w:rsid w:val="38FCFF1E"/>
    <w:rsid w:val="391A98D0"/>
    <w:rsid w:val="392E969B"/>
    <w:rsid w:val="392F5099"/>
    <w:rsid w:val="393C1CFF"/>
    <w:rsid w:val="39420C09"/>
    <w:rsid w:val="394242B0"/>
    <w:rsid w:val="39500D93"/>
    <w:rsid w:val="395080A3"/>
    <w:rsid w:val="398B18D5"/>
    <w:rsid w:val="398F8BF0"/>
    <w:rsid w:val="399EEE2F"/>
    <w:rsid w:val="39A49D81"/>
    <w:rsid w:val="39AD4F91"/>
    <w:rsid w:val="39B36378"/>
    <w:rsid w:val="39B70DBF"/>
    <w:rsid w:val="39BF7BF1"/>
    <w:rsid w:val="39C81754"/>
    <w:rsid w:val="39C92B1E"/>
    <w:rsid w:val="39E02518"/>
    <w:rsid w:val="39E432DE"/>
    <w:rsid w:val="39EE5A86"/>
    <w:rsid w:val="39F79889"/>
    <w:rsid w:val="39F9170B"/>
    <w:rsid w:val="3A06857F"/>
    <w:rsid w:val="3A159428"/>
    <w:rsid w:val="3A177EC4"/>
    <w:rsid w:val="3A200B51"/>
    <w:rsid w:val="3A2E6723"/>
    <w:rsid w:val="3A3FB2D4"/>
    <w:rsid w:val="3A5CA9D5"/>
    <w:rsid w:val="3A8D2794"/>
    <w:rsid w:val="3AAEAA2A"/>
    <w:rsid w:val="3AAFFD67"/>
    <w:rsid w:val="3ACD7973"/>
    <w:rsid w:val="3AD6FEF3"/>
    <w:rsid w:val="3ADD49F0"/>
    <w:rsid w:val="3AE75E3B"/>
    <w:rsid w:val="3AF4C0ED"/>
    <w:rsid w:val="3AF7E4BB"/>
    <w:rsid w:val="3B00219E"/>
    <w:rsid w:val="3B1886ED"/>
    <w:rsid w:val="3B2C1FB5"/>
    <w:rsid w:val="3B3A0946"/>
    <w:rsid w:val="3B4B89C7"/>
    <w:rsid w:val="3B569155"/>
    <w:rsid w:val="3B8C4C61"/>
    <w:rsid w:val="3B9AD5B8"/>
    <w:rsid w:val="3BA73BA8"/>
    <w:rsid w:val="3BB81FD7"/>
    <w:rsid w:val="3BBA4689"/>
    <w:rsid w:val="3BC34BB8"/>
    <w:rsid w:val="3BC7C02E"/>
    <w:rsid w:val="3BC87787"/>
    <w:rsid w:val="3BDABDD7"/>
    <w:rsid w:val="3BE07D89"/>
    <w:rsid w:val="3BEDB0DF"/>
    <w:rsid w:val="3C543357"/>
    <w:rsid w:val="3C55E1CF"/>
    <w:rsid w:val="3C644D9C"/>
    <w:rsid w:val="3C65DD69"/>
    <w:rsid w:val="3C6C9B0D"/>
    <w:rsid w:val="3C883084"/>
    <w:rsid w:val="3C952415"/>
    <w:rsid w:val="3CAE3DAC"/>
    <w:rsid w:val="3CB0C3D9"/>
    <w:rsid w:val="3CB8DD09"/>
    <w:rsid w:val="3CBCDCA8"/>
    <w:rsid w:val="3CC00628"/>
    <w:rsid w:val="3CC04C9B"/>
    <w:rsid w:val="3CF104FE"/>
    <w:rsid w:val="3CF41AC1"/>
    <w:rsid w:val="3CFDD6A4"/>
    <w:rsid w:val="3D1AFA98"/>
    <w:rsid w:val="3D22C627"/>
    <w:rsid w:val="3D2C5FCC"/>
    <w:rsid w:val="3D401B84"/>
    <w:rsid w:val="3D512CA4"/>
    <w:rsid w:val="3DBABE32"/>
    <w:rsid w:val="3DC0AF2D"/>
    <w:rsid w:val="3DC1A4B0"/>
    <w:rsid w:val="3DE6E397"/>
    <w:rsid w:val="3DEA8680"/>
    <w:rsid w:val="3DF2722A"/>
    <w:rsid w:val="3DF329BE"/>
    <w:rsid w:val="3DFA06CF"/>
    <w:rsid w:val="3DFD6711"/>
    <w:rsid w:val="3E1EFEFD"/>
    <w:rsid w:val="3E375CFE"/>
    <w:rsid w:val="3E4DD3B7"/>
    <w:rsid w:val="3E4F68CB"/>
    <w:rsid w:val="3E642A4D"/>
    <w:rsid w:val="3E8693A1"/>
    <w:rsid w:val="3E8FA42A"/>
    <w:rsid w:val="3E939753"/>
    <w:rsid w:val="3E9B1D6F"/>
    <w:rsid w:val="3EA22190"/>
    <w:rsid w:val="3EA31BB5"/>
    <w:rsid w:val="3EA8CCDD"/>
    <w:rsid w:val="3EAF3303"/>
    <w:rsid w:val="3EBFCE05"/>
    <w:rsid w:val="3ED7E483"/>
    <w:rsid w:val="3EE16114"/>
    <w:rsid w:val="3EEC6628"/>
    <w:rsid w:val="3EF04CF5"/>
    <w:rsid w:val="3F019709"/>
    <w:rsid w:val="3F0B3815"/>
    <w:rsid w:val="3F0F630B"/>
    <w:rsid w:val="3F2E5ED9"/>
    <w:rsid w:val="3F6A7ACC"/>
    <w:rsid w:val="3F72C08F"/>
    <w:rsid w:val="3F750221"/>
    <w:rsid w:val="3F7B1A00"/>
    <w:rsid w:val="3F87C063"/>
    <w:rsid w:val="3F9229B6"/>
    <w:rsid w:val="3FAF1B05"/>
    <w:rsid w:val="3FCAC991"/>
    <w:rsid w:val="3FCF57B2"/>
    <w:rsid w:val="3FD625DB"/>
    <w:rsid w:val="3FE68ED0"/>
    <w:rsid w:val="4001CD25"/>
    <w:rsid w:val="4009A684"/>
    <w:rsid w:val="400CD3E9"/>
    <w:rsid w:val="4010FE80"/>
    <w:rsid w:val="401FAA43"/>
    <w:rsid w:val="4020DD54"/>
    <w:rsid w:val="402270D6"/>
    <w:rsid w:val="4022A991"/>
    <w:rsid w:val="402BAAB7"/>
    <w:rsid w:val="4038ED5C"/>
    <w:rsid w:val="40398160"/>
    <w:rsid w:val="405486E0"/>
    <w:rsid w:val="406771E2"/>
    <w:rsid w:val="40701C79"/>
    <w:rsid w:val="40753107"/>
    <w:rsid w:val="4087FCEA"/>
    <w:rsid w:val="40969AC4"/>
    <w:rsid w:val="40A909D1"/>
    <w:rsid w:val="40AFB7EF"/>
    <w:rsid w:val="40B1D19D"/>
    <w:rsid w:val="40BDA50F"/>
    <w:rsid w:val="40CAECE1"/>
    <w:rsid w:val="40D74D82"/>
    <w:rsid w:val="40F26769"/>
    <w:rsid w:val="4103C3A9"/>
    <w:rsid w:val="4110A638"/>
    <w:rsid w:val="4113AC30"/>
    <w:rsid w:val="411F7570"/>
    <w:rsid w:val="4121AA1B"/>
    <w:rsid w:val="4133FA02"/>
    <w:rsid w:val="4134530E"/>
    <w:rsid w:val="41382528"/>
    <w:rsid w:val="41388164"/>
    <w:rsid w:val="41489DEB"/>
    <w:rsid w:val="414E83F4"/>
    <w:rsid w:val="416207FE"/>
    <w:rsid w:val="417F0E5D"/>
    <w:rsid w:val="419293E8"/>
    <w:rsid w:val="41965A12"/>
    <w:rsid w:val="41A1135A"/>
    <w:rsid w:val="41A565EB"/>
    <w:rsid w:val="41BF51D3"/>
    <w:rsid w:val="41C12D9E"/>
    <w:rsid w:val="41D8A073"/>
    <w:rsid w:val="41E5D9F2"/>
    <w:rsid w:val="41EF64E2"/>
    <w:rsid w:val="41F3EDD1"/>
    <w:rsid w:val="4226A503"/>
    <w:rsid w:val="425250C8"/>
    <w:rsid w:val="426389A4"/>
    <w:rsid w:val="426452FC"/>
    <w:rsid w:val="4273470B"/>
    <w:rsid w:val="427900F3"/>
    <w:rsid w:val="42A2ABA0"/>
    <w:rsid w:val="42A8678D"/>
    <w:rsid w:val="42C71679"/>
    <w:rsid w:val="42DC28AF"/>
    <w:rsid w:val="432E1D90"/>
    <w:rsid w:val="4335F342"/>
    <w:rsid w:val="433C0225"/>
    <w:rsid w:val="43451370"/>
    <w:rsid w:val="43515B6F"/>
    <w:rsid w:val="43626939"/>
    <w:rsid w:val="4378FEF7"/>
    <w:rsid w:val="43897417"/>
    <w:rsid w:val="43B32F3D"/>
    <w:rsid w:val="43B388A6"/>
    <w:rsid w:val="43BF8F55"/>
    <w:rsid w:val="43F172BE"/>
    <w:rsid w:val="43F8E75B"/>
    <w:rsid w:val="43FF5A05"/>
    <w:rsid w:val="440F8D9E"/>
    <w:rsid w:val="44302FBB"/>
    <w:rsid w:val="443262BC"/>
    <w:rsid w:val="4439BC7A"/>
    <w:rsid w:val="4441A6F6"/>
    <w:rsid w:val="444864AA"/>
    <w:rsid w:val="444EFB7C"/>
    <w:rsid w:val="44896E04"/>
    <w:rsid w:val="448A8D76"/>
    <w:rsid w:val="448AA380"/>
    <w:rsid w:val="449A39CC"/>
    <w:rsid w:val="44AEF1D6"/>
    <w:rsid w:val="44C2B65A"/>
    <w:rsid w:val="44C2F344"/>
    <w:rsid w:val="44E50A2C"/>
    <w:rsid w:val="44EA5B77"/>
    <w:rsid w:val="44F8F0AF"/>
    <w:rsid w:val="4506AD6E"/>
    <w:rsid w:val="450B83BC"/>
    <w:rsid w:val="451FDE21"/>
    <w:rsid w:val="4526762C"/>
    <w:rsid w:val="452E173B"/>
    <w:rsid w:val="453485DE"/>
    <w:rsid w:val="45454651"/>
    <w:rsid w:val="454890F3"/>
    <w:rsid w:val="456BC888"/>
    <w:rsid w:val="45838DEB"/>
    <w:rsid w:val="45860B96"/>
    <w:rsid w:val="458C2951"/>
    <w:rsid w:val="45942943"/>
    <w:rsid w:val="459B812E"/>
    <w:rsid w:val="45B01C06"/>
    <w:rsid w:val="45BFB451"/>
    <w:rsid w:val="45D281F2"/>
    <w:rsid w:val="45D2E935"/>
    <w:rsid w:val="45DAEC55"/>
    <w:rsid w:val="460D4B84"/>
    <w:rsid w:val="46249335"/>
    <w:rsid w:val="4637A9FD"/>
    <w:rsid w:val="46417E08"/>
    <w:rsid w:val="46479816"/>
    <w:rsid w:val="4648BC88"/>
    <w:rsid w:val="464F1F9C"/>
    <w:rsid w:val="46516D9A"/>
    <w:rsid w:val="465AE4B6"/>
    <w:rsid w:val="4674BE45"/>
    <w:rsid w:val="4689968F"/>
    <w:rsid w:val="46B558F2"/>
    <w:rsid w:val="46BC9F0D"/>
    <w:rsid w:val="46BD1F00"/>
    <w:rsid w:val="46CB6977"/>
    <w:rsid w:val="46CFB869"/>
    <w:rsid w:val="4727E254"/>
    <w:rsid w:val="473A0503"/>
    <w:rsid w:val="473CE2D7"/>
    <w:rsid w:val="4742D98D"/>
    <w:rsid w:val="474B5BDA"/>
    <w:rsid w:val="475CCABF"/>
    <w:rsid w:val="47711173"/>
    <w:rsid w:val="4776BCB6"/>
    <w:rsid w:val="477952DF"/>
    <w:rsid w:val="4782BFCD"/>
    <w:rsid w:val="478789BE"/>
    <w:rsid w:val="47956618"/>
    <w:rsid w:val="47974ADB"/>
    <w:rsid w:val="479AD4C6"/>
    <w:rsid w:val="47D29532"/>
    <w:rsid w:val="47DA3461"/>
    <w:rsid w:val="4804519C"/>
    <w:rsid w:val="480CDA10"/>
    <w:rsid w:val="4822ED92"/>
    <w:rsid w:val="4824D0B1"/>
    <w:rsid w:val="4827C402"/>
    <w:rsid w:val="48378E51"/>
    <w:rsid w:val="4842FB38"/>
    <w:rsid w:val="4866444B"/>
    <w:rsid w:val="48676349"/>
    <w:rsid w:val="4871CE37"/>
    <w:rsid w:val="4876A4A2"/>
    <w:rsid w:val="487A5E5C"/>
    <w:rsid w:val="48865220"/>
    <w:rsid w:val="4893EEF4"/>
    <w:rsid w:val="48967B4D"/>
    <w:rsid w:val="48AC5077"/>
    <w:rsid w:val="48C8C964"/>
    <w:rsid w:val="48CE2929"/>
    <w:rsid w:val="49024B68"/>
    <w:rsid w:val="4903147E"/>
    <w:rsid w:val="490A4753"/>
    <w:rsid w:val="490B551A"/>
    <w:rsid w:val="491081D2"/>
    <w:rsid w:val="491B141A"/>
    <w:rsid w:val="49290107"/>
    <w:rsid w:val="492CBD03"/>
    <w:rsid w:val="49329BA1"/>
    <w:rsid w:val="49515D00"/>
    <w:rsid w:val="4959412B"/>
    <w:rsid w:val="49667D41"/>
    <w:rsid w:val="498B8279"/>
    <w:rsid w:val="498D9E95"/>
    <w:rsid w:val="499FD2AA"/>
    <w:rsid w:val="49C290BD"/>
    <w:rsid w:val="49CF423F"/>
    <w:rsid w:val="49D4C099"/>
    <w:rsid w:val="49E2CF16"/>
    <w:rsid w:val="49E9F167"/>
    <w:rsid w:val="49F8C61D"/>
    <w:rsid w:val="49FBA8D1"/>
    <w:rsid w:val="4A0C04D9"/>
    <w:rsid w:val="4A141C51"/>
    <w:rsid w:val="4A14B102"/>
    <w:rsid w:val="4A180427"/>
    <w:rsid w:val="4A19C8ED"/>
    <w:rsid w:val="4A2C5826"/>
    <w:rsid w:val="4A2CBC31"/>
    <w:rsid w:val="4A3F42A0"/>
    <w:rsid w:val="4A6AE4E8"/>
    <w:rsid w:val="4A7869AA"/>
    <w:rsid w:val="4A7B3135"/>
    <w:rsid w:val="4A88FC88"/>
    <w:rsid w:val="4A95351B"/>
    <w:rsid w:val="4AAE5D78"/>
    <w:rsid w:val="4AF7BF19"/>
    <w:rsid w:val="4AFACEA6"/>
    <w:rsid w:val="4B1599D7"/>
    <w:rsid w:val="4B1DFAE9"/>
    <w:rsid w:val="4B1F1E72"/>
    <w:rsid w:val="4B291D56"/>
    <w:rsid w:val="4B2BBD6F"/>
    <w:rsid w:val="4B465B87"/>
    <w:rsid w:val="4B467499"/>
    <w:rsid w:val="4B4696C1"/>
    <w:rsid w:val="4B496E9B"/>
    <w:rsid w:val="4B4F09D6"/>
    <w:rsid w:val="4B6A9714"/>
    <w:rsid w:val="4B80A1D6"/>
    <w:rsid w:val="4B89E849"/>
    <w:rsid w:val="4B916FF0"/>
    <w:rsid w:val="4B9AB889"/>
    <w:rsid w:val="4BA7D6CC"/>
    <w:rsid w:val="4BC45062"/>
    <w:rsid w:val="4BC6DC3C"/>
    <w:rsid w:val="4BC92B83"/>
    <w:rsid w:val="4BE1D41D"/>
    <w:rsid w:val="4BF38F4F"/>
    <w:rsid w:val="4BFDE38C"/>
    <w:rsid w:val="4C379C66"/>
    <w:rsid w:val="4C52E7BB"/>
    <w:rsid w:val="4C5B63D9"/>
    <w:rsid w:val="4C6CB3D9"/>
    <w:rsid w:val="4C72BD7A"/>
    <w:rsid w:val="4C78854E"/>
    <w:rsid w:val="4C7A4EBF"/>
    <w:rsid w:val="4C7C8D08"/>
    <w:rsid w:val="4C85CD26"/>
    <w:rsid w:val="4C91FBDF"/>
    <w:rsid w:val="4C955560"/>
    <w:rsid w:val="4C976F58"/>
    <w:rsid w:val="4C9E6968"/>
    <w:rsid w:val="4CA0D2E3"/>
    <w:rsid w:val="4CA3D9A2"/>
    <w:rsid w:val="4CB09907"/>
    <w:rsid w:val="4CB5B600"/>
    <w:rsid w:val="4CCE0EBA"/>
    <w:rsid w:val="4CF92432"/>
    <w:rsid w:val="4D042C73"/>
    <w:rsid w:val="4D18D22F"/>
    <w:rsid w:val="4D1CA6BF"/>
    <w:rsid w:val="4D1D651B"/>
    <w:rsid w:val="4D322897"/>
    <w:rsid w:val="4D34E921"/>
    <w:rsid w:val="4D3DD6B7"/>
    <w:rsid w:val="4D52376C"/>
    <w:rsid w:val="4D5EF9B7"/>
    <w:rsid w:val="4D7F4407"/>
    <w:rsid w:val="4D8A2C6B"/>
    <w:rsid w:val="4DA13AEE"/>
    <w:rsid w:val="4DAE6EFF"/>
    <w:rsid w:val="4DB97D82"/>
    <w:rsid w:val="4DC7A978"/>
    <w:rsid w:val="4DE469A3"/>
    <w:rsid w:val="4DE7C323"/>
    <w:rsid w:val="4DE984EE"/>
    <w:rsid w:val="4DFAB3EF"/>
    <w:rsid w:val="4E221CB3"/>
    <w:rsid w:val="4E2BD4AE"/>
    <w:rsid w:val="4E32FA63"/>
    <w:rsid w:val="4E39D766"/>
    <w:rsid w:val="4E554C60"/>
    <w:rsid w:val="4E623AB2"/>
    <w:rsid w:val="4E78D6C0"/>
    <w:rsid w:val="4E849595"/>
    <w:rsid w:val="4E8805C0"/>
    <w:rsid w:val="4E958DF6"/>
    <w:rsid w:val="4E9C447C"/>
    <w:rsid w:val="4EA28341"/>
    <w:rsid w:val="4EA8A010"/>
    <w:rsid w:val="4EAF18F0"/>
    <w:rsid w:val="4EB9F375"/>
    <w:rsid w:val="4EC2EB67"/>
    <w:rsid w:val="4ECF5E6E"/>
    <w:rsid w:val="4ED92124"/>
    <w:rsid w:val="4EE246B4"/>
    <w:rsid w:val="4EE70192"/>
    <w:rsid w:val="4EF18930"/>
    <w:rsid w:val="4EF411E1"/>
    <w:rsid w:val="4EFBDB8F"/>
    <w:rsid w:val="4F0629DF"/>
    <w:rsid w:val="4F20CAA8"/>
    <w:rsid w:val="4F211F53"/>
    <w:rsid w:val="4F40BDC0"/>
    <w:rsid w:val="4F40DB89"/>
    <w:rsid w:val="4F444104"/>
    <w:rsid w:val="4F523C46"/>
    <w:rsid w:val="4F589D19"/>
    <w:rsid w:val="4F68A63E"/>
    <w:rsid w:val="4F6C9067"/>
    <w:rsid w:val="4F712632"/>
    <w:rsid w:val="4F72A93E"/>
    <w:rsid w:val="4F7810BC"/>
    <w:rsid w:val="4F7FAF65"/>
    <w:rsid w:val="4F95C439"/>
    <w:rsid w:val="4F977C9C"/>
    <w:rsid w:val="4FAD0B6F"/>
    <w:rsid w:val="4FC3A550"/>
    <w:rsid w:val="4FC58031"/>
    <w:rsid w:val="4FCEDF50"/>
    <w:rsid w:val="4FF3E2D0"/>
    <w:rsid w:val="4FFD8414"/>
    <w:rsid w:val="50023BD8"/>
    <w:rsid w:val="50072D6E"/>
    <w:rsid w:val="5016CFC8"/>
    <w:rsid w:val="50185E41"/>
    <w:rsid w:val="50191A1E"/>
    <w:rsid w:val="5033659A"/>
    <w:rsid w:val="50580DFB"/>
    <w:rsid w:val="50593D73"/>
    <w:rsid w:val="507A8F76"/>
    <w:rsid w:val="50A7024E"/>
    <w:rsid w:val="50A942FF"/>
    <w:rsid w:val="50AFC0FE"/>
    <w:rsid w:val="50C51449"/>
    <w:rsid w:val="51044D24"/>
    <w:rsid w:val="5110D092"/>
    <w:rsid w:val="511B1D6B"/>
    <w:rsid w:val="511E77F8"/>
    <w:rsid w:val="513F4D3F"/>
    <w:rsid w:val="5141134F"/>
    <w:rsid w:val="5142C050"/>
    <w:rsid w:val="5148DBD0"/>
    <w:rsid w:val="5164BD52"/>
    <w:rsid w:val="5176F4E2"/>
    <w:rsid w:val="517DECB1"/>
    <w:rsid w:val="518744B4"/>
    <w:rsid w:val="51A2AA1A"/>
    <w:rsid w:val="51BB5152"/>
    <w:rsid w:val="51C2ACB9"/>
    <w:rsid w:val="51DBD54F"/>
    <w:rsid w:val="51EFABB6"/>
    <w:rsid w:val="52162AE8"/>
    <w:rsid w:val="5238050F"/>
    <w:rsid w:val="525E5BDA"/>
    <w:rsid w:val="5261F269"/>
    <w:rsid w:val="52720156"/>
    <w:rsid w:val="52744222"/>
    <w:rsid w:val="528D1444"/>
    <w:rsid w:val="529FCAE7"/>
    <w:rsid w:val="52B20E4D"/>
    <w:rsid w:val="52C80CF3"/>
    <w:rsid w:val="52E470C3"/>
    <w:rsid w:val="52E61239"/>
    <w:rsid w:val="52ED1F78"/>
    <w:rsid w:val="5337551A"/>
    <w:rsid w:val="533A86F6"/>
    <w:rsid w:val="53452217"/>
    <w:rsid w:val="535A014D"/>
    <w:rsid w:val="53674B1B"/>
    <w:rsid w:val="5374A2FD"/>
    <w:rsid w:val="537677B5"/>
    <w:rsid w:val="537E551A"/>
    <w:rsid w:val="5395D373"/>
    <w:rsid w:val="539DFA7A"/>
    <w:rsid w:val="53A033AC"/>
    <w:rsid w:val="53A1EA55"/>
    <w:rsid w:val="53C4424E"/>
    <w:rsid w:val="53CC9B4D"/>
    <w:rsid w:val="53CE368D"/>
    <w:rsid w:val="53E3E7F0"/>
    <w:rsid w:val="53FA2C3B"/>
    <w:rsid w:val="5401D8D3"/>
    <w:rsid w:val="541D78FE"/>
    <w:rsid w:val="542BB5E0"/>
    <w:rsid w:val="542C43A0"/>
    <w:rsid w:val="54341E95"/>
    <w:rsid w:val="54569D8D"/>
    <w:rsid w:val="545BCDE1"/>
    <w:rsid w:val="5481E29A"/>
    <w:rsid w:val="5483A6D5"/>
    <w:rsid w:val="548E5DFF"/>
    <w:rsid w:val="548EFF4A"/>
    <w:rsid w:val="5499D8BA"/>
    <w:rsid w:val="54BCA860"/>
    <w:rsid w:val="54CC6507"/>
    <w:rsid w:val="54D1DA8F"/>
    <w:rsid w:val="55144AB0"/>
    <w:rsid w:val="55271445"/>
    <w:rsid w:val="554A45A7"/>
    <w:rsid w:val="556C51FF"/>
    <w:rsid w:val="556F7F23"/>
    <w:rsid w:val="55876A13"/>
    <w:rsid w:val="559016F3"/>
    <w:rsid w:val="5591715E"/>
    <w:rsid w:val="55964430"/>
    <w:rsid w:val="55B77EE8"/>
    <w:rsid w:val="55E05DE2"/>
    <w:rsid w:val="55E744D8"/>
    <w:rsid w:val="55F0768B"/>
    <w:rsid w:val="55F52692"/>
    <w:rsid w:val="55F5F80B"/>
    <w:rsid w:val="55F70B92"/>
    <w:rsid w:val="56101111"/>
    <w:rsid w:val="56113F27"/>
    <w:rsid w:val="56223393"/>
    <w:rsid w:val="56235B5E"/>
    <w:rsid w:val="562D028F"/>
    <w:rsid w:val="5638AFE1"/>
    <w:rsid w:val="563BDF9A"/>
    <w:rsid w:val="5641AE0D"/>
    <w:rsid w:val="564C2613"/>
    <w:rsid w:val="565527B6"/>
    <w:rsid w:val="565CECA2"/>
    <w:rsid w:val="565DFE90"/>
    <w:rsid w:val="5671D25B"/>
    <w:rsid w:val="5671D758"/>
    <w:rsid w:val="567EF4A5"/>
    <w:rsid w:val="56866E57"/>
    <w:rsid w:val="56B865EA"/>
    <w:rsid w:val="56BB5944"/>
    <w:rsid w:val="56CB01D8"/>
    <w:rsid w:val="56E25B1B"/>
    <w:rsid w:val="56E712A1"/>
    <w:rsid w:val="56F13DA2"/>
    <w:rsid w:val="56F989DC"/>
    <w:rsid w:val="5706FB33"/>
    <w:rsid w:val="57096D89"/>
    <w:rsid w:val="5717E654"/>
    <w:rsid w:val="5725D0AD"/>
    <w:rsid w:val="573D16FD"/>
    <w:rsid w:val="5745940E"/>
    <w:rsid w:val="57539755"/>
    <w:rsid w:val="57575155"/>
    <w:rsid w:val="575AA163"/>
    <w:rsid w:val="575AD70B"/>
    <w:rsid w:val="575C0B0B"/>
    <w:rsid w:val="57637562"/>
    <w:rsid w:val="5764B583"/>
    <w:rsid w:val="5770D363"/>
    <w:rsid w:val="577450C3"/>
    <w:rsid w:val="5777CB45"/>
    <w:rsid w:val="5786E258"/>
    <w:rsid w:val="578D944F"/>
    <w:rsid w:val="579CB3ED"/>
    <w:rsid w:val="57ADA693"/>
    <w:rsid w:val="57E623B0"/>
    <w:rsid w:val="57E7584F"/>
    <w:rsid w:val="581DF5CF"/>
    <w:rsid w:val="5820C20F"/>
    <w:rsid w:val="5823C988"/>
    <w:rsid w:val="5829399B"/>
    <w:rsid w:val="582AECC5"/>
    <w:rsid w:val="5832272B"/>
    <w:rsid w:val="58357A64"/>
    <w:rsid w:val="5838332E"/>
    <w:rsid w:val="58396DE1"/>
    <w:rsid w:val="58407955"/>
    <w:rsid w:val="5840BA1E"/>
    <w:rsid w:val="585F6174"/>
    <w:rsid w:val="5869D615"/>
    <w:rsid w:val="58739F49"/>
    <w:rsid w:val="589633FE"/>
    <w:rsid w:val="58A090DC"/>
    <w:rsid w:val="58A64605"/>
    <w:rsid w:val="58B3F98A"/>
    <w:rsid w:val="58C0CAB8"/>
    <w:rsid w:val="58C7425E"/>
    <w:rsid w:val="58C769C6"/>
    <w:rsid w:val="58DCA86C"/>
    <w:rsid w:val="58ECECD9"/>
    <w:rsid w:val="5909EC1D"/>
    <w:rsid w:val="590AB247"/>
    <w:rsid w:val="590EAFFB"/>
    <w:rsid w:val="591C81D7"/>
    <w:rsid w:val="5937A2A3"/>
    <w:rsid w:val="593B99D0"/>
    <w:rsid w:val="59464C06"/>
    <w:rsid w:val="594F8119"/>
    <w:rsid w:val="5954F5E8"/>
    <w:rsid w:val="595547EE"/>
    <w:rsid w:val="596A03A7"/>
    <w:rsid w:val="5984B7D2"/>
    <w:rsid w:val="5988D7C2"/>
    <w:rsid w:val="59AA8BDE"/>
    <w:rsid w:val="59BD9402"/>
    <w:rsid w:val="59C38988"/>
    <w:rsid w:val="59DCB1E5"/>
    <w:rsid w:val="59DF5BDA"/>
    <w:rsid w:val="59E29743"/>
    <w:rsid w:val="59E48942"/>
    <w:rsid w:val="59F066D0"/>
    <w:rsid w:val="59F0CA30"/>
    <w:rsid w:val="59FD8703"/>
    <w:rsid w:val="5A188817"/>
    <w:rsid w:val="5A353858"/>
    <w:rsid w:val="5A3A1D5B"/>
    <w:rsid w:val="5A3B306D"/>
    <w:rsid w:val="5A40DB7A"/>
    <w:rsid w:val="5A40DBE1"/>
    <w:rsid w:val="5A47470E"/>
    <w:rsid w:val="5A49CC2D"/>
    <w:rsid w:val="5A4CBECA"/>
    <w:rsid w:val="5A5A7385"/>
    <w:rsid w:val="5A5D7CA5"/>
    <w:rsid w:val="5A62B8E2"/>
    <w:rsid w:val="5A650FAE"/>
    <w:rsid w:val="5A744C91"/>
    <w:rsid w:val="5A776BAE"/>
    <w:rsid w:val="5A854331"/>
    <w:rsid w:val="5A85A3F1"/>
    <w:rsid w:val="5A912F4C"/>
    <w:rsid w:val="5A938238"/>
    <w:rsid w:val="5A95C312"/>
    <w:rsid w:val="5A97291A"/>
    <w:rsid w:val="5A983D27"/>
    <w:rsid w:val="5AA5BC7E"/>
    <w:rsid w:val="5AB2077C"/>
    <w:rsid w:val="5ABA5696"/>
    <w:rsid w:val="5ACF57C2"/>
    <w:rsid w:val="5AD7FBC1"/>
    <w:rsid w:val="5AF05FFB"/>
    <w:rsid w:val="5AF9E80E"/>
    <w:rsid w:val="5AFE7DFA"/>
    <w:rsid w:val="5B001EE3"/>
    <w:rsid w:val="5B14DBCB"/>
    <w:rsid w:val="5B2E54F3"/>
    <w:rsid w:val="5B438E00"/>
    <w:rsid w:val="5B50ECD0"/>
    <w:rsid w:val="5B68675A"/>
    <w:rsid w:val="5B97B10E"/>
    <w:rsid w:val="5BAC23C9"/>
    <w:rsid w:val="5BD1869C"/>
    <w:rsid w:val="5BDC801C"/>
    <w:rsid w:val="5BDE1569"/>
    <w:rsid w:val="5BFFCA29"/>
    <w:rsid w:val="5C031F7B"/>
    <w:rsid w:val="5C1549F6"/>
    <w:rsid w:val="5C359DB0"/>
    <w:rsid w:val="5C35FE3E"/>
    <w:rsid w:val="5C39A3EB"/>
    <w:rsid w:val="5C3E6432"/>
    <w:rsid w:val="5C423C17"/>
    <w:rsid w:val="5C4A8AE1"/>
    <w:rsid w:val="5C55B8BE"/>
    <w:rsid w:val="5C56F279"/>
    <w:rsid w:val="5C5CDE25"/>
    <w:rsid w:val="5C8C8768"/>
    <w:rsid w:val="5C8EB0CD"/>
    <w:rsid w:val="5C96CEB2"/>
    <w:rsid w:val="5CAD9C68"/>
    <w:rsid w:val="5CC580D4"/>
    <w:rsid w:val="5CC58A02"/>
    <w:rsid w:val="5CD18541"/>
    <w:rsid w:val="5CDC9217"/>
    <w:rsid w:val="5CDFD84B"/>
    <w:rsid w:val="5CED72FC"/>
    <w:rsid w:val="5CF8A9F4"/>
    <w:rsid w:val="5D006B01"/>
    <w:rsid w:val="5D0E4280"/>
    <w:rsid w:val="5D2190A1"/>
    <w:rsid w:val="5D33376C"/>
    <w:rsid w:val="5D33EBFD"/>
    <w:rsid w:val="5D36AC7B"/>
    <w:rsid w:val="5D37B352"/>
    <w:rsid w:val="5D386213"/>
    <w:rsid w:val="5D418671"/>
    <w:rsid w:val="5D5211C5"/>
    <w:rsid w:val="5D56B160"/>
    <w:rsid w:val="5D6E2D92"/>
    <w:rsid w:val="5D7EF42F"/>
    <w:rsid w:val="5D80D70F"/>
    <w:rsid w:val="5D81A2A0"/>
    <w:rsid w:val="5D89432B"/>
    <w:rsid w:val="5D8BEE65"/>
    <w:rsid w:val="5DA15615"/>
    <w:rsid w:val="5DACE532"/>
    <w:rsid w:val="5DBB2BE3"/>
    <w:rsid w:val="5DC00B43"/>
    <w:rsid w:val="5DD7EE45"/>
    <w:rsid w:val="5DE03FE8"/>
    <w:rsid w:val="5DE91322"/>
    <w:rsid w:val="5DF76B4E"/>
    <w:rsid w:val="5DFDA661"/>
    <w:rsid w:val="5E03A452"/>
    <w:rsid w:val="5E052209"/>
    <w:rsid w:val="5E1CE2E7"/>
    <w:rsid w:val="5E466C56"/>
    <w:rsid w:val="5E511BE0"/>
    <w:rsid w:val="5E51524E"/>
    <w:rsid w:val="5E6D6345"/>
    <w:rsid w:val="5E92668D"/>
    <w:rsid w:val="5E96FAAB"/>
    <w:rsid w:val="5E985070"/>
    <w:rsid w:val="5EA0C733"/>
    <w:rsid w:val="5EA25E06"/>
    <w:rsid w:val="5EABD99C"/>
    <w:rsid w:val="5EB27B5F"/>
    <w:rsid w:val="5EEB6995"/>
    <w:rsid w:val="5EFC9648"/>
    <w:rsid w:val="5F10EC39"/>
    <w:rsid w:val="5F13FC01"/>
    <w:rsid w:val="5F36ABBC"/>
    <w:rsid w:val="5F3BF83F"/>
    <w:rsid w:val="5F5E35AC"/>
    <w:rsid w:val="5F7861C5"/>
    <w:rsid w:val="5F81E763"/>
    <w:rsid w:val="5F8BE807"/>
    <w:rsid w:val="5F8DCF94"/>
    <w:rsid w:val="5F961F17"/>
    <w:rsid w:val="5FB1E915"/>
    <w:rsid w:val="5FCBA673"/>
    <w:rsid w:val="5FD2CBFE"/>
    <w:rsid w:val="5FE1DD70"/>
    <w:rsid w:val="5FE8B88D"/>
    <w:rsid w:val="5FF9F0F2"/>
    <w:rsid w:val="6003006B"/>
    <w:rsid w:val="6006F738"/>
    <w:rsid w:val="604B4A55"/>
    <w:rsid w:val="606A8296"/>
    <w:rsid w:val="6073CA03"/>
    <w:rsid w:val="6081FA41"/>
    <w:rsid w:val="6084C159"/>
    <w:rsid w:val="60A40CAE"/>
    <w:rsid w:val="60B50B7E"/>
    <w:rsid w:val="60BC2006"/>
    <w:rsid w:val="60C717D1"/>
    <w:rsid w:val="60D9E881"/>
    <w:rsid w:val="60E091F2"/>
    <w:rsid w:val="60EF9A78"/>
    <w:rsid w:val="60FAC7D1"/>
    <w:rsid w:val="610C9CC4"/>
    <w:rsid w:val="612567B4"/>
    <w:rsid w:val="61272CAF"/>
    <w:rsid w:val="613188C7"/>
    <w:rsid w:val="6138A7F8"/>
    <w:rsid w:val="6149AD73"/>
    <w:rsid w:val="6155902F"/>
    <w:rsid w:val="6175F79A"/>
    <w:rsid w:val="617E606B"/>
    <w:rsid w:val="6196DF27"/>
    <w:rsid w:val="61C7E856"/>
    <w:rsid w:val="61C95687"/>
    <w:rsid w:val="61D7DB9A"/>
    <w:rsid w:val="61D867F5"/>
    <w:rsid w:val="61FA2FA0"/>
    <w:rsid w:val="61FC0417"/>
    <w:rsid w:val="61FD105F"/>
    <w:rsid w:val="62023043"/>
    <w:rsid w:val="6213958F"/>
    <w:rsid w:val="62269B9A"/>
    <w:rsid w:val="6237DAE0"/>
    <w:rsid w:val="6243047B"/>
    <w:rsid w:val="62449488"/>
    <w:rsid w:val="6248E44C"/>
    <w:rsid w:val="6255A052"/>
    <w:rsid w:val="62561816"/>
    <w:rsid w:val="625AF6AC"/>
    <w:rsid w:val="62731075"/>
    <w:rsid w:val="6277A49F"/>
    <w:rsid w:val="627BED1A"/>
    <w:rsid w:val="6283D89F"/>
    <w:rsid w:val="6291B1FC"/>
    <w:rsid w:val="629B6B55"/>
    <w:rsid w:val="62A0B1F5"/>
    <w:rsid w:val="62A13C0C"/>
    <w:rsid w:val="62A93471"/>
    <w:rsid w:val="62BB7EDA"/>
    <w:rsid w:val="62E01949"/>
    <w:rsid w:val="62F15E48"/>
    <w:rsid w:val="6311C10A"/>
    <w:rsid w:val="63273520"/>
    <w:rsid w:val="6329B9BE"/>
    <w:rsid w:val="632DDC01"/>
    <w:rsid w:val="632DDFA6"/>
    <w:rsid w:val="632EC522"/>
    <w:rsid w:val="6342EAC7"/>
    <w:rsid w:val="6351B6F9"/>
    <w:rsid w:val="635890E2"/>
    <w:rsid w:val="63630F93"/>
    <w:rsid w:val="636C6A9B"/>
    <w:rsid w:val="63825E79"/>
    <w:rsid w:val="6388F279"/>
    <w:rsid w:val="6396ADCA"/>
    <w:rsid w:val="63A019DE"/>
    <w:rsid w:val="63A1D939"/>
    <w:rsid w:val="63B2B4C0"/>
    <w:rsid w:val="63C62D78"/>
    <w:rsid w:val="63DC8CEC"/>
    <w:rsid w:val="63E84EAB"/>
    <w:rsid w:val="63EC0C4D"/>
    <w:rsid w:val="64046CBF"/>
    <w:rsid w:val="640548C0"/>
    <w:rsid w:val="640586C9"/>
    <w:rsid w:val="641DEDBB"/>
    <w:rsid w:val="642A6FBA"/>
    <w:rsid w:val="6432AF2C"/>
    <w:rsid w:val="645E95DC"/>
    <w:rsid w:val="646216B4"/>
    <w:rsid w:val="6463519A"/>
    <w:rsid w:val="6466B2C4"/>
    <w:rsid w:val="647CE5C9"/>
    <w:rsid w:val="64805F66"/>
    <w:rsid w:val="648C87E0"/>
    <w:rsid w:val="649305CD"/>
    <w:rsid w:val="64939861"/>
    <w:rsid w:val="6499EC29"/>
    <w:rsid w:val="64A8034E"/>
    <w:rsid w:val="64AC38D7"/>
    <w:rsid w:val="64B1D43F"/>
    <w:rsid w:val="64B1E305"/>
    <w:rsid w:val="64B6012D"/>
    <w:rsid w:val="64BA731A"/>
    <w:rsid w:val="64C3A313"/>
    <w:rsid w:val="64D73DC4"/>
    <w:rsid w:val="64E9E2D9"/>
    <w:rsid w:val="64EF19D0"/>
    <w:rsid w:val="65026275"/>
    <w:rsid w:val="651AFCE6"/>
    <w:rsid w:val="6524FFC0"/>
    <w:rsid w:val="6530878D"/>
    <w:rsid w:val="65324D9E"/>
    <w:rsid w:val="6552CA3F"/>
    <w:rsid w:val="655BBE6B"/>
    <w:rsid w:val="65640985"/>
    <w:rsid w:val="656E6194"/>
    <w:rsid w:val="65713AF2"/>
    <w:rsid w:val="6585A761"/>
    <w:rsid w:val="658A634F"/>
    <w:rsid w:val="659F225B"/>
    <w:rsid w:val="65A00C1E"/>
    <w:rsid w:val="65B4ED53"/>
    <w:rsid w:val="65B6C63F"/>
    <w:rsid w:val="65D09269"/>
    <w:rsid w:val="65D77396"/>
    <w:rsid w:val="65DD2D6B"/>
    <w:rsid w:val="65E3FCBA"/>
    <w:rsid w:val="65F9FF22"/>
    <w:rsid w:val="66478D58"/>
    <w:rsid w:val="6651D18E"/>
    <w:rsid w:val="665970BD"/>
    <w:rsid w:val="666698ED"/>
    <w:rsid w:val="6667C763"/>
    <w:rsid w:val="668C3E32"/>
    <w:rsid w:val="66938E80"/>
    <w:rsid w:val="66954320"/>
    <w:rsid w:val="669D0A62"/>
    <w:rsid w:val="66A42025"/>
    <w:rsid w:val="66A92F9C"/>
    <w:rsid w:val="66BC8D1E"/>
    <w:rsid w:val="66CECB3C"/>
    <w:rsid w:val="66E12223"/>
    <w:rsid w:val="66E2461A"/>
    <w:rsid w:val="66E611F3"/>
    <w:rsid w:val="66E97809"/>
    <w:rsid w:val="66ECF3E7"/>
    <w:rsid w:val="66F35900"/>
    <w:rsid w:val="6702D5C1"/>
    <w:rsid w:val="670F2E8D"/>
    <w:rsid w:val="672AD9EA"/>
    <w:rsid w:val="673BBBAB"/>
    <w:rsid w:val="675A6735"/>
    <w:rsid w:val="676914B5"/>
    <w:rsid w:val="676AAC67"/>
    <w:rsid w:val="67812118"/>
    <w:rsid w:val="6783D208"/>
    <w:rsid w:val="6784B99A"/>
    <w:rsid w:val="6791DFE4"/>
    <w:rsid w:val="67BA465C"/>
    <w:rsid w:val="67C2CE9D"/>
    <w:rsid w:val="67C5798E"/>
    <w:rsid w:val="67E1E837"/>
    <w:rsid w:val="67E5503D"/>
    <w:rsid w:val="67E758BF"/>
    <w:rsid w:val="67F39DAE"/>
    <w:rsid w:val="67FD93B0"/>
    <w:rsid w:val="681331BC"/>
    <w:rsid w:val="6814D87B"/>
    <w:rsid w:val="68196391"/>
    <w:rsid w:val="681CC775"/>
    <w:rsid w:val="6821B1A0"/>
    <w:rsid w:val="6836FA81"/>
    <w:rsid w:val="683FF2FD"/>
    <w:rsid w:val="684E2578"/>
    <w:rsid w:val="68548427"/>
    <w:rsid w:val="68728933"/>
    <w:rsid w:val="68801992"/>
    <w:rsid w:val="689AD3F8"/>
    <w:rsid w:val="689F4E3F"/>
    <w:rsid w:val="68A20686"/>
    <w:rsid w:val="68B462B5"/>
    <w:rsid w:val="68BA6B71"/>
    <w:rsid w:val="68C13F0A"/>
    <w:rsid w:val="68D2CC06"/>
    <w:rsid w:val="68D6F76A"/>
    <w:rsid w:val="68E65925"/>
    <w:rsid w:val="68FF59AF"/>
    <w:rsid w:val="690AF85C"/>
    <w:rsid w:val="69244325"/>
    <w:rsid w:val="6929C520"/>
    <w:rsid w:val="69302736"/>
    <w:rsid w:val="693D872F"/>
    <w:rsid w:val="694C4336"/>
    <w:rsid w:val="6957E46E"/>
    <w:rsid w:val="696149EF"/>
    <w:rsid w:val="69888AC1"/>
    <w:rsid w:val="69A63540"/>
    <w:rsid w:val="69AAD7ED"/>
    <w:rsid w:val="69AB0219"/>
    <w:rsid w:val="69C6F538"/>
    <w:rsid w:val="69CBBAB8"/>
    <w:rsid w:val="69E3AE6D"/>
    <w:rsid w:val="69E8ADAC"/>
    <w:rsid w:val="6A02CA8C"/>
    <w:rsid w:val="6A1DBF4C"/>
    <w:rsid w:val="6A206A84"/>
    <w:rsid w:val="6A2770E4"/>
    <w:rsid w:val="6A40BA32"/>
    <w:rsid w:val="6A4B2DF0"/>
    <w:rsid w:val="6A641DF9"/>
    <w:rsid w:val="6A707708"/>
    <w:rsid w:val="6A708154"/>
    <w:rsid w:val="6A806996"/>
    <w:rsid w:val="6A8E4DAC"/>
    <w:rsid w:val="6A9D7819"/>
    <w:rsid w:val="6AA043B1"/>
    <w:rsid w:val="6AC62188"/>
    <w:rsid w:val="6AD56D4C"/>
    <w:rsid w:val="6AE23347"/>
    <w:rsid w:val="6AEDDDF4"/>
    <w:rsid w:val="6B02014C"/>
    <w:rsid w:val="6B1DFCF9"/>
    <w:rsid w:val="6B223EB8"/>
    <w:rsid w:val="6B2BFBEB"/>
    <w:rsid w:val="6B2C3302"/>
    <w:rsid w:val="6B385548"/>
    <w:rsid w:val="6B44274B"/>
    <w:rsid w:val="6B54DEE0"/>
    <w:rsid w:val="6B57CED4"/>
    <w:rsid w:val="6B5FAF55"/>
    <w:rsid w:val="6B63D345"/>
    <w:rsid w:val="6B6F60BD"/>
    <w:rsid w:val="6B73D60D"/>
    <w:rsid w:val="6B9C4241"/>
    <w:rsid w:val="6BA0663D"/>
    <w:rsid w:val="6BA15CD7"/>
    <w:rsid w:val="6BB1E75C"/>
    <w:rsid w:val="6BB46719"/>
    <w:rsid w:val="6BB4CCDE"/>
    <w:rsid w:val="6BB996C1"/>
    <w:rsid w:val="6BBDA3E7"/>
    <w:rsid w:val="6BC254CF"/>
    <w:rsid w:val="6BCD16A1"/>
    <w:rsid w:val="6C013220"/>
    <w:rsid w:val="6C076729"/>
    <w:rsid w:val="6C0DC34B"/>
    <w:rsid w:val="6C1A0EE3"/>
    <w:rsid w:val="6C1CA979"/>
    <w:rsid w:val="6C2C4EA2"/>
    <w:rsid w:val="6C31ABE8"/>
    <w:rsid w:val="6C40A771"/>
    <w:rsid w:val="6C4C1AEB"/>
    <w:rsid w:val="6C63C7EF"/>
    <w:rsid w:val="6C662EA9"/>
    <w:rsid w:val="6C85C574"/>
    <w:rsid w:val="6C93552F"/>
    <w:rsid w:val="6C9DA67F"/>
    <w:rsid w:val="6CA5057F"/>
    <w:rsid w:val="6CB72117"/>
    <w:rsid w:val="6CCD19AF"/>
    <w:rsid w:val="6CE4498B"/>
    <w:rsid w:val="6CF18E96"/>
    <w:rsid w:val="6CFA3BC3"/>
    <w:rsid w:val="6D02C9F0"/>
    <w:rsid w:val="6D0DEAF4"/>
    <w:rsid w:val="6D135FC4"/>
    <w:rsid w:val="6D1B9035"/>
    <w:rsid w:val="6D1E3194"/>
    <w:rsid w:val="6D28E506"/>
    <w:rsid w:val="6D2C887C"/>
    <w:rsid w:val="6D4C0314"/>
    <w:rsid w:val="6D4EF0CD"/>
    <w:rsid w:val="6D50377A"/>
    <w:rsid w:val="6D745A20"/>
    <w:rsid w:val="6D747178"/>
    <w:rsid w:val="6DA9EE57"/>
    <w:rsid w:val="6DAD60F1"/>
    <w:rsid w:val="6DB8DBCF"/>
    <w:rsid w:val="6DC6F5EF"/>
    <w:rsid w:val="6DD5227A"/>
    <w:rsid w:val="6DD74E1A"/>
    <w:rsid w:val="6DD9E574"/>
    <w:rsid w:val="6E075645"/>
    <w:rsid w:val="6E0FDA48"/>
    <w:rsid w:val="6E1D8329"/>
    <w:rsid w:val="6E2B45F9"/>
    <w:rsid w:val="6E2FDDED"/>
    <w:rsid w:val="6E38E3F7"/>
    <w:rsid w:val="6E73566B"/>
    <w:rsid w:val="6E7B624D"/>
    <w:rsid w:val="6E848CE0"/>
    <w:rsid w:val="6E88175E"/>
    <w:rsid w:val="6EA2A8DC"/>
    <w:rsid w:val="6EC4B567"/>
    <w:rsid w:val="6ED293F3"/>
    <w:rsid w:val="6EDBB443"/>
    <w:rsid w:val="6EDFB734"/>
    <w:rsid w:val="6F02A2C5"/>
    <w:rsid w:val="6F1163D7"/>
    <w:rsid w:val="6F1AFAFD"/>
    <w:rsid w:val="6F3ABD48"/>
    <w:rsid w:val="6F410989"/>
    <w:rsid w:val="6F4C732F"/>
    <w:rsid w:val="6F696DD5"/>
    <w:rsid w:val="6F8B62AE"/>
    <w:rsid w:val="6F98725A"/>
    <w:rsid w:val="6F9B0FA0"/>
    <w:rsid w:val="6FAA418E"/>
    <w:rsid w:val="6FAEE289"/>
    <w:rsid w:val="6FCA6EA4"/>
    <w:rsid w:val="6FCC276B"/>
    <w:rsid w:val="6FD121AB"/>
    <w:rsid w:val="6FD54741"/>
    <w:rsid w:val="6FD6F62C"/>
    <w:rsid w:val="6FE0B9C8"/>
    <w:rsid w:val="6FE102CD"/>
    <w:rsid w:val="6FE44234"/>
    <w:rsid w:val="6FE4B331"/>
    <w:rsid w:val="6FF06B3E"/>
    <w:rsid w:val="6FF3FF97"/>
    <w:rsid w:val="7007090A"/>
    <w:rsid w:val="700A9070"/>
    <w:rsid w:val="700F9922"/>
    <w:rsid w:val="701041EF"/>
    <w:rsid w:val="70147114"/>
    <w:rsid w:val="70164406"/>
    <w:rsid w:val="70184D67"/>
    <w:rsid w:val="7033B38A"/>
    <w:rsid w:val="704740A7"/>
    <w:rsid w:val="7055F7D8"/>
    <w:rsid w:val="706A1B33"/>
    <w:rsid w:val="7078D11E"/>
    <w:rsid w:val="709A7812"/>
    <w:rsid w:val="70A8106D"/>
    <w:rsid w:val="70B729A0"/>
    <w:rsid w:val="70C14CB7"/>
    <w:rsid w:val="70C9BF05"/>
    <w:rsid w:val="70FB1E22"/>
    <w:rsid w:val="71111E6C"/>
    <w:rsid w:val="712BF71A"/>
    <w:rsid w:val="712F0811"/>
    <w:rsid w:val="714D6B8A"/>
    <w:rsid w:val="717422EB"/>
    <w:rsid w:val="71763237"/>
    <w:rsid w:val="717B5349"/>
    <w:rsid w:val="7180F629"/>
    <w:rsid w:val="7188FDCB"/>
    <w:rsid w:val="719375C5"/>
    <w:rsid w:val="719D6C1B"/>
    <w:rsid w:val="71A2FF0D"/>
    <w:rsid w:val="71A8F5FE"/>
    <w:rsid w:val="71AAD5A3"/>
    <w:rsid w:val="71BF23D7"/>
    <w:rsid w:val="71C9B537"/>
    <w:rsid w:val="71D597F5"/>
    <w:rsid w:val="7235CD8D"/>
    <w:rsid w:val="72375839"/>
    <w:rsid w:val="723A54F5"/>
    <w:rsid w:val="72683201"/>
    <w:rsid w:val="726EC487"/>
    <w:rsid w:val="727654C9"/>
    <w:rsid w:val="728ABE18"/>
    <w:rsid w:val="72919BDE"/>
    <w:rsid w:val="729A9850"/>
    <w:rsid w:val="729BBA18"/>
    <w:rsid w:val="729F67B7"/>
    <w:rsid w:val="72A12699"/>
    <w:rsid w:val="72C2FCE8"/>
    <w:rsid w:val="72C66268"/>
    <w:rsid w:val="72C944EC"/>
    <w:rsid w:val="72CA5E53"/>
    <w:rsid w:val="72E2406F"/>
    <w:rsid w:val="72E3CE49"/>
    <w:rsid w:val="72EA6737"/>
    <w:rsid w:val="730A92B6"/>
    <w:rsid w:val="730B3FEF"/>
    <w:rsid w:val="730E60C9"/>
    <w:rsid w:val="731E20F4"/>
    <w:rsid w:val="731F22D0"/>
    <w:rsid w:val="73232925"/>
    <w:rsid w:val="733B9367"/>
    <w:rsid w:val="734460FD"/>
    <w:rsid w:val="734DE421"/>
    <w:rsid w:val="735A2283"/>
    <w:rsid w:val="735CE7AF"/>
    <w:rsid w:val="7374E8F1"/>
    <w:rsid w:val="738176C1"/>
    <w:rsid w:val="73848D7F"/>
    <w:rsid w:val="7391A4C0"/>
    <w:rsid w:val="7393465F"/>
    <w:rsid w:val="739CC68A"/>
    <w:rsid w:val="73A8A568"/>
    <w:rsid w:val="73AB379C"/>
    <w:rsid w:val="73B3C24A"/>
    <w:rsid w:val="73B82729"/>
    <w:rsid w:val="73C8BF9F"/>
    <w:rsid w:val="73D0FE93"/>
    <w:rsid w:val="73F7569C"/>
    <w:rsid w:val="73F9B6C7"/>
    <w:rsid w:val="74102AE2"/>
    <w:rsid w:val="744C8651"/>
    <w:rsid w:val="7450DC65"/>
    <w:rsid w:val="74575CE9"/>
    <w:rsid w:val="745B8E7F"/>
    <w:rsid w:val="745FC994"/>
    <w:rsid w:val="74642A76"/>
    <w:rsid w:val="746D15C9"/>
    <w:rsid w:val="746E5B6A"/>
    <w:rsid w:val="74790212"/>
    <w:rsid w:val="747DF062"/>
    <w:rsid w:val="74823DA7"/>
    <w:rsid w:val="749BD7C3"/>
    <w:rsid w:val="74A3ABA3"/>
    <w:rsid w:val="74D69A7A"/>
    <w:rsid w:val="74EE3238"/>
    <w:rsid w:val="74EE3A06"/>
    <w:rsid w:val="74FCAD28"/>
    <w:rsid w:val="75077D18"/>
    <w:rsid w:val="75386113"/>
    <w:rsid w:val="753B94E8"/>
    <w:rsid w:val="754687F8"/>
    <w:rsid w:val="755005F7"/>
    <w:rsid w:val="757CEB7B"/>
    <w:rsid w:val="7589AB63"/>
    <w:rsid w:val="75903ACC"/>
    <w:rsid w:val="75B5489C"/>
    <w:rsid w:val="75BDBC00"/>
    <w:rsid w:val="75BF4933"/>
    <w:rsid w:val="75C8E058"/>
    <w:rsid w:val="75CDD3A5"/>
    <w:rsid w:val="75E78B1F"/>
    <w:rsid w:val="75F0D549"/>
    <w:rsid w:val="75F14B36"/>
    <w:rsid w:val="75F3F5EA"/>
    <w:rsid w:val="7608B464"/>
    <w:rsid w:val="763EFEC5"/>
    <w:rsid w:val="7648C888"/>
    <w:rsid w:val="764D2C61"/>
    <w:rsid w:val="765A95FB"/>
    <w:rsid w:val="7661DC26"/>
    <w:rsid w:val="76A40E00"/>
    <w:rsid w:val="76AA2921"/>
    <w:rsid w:val="76BC48F2"/>
    <w:rsid w:val="76C93419"/>
    <w:rsid w:val="76DEA114"/>
    <w:rsid w:val="76E796CF"/>
    <w:rsid w:val="76FE473C"/>
    <w:rsid w:val="76FE5817"/>
    <w:rsid w:val="771F5D5B"/>
    <w:rsid w:val="77246162"/>
    <w:rsid w:val="772C5DEF"/>
    <w:rsid w:val="772E9BC2"/>
    <w:rsid w:val="77352539"/>
    <w:rsid w:val="775FF8F1"/>
    <w:rsid w:val="7764568E"/>
    <w:rsid w:val="776501E1"/>
    <w:rsid w:val="77729ED6"/>
    <w:rsid w:val="7791ED0B"/>
    <w:rsid w:val="779B507D"/>
    <w:rsid w:val="77AC75FD"/>
    <w:rsid w:val="77C38A3F"/>
    <w:rsid w:val="77C75E3D"/>
    <w:rsid w:val="77C975E3"/>
    <w:rsid w:val="77CC7A1F"/>
    <w:rsid w:val="7820B67A"/>
    <w:rsid w:val="7825A348"/>
    <w:rsid w:val="782881CD"/>
    <w:rsid w:val="782B9636"/>
    <w:rsid w:val="78358F21"/>
    <w:rsid w:val="783D8C5D"/>
    <w:rsid w:val="7857F9DE"/>
    <w:rsid w:val="785D844A"/>
    <w:rsid w:val="786377BA"/>
    <w:rsid w:val="7865047A"/>
    <w:rsid w:val="7867E83D"/>
    <w:rsid w:val="786C9CA8"/>
    <w:rsid w:val="78852EAD"/>
    <w:rsid w:val="78858D25"/>
    <w:rsid w:val="78A13135"/>
    <w:rsid w:val="78A368E8"/>
    <w:rsid w:val="78AAD1C3"/>
    <w:rsid w:val="78AD2BD8"/>
    <w:rsid w:val="78B3185A"/>
    <w:rsid w:val="78B857DD"/>
    <w:rsid w:val="78BD8292"/>
    <w:rsid w:val="78D671FC"/>
    <w:rsid w:val="78DCEF0F"/>
    <w:rsid w:val="78EE06BC"/>
    <w:rsid w:val="78F53462"/>
    <w:rsid w:val="78FEFE25"/>
    <w:rsid w:val="790245AA"/>
    <w:rsid w:val="791242CA"/>
    <w:rsid w:val="7914E622"/>
    <w:rsid w:val="79213BB8"/>
    <w:rsid w:val="7933F991"/>
    <w:rsid w:val="793AFD04"/>
    <w:rsid w:val="794B3FEC"/>
    <w:rsid w:val="79518043"/>
    <w:rsid w:val="795446C4"/>
    <w:rsid w:val="7957AE22"/>
    <w:rsid w:val="795D4179"/>
    <w:rsid w:val="795FF850"/>
    <w:rsid w:val="7974F72D"/>
    <w:rsid w:val="7975E1EA"/>
    <w:rsid w:val="7981C712"/>
    <w:rsid w:val="799262F1"/>
    <w:rsid w:val="79BE5C26"/>
    <w:rsid w:val="79C89C46"/>
    <w:rsid w:val="79DDCAAD"/>
    <w:rsid w:val="79E1E01C"/>
    <w:rsid w:val="79E2CFB6"/>
    <w:rsid w:val="79EBFA62"/>
    <w:rsid w:val="79F1CAA7"/>
    <w:rsid w:val="7A02F584"/>
    <w:rsid w:val="7A14F4E9"/>
    <w:rsid w:val="7A1A7E2E"/>
    <w:rsid w:val="7A3D5C8F"/>
    <w:rsid w:val="7A57885F"/>
    <w:rsid w:val="7A602A63"/>
    <w:rsid w:val="7A6757FE"/>
    <w:rsid w:val="7A6FE999"/>
    <w:rsid w:val="7A71B06D"/>
    <w:rsid w:val="7A861210"/>
    <w:rsid w:val="7A95EBEE"/>
    <w:rsid w:val="7A969CDC"/>
    <w:rsid w:val="7AA168A1"/>
    <w:rsid w:val="7AD1B90E"/>
    <w:rsid w:val="7AD9E75A"/>
    <w:rsid w:val="7ADBF16C"/>
    <w:rsid w:val="7ADCE2D3"/>
    <w:rsid w:val="7AE215A6"/>
    <w:rsid w:val="7AE76CE4"/>
    <w:rsid w:val="7AEF97FE"/>
    <w:rsid w:val="7AF4803B"/>
    <w:rsid w:val="7B24F83E"/>
    <w:rsid w:val="7B367B16"/>
    <w:rsid w:val="7B3CE2B7"/>
    <w:rsid w:val="7B46437C"/>
    <w:rsid w:val="7B4AB20F"/>
    <w:rsid w:val="7B5D94DB"/>
    <w:rsid w:val="7B7BD9A7"/>
    <w:rsid w:val="7B7F95B6"/>
    <w:rsid w:val="7B82A3A1"/>
    <w:rsid w:val="7BA22043"/>
    <w:rsid w:val="7BA46F8E"/>
    <w:rsid w:val="7BA85BA8"/>
    <w:rsid w:val="7BC3714B"/>
    <w:rsid w:val="7BCA2AE1"/>
    <w:rsid w:val="7BCA4EF9"/>
    <w:rsid w:val="7BD131BC"/>
    <w:rsid w:val="7BD82C2D"/>
    <w:rsid w:val="7C1A3561"/>
    <w:rsid w:val="7C1A77AA"/>
    <w:rsid w:val="7C1F9FF4"/>
    <w:rsid w:val="7C221C7B"/>
    <w:rsid w:val="7C25CDCB"/>
    <w:rsid w:val="7C2A23E1"/>
    <w:rsid w:val="7C402042"/>
    <w:rsid w:val="7C43B38C"/>
    <w:rsid w:val="7C542280"/>
    <w:rsid w:val="7C5AF0BC"/>
    <w:rsid w:val="7C602FFA"/>
    <w:rsid w:val="7C7D60EA"/>
    <w:rsid w:val="7C869F08"/>
    <w:rsid w:val="7C96249A"/>
    <w:rsid w:val="7CA20A63"/>
    <w:rsid w:val="7CA6274C"/>
    <w:rsid w:val="7CA68F9D"/>
    <w:rsid w:val="7CA6CD48"/>
    <w:rsid w:val="7CAC5B45"/>
    <w:rsid w:val="7CB8EBFF"/>
    <w:rsid w:val="7CCCCA46"/>
    <w:rsid w:val="7CD0BE08"/>
    <w:rsid w:val="7CD5148D"/>
    <w:rsid w:val="7CE705DD"/>
    <w:rsid w:val="7D034625"/>
    <w:rsid w:val="7D0A32A9"/>
    <w:rsid w:val="7D0FB596"/>
    <w:rsid w:val="7D320270"/>
    <w:rsid w:val="7D37E7C3"/>
    <w:rsid w:val="7D3A9347"/>
    <w:rsid w:val="7D3C7E3E"/>
    <w:rsid w:val="7D428477"/>
    <w:rsid w:val="7D50EE8F"/>
    <w:rsid w:val="7D575AD3"/>
    <w:rsid w:val="7D60B4E8"/>
    <w:rsid w:val="7D86A762"/>
    <w:rsid w:val="7D86E285"/>
    <w:rsid w:val="7DA0FDF0"/>
    <w:rsid w:val="7DAFBE27"/>
    <w:rsid w:val="7DBC9BC4"/>
    <w:rsid w:val="7DBFBD2D"/>
    <w:rsid w:val="7DD279BC"/>
    <w:rsid w:val="7DDA76FE"/>
    <w:rsid w:val="7DDE6F79"/>
    <w:rsid w:val="7DE9E131"/>
    <w:rsid w:val="7E080AFA"/>
    <w:rsid w:val="7E10817F"/>
    <w:rsid w:val="7E249D4C"/>
    <w:rsid w:val="7E24F298"/>
    <w:rsid w:val="7E2C20FD"/>
    <w:rsid w:val="7E37733D"/>
    <w:rsid w:val="7E37ABAE"/>
    <w:rsid w:val="7E3838F0"/>
    <w:rsid w:val="7E47A0D5"/>
    <w:rsid w:val="7E95EC86"/>
    <w:rsid w:val="7E962A59"/>
    <w:rsid w:val="7E99F04C"/>
    <w:rsid w:val="7E9D0204"/>
    <w:rsid w:val="7EB4404A"/>
    <w:rsid w:val="7EC512CF"/>
    <w:rsid w:val="7ED329F3"/>
    <w:rsid w:val="7EDDA350"/>
    <w:rsid w:val="7EE698CC"/>
    <w:rsid w:val="7EE7247A"/>
    <w:rsid w:val="7EEBB804"/>
    <w:rsid w:val="7EED9DDC"/>
    <w:rsid w:val="7EFC405E"/>
    <w:rsid w:val="7EFCBD6E"/>
    <w:rsid w:val="7EFEE174"/>
    <w:rsid w:val="7F05BBB3"/>
    <w:rsid w:val="7F19C105"/>
    <w:rsid w:val="7F396BFB"/>
    <w:rsid w:val="7F3B1BC2"/>
    <w:rsid w:val="7F628A51"/>
    <w:rsid w:val="7F6A3677"/>
    <w:rsid w:val="7F6E41AF"/>
    <w:rsid w:val="7F763143"/>
    <w:rsid w:val="7F8C094D"/>
    <w:rsid w:val="7F9229DC"/>
    <w:rsid w:val="7F932313"/>
    <w:rsid w:val="7F9DDF49"/>
    <w:rsid w:val="7FA4917F"/>
    <w:rsid w:val="7FA6382A"/>
    <w:rsid w:val="7FAB9E12"/>
    <w:rsid w:val="7FB0D252"/>
    <w:rsid w:val="7FB3479B"/>
    <w:rsid w:val="7FB8EA52"/>
    <w:rsid w:val="7FBA8170"/>
    <w:rsid w:val="7FCB7080"/>
    <w:rsid w:val="7FCED0C4"/>
    <w:rsid w:val="7FD9960A"/>
    <w:rsid w:val="7FFCEBDF"/>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AD7423"/>
  <w15:docId w15:val="{EF149E08-EA17-411D-9E9E-1F33F46C1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84D"/>
    <w:rPr>
      <w:rFonts w:eastAsiaTheme="minorEastAsia"/>
      <w:color w:val="262626" w:themeColor="text1" w:themeTint="D9"/>
      <w:sz w:val="20"/>
      <w:szCs w:val="24"/>
      <w:lang w:val="en-US"/>
    </w:rPr>
  </w:style>
  <w:style w:type="paragraph" w:styleId="Heading1">
    <w:name w:val="heading 1"/>
    <w:basedOn w:val="Normal"/>
    <w:next w:val="Normal"/>
    <w:link w:val="Heading1Char"/>
    <w:uiPriority w:val="9"/>
    <w:qFormat/>
    <w:rsid w:val="00A6397B"/>
    <w:pPr>
      <w:outlineLvl w:val="0"/>
    </w:pPr>
    <w:rPr>
      <w:b/>
      <w:caps/>
      <w:szCs w:val="20"/>
    </w:rPr>
  </w:style>
  <w:style w:type="paragraph" w:styleId="Heading2">
    <w:name w:val="heading 2"/>
    <w:basedOn w:val="Normal"/>
    <w:next w:val="Normal"/>
    <w:link w:val="Heading2Char"/>
    <w:uiPriority w:val="9"/>
    <w:unhideWhenUsed/>
    <w:qFormat/>
    <w:rsid w:val="00BF490E"/>
    <w:pPr>
      <w:keepNext/>
      <w:keepLines/>
      <w:spacing w:before="40"/>
      <w:jc w:val="left"/>
      <w:outlineLvl w:val="1"/>
    </w:pPr>
    <w:rPr>
      <w:rFonts w:eastAsiaTheme="majorEastAsia" w:cstheme="majorBidi"/>
      <w:b/>
      <w:color w:val="009FE3" w:themeColor="accent3"/>
      <w:sz w:val="24"/>
      <w:szCs w:val="26"/>
    </w:rPr>
  </w:style>
  <w:style w:type="paragraph" w:styleId="Heading3">
    <w:name w:val="heading 3"/>
    <w:basedOn w:val="Normal"/>
    <w:next w:val="Normal"/>
    <w:link w:val="Heading3Char"/>
    <w:uiPriority w:val="9"/>
    <w:unhideWhenUsed/>
    <w:qFormat/>
    <w:rsid w:val="007869D0"/>
    <w:pPr>
      <w:keepNext/>
      <w:keepLines/>
      <w:spacing w:before="200"/>
      <w:outlineLvl w:val="2"/>
    </w:pPr>
    <w:rPr>
      <w:rFonts w:asciiTheme="majorHAnsi" w:eastAsiaTheme="majorEastAsia" w:hAnsiTheme="majorHAnsi" w:cstheme="majorBidi"/>
      <w:b/>
      <w:bCs/>
      <w:color w:val="94D6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2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26D"/>
    <w:rPr>
      <w:rFonts w:ascii="Tahoma" w:hAnsi="Tahoma" w:cs="Tahoma"/>
      <w:sz w:val="16"/>
      <w:szCs w:val="16"/>
    </w:rPr>
  </w:style>
  <w:style w:type="paragraph" w:styleId="Header">
    <w:name w:val="header"/>
    <w:basedOn w:val="Normal"/>
    <w:link w:val="HeaderChar"/>
    <w:uiPriority w:val="99"/>
    <w:unhideWhenUsed/>
    <w:rsid w:val="0076126D"/>
    <w:pPr>
      <w:tabs>
        <w:tab w:val="center" w:pos="4513"/>
        <w:tab w:val="right" w:pos="9026"/>
      </w:tabs>
      <w:spacing w:line="240" w:lineRule="auto"/>
    </w:pPr>
  </w:style>
  <w:style w:type="character" w:customStyle="1" w:styleId="HeaderChar">
    <w:name w:val="Header Char"/>
    <w:basedOn w:val="DefaultParagraphFont"/>
    <w:link w:val="Header"/>
    <w:uiPriority w:val="99"/>
    <w:rsid w:val="0076126D"/>
  </w:style>
  <w:style w:type="paragraph" w:styleId="Footer">
    <w:name w:val="footer"/>
    <w:basedOn w:val="Normal"/>
    <w:link w:val="FooterChar"/>
    <w:uiPriority w:val="99"/>
    <w:unhideWhenUsed/>
    <w:rsid w:val="0076126D"/>
    <w:pPr>
      <w:tabs>
        <w:tab w:val="center" w:pos="4513"/>
        <w:tab w:val="right" w:pos="9026"/>
      </w:tabs>
      <w:spacing w:line="240" w:lineRule="auto"/>
    </w:pPr>
  </w:style>
  <w:style w:type="character" w:customStyle="1" w:styleId="FooterChar">
    <w:name w:val="Footer Char"/>
    <w:basedOn w:val="DefaultParagraphFont"/>
    <w:link w:val="Footer"/>
    <w:uiPriority w:val="99"/>
    <w:rsid w:val="0076126D"/>
  </w:style>
  <w:style w:type="paragraph" w:customStyle="1" w:styleId="BasicParagraph">
    <w:name w:val="[Basic Paragraph]"/>
    <w:basedOn w:val="Normal"/>
    <w:uiPriority w:val="99"/>
    <w:rsid w:val="0076126D"/>
    <w:pPr>
      <w:autoSpaceDE w:val="0"/>
      <w:autoSpaceDN w:val="0"/>
      <w:adjustRightInd w:val="0"/>
      <w:textAlignment w:val="center"/>
    </w:pPr>
    <w:rPr>
      <w:rFonts w:ascii="Minion Pro" w:hAnsi="Minion Pro" w:cs="Minion Pro"/>
      <w:color w:val="000000"/>
      <w:sz w:val="24"/>
      <w:lang w:val="en-GB"/>
    </w:rPr>
  </w:style>
  <w:style w:type="table" w:styleId="TableGrid">
    <w:name w:val="Table Grid"/>
    <w:basedOn w:val="TableNormal"/>
    <w:uiPriority w:val="59"/>
    <w:rsid w:val="00825C7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6397B"/>
    <w:rPr>
      <w:rFonts w:eastAsiaTheme="minorEastAsia"/>
      <w:b/>
      <w:caps/>
      <w:color w:val="262626" w:themeColor="text1" w:themeTint="D9"/>
      <w:sz w:val="20"/>
      <w:szCs w:val="20"/>
      <w:lang w:val="en-US"/>
    </w:rPr>
  </w:style>
  <w:style w:type="paragraph" w:styleId="NoSpacing">
    <w:name w:val="No Spacing"/>
    <w:uiPriority w:val="1"/>
    <w:qFormat/>
    <w:rsid w:val="00BF490E"/>
    <w:pPr>
      <w:spacing w:line="240" w:lineRule="auto"/>
    </w:pPr>
    <w:rPr>
      <w:rFonts w:ascii="Arial" w:eastAsiaTheme="minorEastAsia" w:hAnsi="Arial"/>
      <w:color w:val="262626" w:themeColor="text1" w:themeTint="D9"/>
      <w:sz w:val="20"/>
      <w:szCs w:val="24"/>
      <w:lang w:val="en-US"/>
    </w:rPr>
  </w:style>
  <w:style w:type="character" w:customStyle="1" w:styleId="Heading2Char">
    <w:name w:val="Heading 2 Char"/>
    <w:basedOn w:val="DefaultParagraphFont"/>
    <w:link w:val="Heading2"/>
    <w:uiPriority w:val="9"/>
    <w:rsid w:val="00BF490E"/>
    <w:rPr>
      <w:rFonts w:ascii="Arial" w:eastAsiaTheme="majorEastAsia" w:hAnsi="Arial" w:cstheme="majorBidi"/>
      <w:b/>
      <w:color w:val="009FE3" w:themeColor="accent3"/>
      <w:sz w:val="24"/>
      <w:szCs w:val="26"/>
      <w:lang w:val="en-US"/>
    </w:rPr>
  </w:style>
  <w:style w:type="table" w:customStyle="1" w:styleId="TableGrid1">
    <w:name w:val="Table Grid1"/>
    <w:basedOn w:val="TableNormal"/>
    <w:uiPriority w:val="59"/>
    <w:rsid w:val="000E486C"/>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5D4B"/>
    <w:rPr>
      <w:color w:val="F32836" w:themeColor="hyperlink"/>
      <w:u w:val="single"/>
    </w:rPr>
  </w:style>
  <w:style w:type="character" w:styleId="Emphasis">
    <w:name w:val="Emphasis"/>
    <w:basedOn w:val="DefaultParagraphFont"/>
    <w:uiPriority w:val="20"/>
    <w:qFormat/>
    <w:rsid w:val="003C1E1C"/>
    <w:rPr>
      <w:b/>
      <w:bCs/>
      <w:i w:val="0"/>
      <w:iCs w:val="0"/>
    </w:rPr>
  </w:style>
  <w:style w:type="character" w:styleId="CommentReference">
    <w:name w:val="annotation reference"/>
    <w:basedOn w:val="DefaultParagraphFont"/>
    <w:uiPriority w:val="99"/>
    <w:unhideWhenUsed/>
    <w:rsid w:val="00C42342"/>
    <w:rPr>
      <w:sz w:val="16"/>
      <w:szCs w:val="16"/>
    </w:rPr>
  </w:style>
  <w:style w:type="paragraph" w:styleId="CommentText">
    <w:name w:val="annotation text"/>
    <w:basedOn w:val="Normal"/>
    <w:link w:val="CommentTextChar"/>
    <w:uiPriority w:val="99"/>
    <w:unhideWhenUsed/>
    <w:rsid w:val="00C42342"/>
    <w:pPr>
      <w:spacing w:line="240" w:lineRule="auto"/>
    </w:pPr>
    <w:rPr>
      <w:szCs w:val="20"/>
    </w:rPr>
  </w:style>
  <w:style w:type="character" w:customStyle="1" w:styleId="CommentTextChar">
    <w:name w:val="Comment Text Char"/>
    <w:basedOn w:val="DefaultParagraphFont"/>
    <w:link w:val="CommentText"/>
    <w:uiPriority w:val="99"/>
    <w:rsid w:val="00C42342"/>
    <w:rPr>
      <w:rFonts w:eastAsiaTheme="minorEastAsia"/>
      <w:color w:val="262626" w:themeColor="text1" w:themeTint="D9"/>
      <w:sz w:val="20"/>
      <w:szCs w:val="20"/>
      <w:lang w:val="en-US"/>
    </w:rPr>
  </w:style>
  <w:style w:type="paragraph" w:styleId="CommentSubject">
    <w:name w:val="annotation subject"/>
    <w:basedOn w:val="CommentText"/>
    <w:next w:val="CommentText"/>
    <w:link w:val="CommentSubjectChar"/>
    <w:uiPriority w:val="99"/>
    <w:semiHidden/>
    <w:unhideWhenUsed/>
    <w:rsid w:val="00C42342"/>
    <w:rPr>
      <w:b/>
      <w:bCs/>
    </w:rPr>
  </w:style>
  <w:style w:type="character" w:customStyle="1" w:styleId="CommentSubjectChar">
    <w:name w:val="Comment Subject Char"/>
    <w:basedOn w:val="CommentTextChar"/>
    <w:link w:val="CommentSubject"/>
    <w:uiPriority w:val="99"/>
    <w:semiHidden/>
    <w:rsid w:val="00C42342"/>
    <w:rPr>
      <w:rFonts w:eastAsiaTheme="minorEastAsia"/>
      <w:b/>
      <w:bCs/>
      <w:color w:val="262626" w:themeColor="text1" w:themeTint="D9"/>
      <w:sz w:val="20"/>
      <w:szCs w:val="20"/>
      <w:lang w:val="en-US"/>
    </w:rPr>
  </w:style>
  <w:style w:type="character" w:customStyle="1" w:styleId="apple-style-span">
    <w:name w:val="apple-style-span"/>
    <w:basedOn w:val="DefaultParagraphFont"/>
    <w:rsid w:val="004F3E0E"/>
  </w:style>
  <w:style w:type="paragraph" w:customStyle="1" w:styleId="Default">
    <w:name w:val="Default"/>
    <w:rsid w:val="003D0F56"/>
    <w:pPr>
      <w:autoSpaceDE w:val="0"/>
      <w:autoSpaceDN w:val="0"/>
      <w:adjustRightInd w:val="0"/>
      <w:spacing w:line="240" w:lineRule="auto"/>
      <w:jc w:val="left"/>
    </w:pPr>
    <w:rPr>
      <w:rFonts w:ascii="Gill Sans MT" w:hAnsi="Gill Sans MT" w:cs="Gill Sans MT"/>
      <w:color w:val="000000"/>
      <w:sz w:val="24"/>
      <w:szCs w:val="24"/>
    </w:rPr>
  </w:style>
  <w:style w:type="character" w:customStyle="1" w:styleId="A2">
    <w:name w:val="A2"/>
    <w:uiPriority w:val="99"/>
    <w:rsid w:val="003D0F56"/>
    <w:rPr>
      <w:rFonts w:cs="Gill Sans MT"/>
      <w:color w:val="000000"/>
      <w:sz w:val="18"/>
      <w:szCs w:val="18"/>
    </w:rPr>
  </w:style>
  <w:style w:type="paragraph" w:customStyle="1" w:styleId="Pa1">
    <w:name w:val="Pa1"/>
    <w:basedOn w:val="Default"/>
    <w:next w:val="Default"/>
    <w:uiPriority w:val="99"/>
    <w:rsid w:val="003D0F56"/>
    <w:pPr>
      <w:spacing w:line="241" w:lineRule="atLeast"/>
    </w:pPr>
    <w:rPr>
      <w:rFonts w:cstheme="minorBidi"/>
      <w:color w:val="auto"/>
    </w:rPr>
  </w:style>
  <w:style w:type="paragraph" w:customStyle="1" w:styleId="Pa8">
    <w:name w:val="Pa8"/>
    <w:basedOn w:val="Default"/>
    <w:next w:val="Default"/>
    <w:uiPriority w:val="99"/>
    <w:rsid w:val="003D0F56"/>
    <w:pPr>
      <w:spacing w:line="241" w:lineRule="atLeast"/>
    </w:pPr>
    <w:rPr>
      <w:rFonts w:cstheme="minorBidi"/>
      <w:color w:val="auto"/>
    </w:rPr>
  </w:style>
  <w:style w:type="character" w:customStyle="1" w:styleId="A6">
    <w:name w:val="A6"/>
    <w:rsid w:val="003D0F56"/>
    <w:rPr>
      <w:rFonts w:cs="Gill Sans MT"/>
      <w:color w:val="000000"/>
      <w:sz w:val="19"/>
      <w:szCs w:val="19"/>
    </w:rPr>
  </w:style>
  <w:style w:type="paragraph" w:customStyle="1" w:styleId="Pa9">
    <w:name w:val="Pa9"/>
    <w:basedOn w:val="Default"/>
    <w:next w:val="Default"/>
    <w:uiPriority w:val="99"/>
    <w:rsid w:val="003D0F56"/>
    <w:pPr>
      <w:spacing w:line="241" w:lineRule="atLeast"/>
    </w:pPr>
    <w:rPr>
      <w:rFonts w:cstheme="minorBidi"/>
      <w:color w:val="auto"/>
    </w:rPr>
  </w:style>
  <w:style w:type="character" w:customStyle="1" w:styleId="A3">
    <w:name w:val="A3"/>
    <w:uiPriority w:val="99"/>
    <w:rsid w:val="003D0F56"/>
    <w:rPr>
      <w:rFonts w:cs="Gill Sans MT"/>
      <w:color w:val="000000"/>
      <w:sz w:val="20"/>
      <w:szCs w:val="20"/>
    </w:rPr>
  </w:style>
  <w:style w:type="paragraph" w:styleId="BodyTextIndent2">
    <w:name w:val="Body Text Indent 2"/>
    <w:basedOn w:val="Normal"/>
    <w:link w:val="BodyTextIndent2Char"/>
    <w:uiPriority w:val="99"/>
    <w:semiHidden/>
    <w:unhideWhenUsed/>
    <w:rsid w:val="000471E0"/>
    <w:pPr>
      <w:spacing w:after="120" w:line="480" w:lineRule="auto"/>
      <w:ind w:left="283"/>
      <w:jc w:val="left"/>
    </w:pPr>
    <w:rPr>
      <w:rFonts w:ascii="Calibri" w:eastAsiaTheme="minorHAnsi" w:hAnsi="Calibri" w:cs="Times New Roman"/>
      <w:color w:val="auto"/>
      <w:sz w:val="22"/>
      <w:szCs w:val="22"/>
      <w:lang w:val="en-ZA" w:eastAsia="en-ZA"/>
    </w:rPr>
  </w:style>
  <w:style w:type="character" w:customStyle="1" w:styleId="BodyTextIndent2Char">
    <w:name w:val="Body Text Indent 2 Char"/>
    <w:basedOn w:val="DefaultParagraphFont"/>
    <w:link w:val="BodyTextIndent2"/>
    <w:uiPriority w:val="99"/>
    <w:semiHidden/>
    <w:rsid w:val="000471E0"/>
    <w:rPr>
      <w:rFonts w:ascii="Calibri" w:hAnsi="Calibri" w:cs="Times New Roman"/>
      <w:lang w:eastAsia="en-ZA"/>
    </w:rPr>
  </w:style>
  <w:style w:type="paragraph" w:styleId="FootnoteText">
    <w:name w:val="footnote text"/>
    <w:basedOn w:val="Normal"/>
    <w:link w:val="FootnoteTextChar"/>
    <w:uiPriority w:val="99"/>
    <w:semiHidden/>
    <w:unhideWhenUsed/>
    <w:rsid w:val="008A0BE1"/>
    <w:pPr>
      <w:spacing w:line="240" w:lineRule="auto"/>
    </w:pPr>
    <w:rPr>
      <w:szCs w:val="20"/>
    </w:rPr>
  </w:style>
  <w:style w:type="character" w:customStyle="1" w:styleId="FootnoteTextChar">
    <w:name w:val="Footnote Text Char"/>
    <w:basedOn w:val="DefaultParagraphFont"/>
    <w:link w:val="FootnoteText"/>
    <w:uiPriority w:val="99"/>
    <w:semiHidden/>
    <w:rsid w:val="008A0BE1"/>
    <w:rPr>
      <w:rFonts w:eastAsiaTheme="minorEastAsia"/>
      <w:color w:val="262626" w:themeColor="text1" w:themeTint="D9"/>
      <w:sz w:val="20"/>
      <w:szCs w:val="20"/>
      <w:lang w:val="en-US"/>
    </w:rPr>
  </w:style>
  <w:style w:type="character" w:styleId="FootnoteReference">
    <w:name w:val="footnote reference"/>
    <w:basedOn w:val="DefaultParagraphFont"/>
    <w:unhideWhenUsed/>
    <w:rsid w:val="008A0BE1"/>
    <w:rPr>
      <w:vertAlign w:val="superscript"/>
    </w:rPr>
  </w:style>
  <w:style w:type="paragraph" w:styleId="ListParagraph">
    <w:name w:val="List Paragraph"/>
    <w:basedOn w:val="Normal"/>
    <w:link w:val="ListParagraphChar"/>
    <w:uiPriority w:val="34"/>
    <w:qFormat/>
    <w:rsid w:val="00387C8A"/>
    <w:pPr>
      <w:spacing w:line="240" w:lineRule="auto"/>
      <w:ind w:left="720"/>
      <w:jc w:val="left"/>
    </w:pPr>
    <w:rPr>
      <w:rFonts w:ascii="Calibri" w:eastAsiaTheme="minorHAnsi" w:hAnsi="Calibri" w:cs="Times New Roman"/>
      <w:color w:val="auto"/>
      <w:sz w:val="22"/>
      <w:szCs w:val="22"/>
      <w:lang w:val="en-ZA"/>
    </w:rPr>
  </w:style>
  <w:style w:type="paragraph" w:styleId="NormalWeb">
    <w:name w:val="Normal (Web)"/>
    <w:basedOn w:val="Normal"/>
    <w:uiPriority w:val="99"/>
    <w:unhideWhenUsed/>
    <w:rsid w:val="00F77EB5"/>
    <w:pPr>
      <w:spacing w:before="100" w:beforeAutospacing="1" w:after="100" w:afterAutospacing="1" w:line="240" w:lineRule="auto"/>
      <w:jc w:val="left"/>
    </w:pPr>
    <w:rPr>
      <w:rFonts w:ascii="Times New Roman" w:eastAsia="Times New Roman" w:hAnsi="Times New Roman" w:cs="Times New Roman"/>
      <w:color w:val="auto"/>
      <w:sz w:val="24"/>
      <w:lang w:val="en-GB" w:eastAsia="en-GB"/>
    </w:rPr>
  </w:style>
  <w:style w:type="character" w:styleId="Strong">
    <w:name w:val="Strong"/>
    <w:basedOn w:val="DefaultParagraphFont"/>
    <w:uiPriority w:val="22"/>
    <w:qFormat/>
    <w:rsid w:val="00FD34D2"/>
    <w:rPr>
      <w:b/>
      <w:bCs/>
    </w:rPr>
  </w:style>
  <w:style w:type="paragraph" w:styleId="HTMLPreformatted">
    <w:name w:val="HTML Preformatted"/>
    <w:basedOn w:val="Normal"/>
    <w:link w:val="HTMLPreformattedChar"/>
    <w:uiPriority w:val="99"/>
    <w:unhideWhenUsed/>
    <w:rsid w:val="006F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auto"/>
      <w:szCs w:val="20"/>
      <w:lang w:val="en-ZA" w:eastAsia="en-ZA"/>
    </w:rPr>
  </w:style>
  <w:style w:type="character" w:customStyle="1" w:styleId="HTMLPreformattedChar">
    <w:name w:val="HTML Preformatted Char"/>
    <w:basedOn w:val="DefaultParagraphFont"/>
    <w:link w:val="HTMLPreformatted"/>
    <w:uiPriority w:val="99"/>
    <w:rsid w:val="006F4DF3"/>
    <w:rPr>
      <w:rFonts w:ascii="Courier New" w:eastAsia="Times New Roman" w:hAnsi="Courier New" w:cs="Courier New"/>
      <w:sz w:val="20"/>
      <w:szCs w:val="20"/>
      <w:lang w:eastAsia="en-ZA"/>
    </w:rPr>
  </w:style>
  <w:style w:type="character" w:customStyle="1" w:styleId="Heading3Char">
    <w:name w:val="Heading 3 Char"/>
    <w:basedOn w:val="DefaultParagraphFont"/>
    <w:link w:val="Heading3"/>
    <w:uiPriority w:val="9"/>
    <w:rsid w:val="007869D0"/>
    <w:rPr>
      <w:rFonts w:asciiTheme="majorHAnsi" w:eastAsiaTheme="majorEastAsia" w:hAnsiTheme="majorHAnsi" w:cstheme="majorBidi"/>
      <w:b/>
      <w:bCs/>
      <w:color w:val="94D600" w:themeColor="accent1"/>
      <w:sz w:val="20"/>
      <w:szCs w:val="24"/>
      <w:lang w:val="en-US"/>
    </w:rPr>
  </w:style>
  <w:style w:type="paragraph" w:customStyle="1" w:styleId="CF4Heading">
    <w:name w:val="CF 4 Heading"/>
    <w:basedOn w:val="Normal"/>
    <w:next w:val="Normal"/>
    <w:rsid w:val="005F6FD6"/>
    <w:pPr>
      <w:numPr>
        <w:ilvl w:val="3"/>
        <w:numId w:val="4"/>
      </w:numPr>
      <w:spacing w:after="240" w:line="260" w:lineRule="exact"/>
      <w:outlineLvl w:val="3"/>
    </w:pPr>
    <w:rPr>
      <w:rFonts w:ascii="Arial" w:eastAsia="Times New Roman" w:hAnsi="Arial" w:cs="Times New Roman"/>
      <w:color w:val="auto"/>
      <w:szCs w:val="20"/>
      <w:lang w:val="en-ZA"/>
    </w:rPr>
  </w:style>
  <w:style w:type="paragraph" w:customStyle="1" w:styleId="CF1NHeading">
    <w:name w:val="CF 1N Heading"/>
    <w:basedOn w:val="Normal"/>
    <w:link w:val="CF1NHeadingChar"/>
    <w:uiPriority w:val="99"/>
    <w:rsid w:val="005F6FD6"/>
    <w:pPr>
      <w:widowControl w:val="0"/>
      <w:numPr>
        <w:numId w:val="4"/>
      </w:numPr>
      <w:spacing w:after="240" w:line="240" w:lineRule="auto"/>
      <w:jc w:val="left"/>
      <w:outlineLvl w:val="0"/>
    </w:pPr>
    <w:rPr>
      <w:rFonts w:ascii="Arial" w:eastAsia="Times New Roman" w:hAnsi="Arial" w:cs="Times New Roman"/>
      <w:b/>
      <w:color w:val="000000"/>
      <w:kern w:val="28"/>
      <w:szCs w:val="20"/>
      <w:lang w:val="en-ZA"/>
    </w:rPr>
  </w:style>
  <w:style w:type="paragraph" w:customStyle="1" w:styleId="CF2Heading">
    <w:name w:val="CF 2 Heading"/>
    <w:basedOn w:val="Normal"/>
    <w:rsid w:val="005F6FD6"/>
    <w:pPr>
      <w:numPr>
        <w:ilvl w:val="1"/>
        <w:numId w:val="4"/>
      </w:numPr>
      <w:spacing w:after="240" w:line="240" w:lineRule="auto"/>
      <w:outlineLvl w:val="1"/>
    </w:pPr>
    <w:rPr>
      <w:rFonts w:ascii="Arial" w:eastAsia="Times New Roman" w:hAnsi="Arial" w:cs="Times New Roman"/>
      <w:b/>
      <w:color w:val="auto"/>
      <w:szCs w:val="20"/>
      <w:lang w:val="en-ZA"/>
    </w:rPr>
  </w:style>
  <w:style w:type="character" w:customStyle="1" w:styleId="CF1NHeadingChar">
    <w:name w:val="CF 1N Heading Char"/>
    <w:link w:val="CF1NHeading"/>
    <w:uiPriority w:val="99"/>
    <w:locked/>
    <w:rsid w:val="005F6FD6"/>
    <w:rPr>
      <w:rFonts w:ascii="Arial" w:eastAsia="Times New Roman" w:hAnsi="Arial" w:cs="Times New Roman"/>
      <w:b/>
      <w:color w:val="000000"/>
      <w:kern w:val="28"/>
      <w:sz w:val="20"/>
      <w:szCs w:val="20"/>
    </w:rPr>
  </w:style>
  <w:style w:type="character" w:customStyle="1" w:styleId="apple-converted-space">
    <w:name w:val="apple-converted-space"/>
    <w:basedOn w:val="DefaultParagraphFont"/>
    <w:rsid w:val="00673AED"/>
  </w:style>
  <w:style w:type="character" w:customStyle="1" w:styleId="kingdom">
    <w:name w:val="kingdom"/>
    <w:basedOn w:val="DefaultParagraphFont"/>
    <w:rsid w:val="00C41C91"/>
  </w:style>
  <w:style w:type="character" w:customStyle="1" w:styleId="unranked">
    <w:name w:val="(unranked)"/>
    <w:basedOn w:val="DefaultParagraphFont"/>
    <w:rsid w:val="00C41C91"/>
  </w:style>
  <w:style w:type="character" w:customStyle="1" w:styleId="order">
    <w:name w:val="order"/>
    <w:basedOn w:val="DefaultParagraphFont"/>
    <w:rsid w:val="00C41C91"/>
  </w:style>
  <w:style w:type="character" w:customStyle="1" w:styleId="family">
    <w:name w:val="family"/>
    <w:basedOn w:val="DefaultParagraphFont"/>
    <w:rsid w:val="00C41C91"/>
  </w:style>
  <w:style w:type="character" w:customStyle="1" w:styleId="subfamily">
    <w:name w:val="subfamily"/>
    <w:basedOn w:val="DefaultParagraphFont"/>
    <w:rsid w:val="00C41C91"/>
  </w:style>
  <w:style w:type="character" w:customStyle="1" w:styleId="genus">
    <w:name w:val="genus"/>
    <w:basedOn w:val="DefaultParagraphFont"/>
    <w:rsid w:val="00C41C91"/>
  </w:style>
  <w:style w:type="character" w:customStyle="1" w:styleId="species">
    <w:name w:val="species"/>
    <w:basedOn w:val="DefaultParagraphFont"/>
    <w:rsid w:val="00C41C91"/>
  </w:style>
  <w:style w:type="character" w:customStyle="1" w:styleId="binomial">
    <w:name w:val="binomial"/>
    <w:basedOn w:val="DefaultParagraphFont"/>
    <w:rsid w:val="00C41C91"/>
  </w:style>
  <w:style w:type="character" w:customStyle="1" w:styleId="collapsebutton">
    <w:name w:val="collapsebutton"/>
    <w:basedOn w:val="DefaultParagraphFont"/>
    <w:rsid w:val="00C41C91"/>
  </w:style>
  <w:style w:type="character" w:customStyle="1" w:styleId="font-calibri">
    <w:name w:val="font-calibri"/>
    <w:basedOn w:val="DefaultParagraphFont"/>
    <w:rsid w:val="009F48D8"/>
  </w:style>
  <w:style w:type="paragraph" w:customStyle="1" w:styleId="Pa4">
    <w:name w:val="Pa4"/>
    <w:basedOn w:val="Normal"/>
    <w:next w:val="Normal"/>
    <w:uiPriority w:val="99"/>
    <w:rsid w:val="00E42639"/>
    <w:pPr>
      <w:autoSpaceDE w:val="0"/>
      <w:autoSpaceDN w:val="0"/>
      <w:adjustRightInd w:val="0"/>
      <w:spacing w:line="181" w:lineRule="atLeast"/>
      <w:jc w:val="left"/>
    </w:pPr>
    <w:rPr>
      <w:rFonts w:ascii="Clarendon LT Std Light" w:eastAsiaTheme="minorHAnsi" w:hAnsi="Clarendon LT Std Light"/>
      <w:color w:val="auto"/>
      <w:sz w:val="24"/>
      <w:lang w:val="en-ZA"/>
    </w:rPr>
  </w:style>
  <w:style w:type="character" w:customStyle="1" w:styleId="xhtmlonlyblock">
    <w:name w:val="xhtmlonlyblock"/>
    <w:basedOn w:val="DefaultParagraphFont"/>
    <w:rsid w:val="00374527"/>
  </w:style>
  <w:style w:type="table" w:customStyle="1" w:styleId="Listeclaire-Accent11">
    <w:name w:val="Liste claire - Accent 11"/>
    <w:basedOn w:val="TableNormal"/>
    <w:uiPriority w:val="61"/>
    <w:rsid w:val="00D61ACA"/>
    <w:pPr>
      <w:spacing w:line="240" w:lineRule="auto"/>
      <w:jc w:val="left"/>
    </w:pPr>
    <w:rPr>
      <w:lang w:val="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PlainText">
    <w:name w:val="Plain Text"/>
    <w:basedOn w:val="Normal"/>
    <w:link w:val="PlainTextChar"/>
    <w:uiPriority w:val="99"/>
    <w:semiHidden/>
    <w:unhideWhenUsed/>
    <w:rsid w:val="00CD61EA"/>
    <w:pPr>
      <w:spacing w:line="240" w:lineRule="auto"/>
      <w:jc w:val="left"/>
    </w:pPr>
    <w:rPr>
      <w:rFonts w:ascii="Arial" w:eastAsiaTheme="minorHAnsi" w:hAnsi="Arial"/>
      <w:color w:val="000000" w:themeColor="text1"/>
      <w:sz w:val="22"/>
      <w:szCs w:val="21"/>
    </w:rPr>
  </w:style>
  <w:style w:type="character" w:customStyle="1" w:styleId="PlainTextChar">
    <w:name w:val="Plain Text Char"/>
    <w:basedOn w:val="DefaultParagraphFont"/>
    <w:link w:val="PlainText"/>
    <w:uiPriority w:val="99"/>
    <w:semiHidden/>
    <w:rsid w:val="00CD61EA"/>
    <w:rPr>
      <w:rFonts w:ascii="Arial" w:hAnsi="Arial"/>
      <w:color w:val="000000" w:themeColor="text1"/>
      <w:szCs w:val="21"/>
      <w:lang w:val="en-US"/>
    </w:rPr>
  </w:style>
  <w:style w:type="paragraph" w:styleId="TOC2">
    <w:name w:val="toc 2"/>
    <w:basedOn w:val="Normal"/>
    <w:next w:val="Normal"/>
    <w:autoRedefine/>
    <w:uiPriority w:val="39"/>
    <w:unhideWhenUsed/>
    <w:rsid w:val="00EC3364"/>
    <w:pPr>
      <w:tabs>
        <w:tab w:val="right" w:leader="dot" w:pos="9628"/>
      </w:tabs>
      <w:spacing w:after="100"/>
      <w:ind w:left="200"/>
    </w:pPr>
    <w:rPr>
      <w:b/>
      <w:bCs/>
      <w:sz w:val="22"/>
      <w:szCs w:val="22"/>
      <w:lang w:val="en-ZA"/>
    </w:rPr>
  </w:style>
  <w:style w:type="paragraph" w:styleId="TOC3">
    <w:name w:val="toc 3"/>
    <w:basedOn w:val="Normal"/>
    <w:next w:val="Normal"/>
    <w:autoRedefine/>
    <w:uiPriority w:val="39"/>
    <w:unhideWhenUsed/>
    <w:rsid w:val="00AF1FF4"/>
    <w:pPr>
      <w:tabs>
        <w:tab w:val="right" w:leader="dot" w:pos="9628"/>
      </w:tabs>
      <w:spacing w:after="100"/>
      <w:ind w:left="400"/>
    </w:pPr>
  </w:style>
  <w:style w:type="character" w:customStyle="1" w:styleId="A7">
    <w:name w:val="A7"/>
    <w:rsid w:val="00CF66A6"/>
    <w:rPr>
      <w:color w:val="000000"/>
      <w:sz w:val="18"/>
      <w:szCs w:val="18"/>
    </w:rPr>
  </w:style>
  <w:style w:type="paragraph" w:styleId="Revision">
    <w:name w:val="Revision"/>
    <w:hidden/>
    <w:uiPriority w:val="99"/>
    <w:semiHidden/>
    <w:rsid w:val="00EE038A"/>
    <w:pPr>
      <w:spacing w:line="240" w:lineRule="auto"/>
      <w:jc w:val="left"/>
    </w:pPr>
    <w:rPr>
      <w:rFonts w:eastAsiaTheme="minorEastAsia"/>
      <w:color w:val="262626" w:themeColor="text1" w:themeTint="D9"/>
      <w:sz w:val="20"/>
      <w:szCs w:val="24"/>
      <w:lang w:val="en-US"/>
    </w:rPr>
  </w:style>
  <w:style w:type="character" w:styleId="Mention">
    <w:name w:val="Mention"/>
    <w:basedOn w:val="DefaultParagraphFont"/>
    <w:uiPriority w:val="99"/>
    <w:unhideWhenUsed/>
    <w:rsid w:val="00F2787F"/>
    <w:rPr>
      <w:color w:val="2B579A"/>
      <w:shd w:val="clear" w:color="auto" w:fill="E1DFDD"/>
    </w:rPr>
  </w:style>
  <w:style w:type="character" w:styleId="UnresolvedMention">
    <w:name w:val="Unresolved Mention"/>
    <w:basedOn w:val="DefaultParagraphFont"/>
    <w:uiPriority w:val="99"/>
    <w:semiHidden/>
    <w:unhideWhenUsed/>
    <w:rsid w:val="00407E48"/>
    <w:rPr>
      <w:color w:val="605E5C"/>
      <w:shd w:val="clear" w:color="auto" w:fill="E1DFDD"/>
    </w:rPr>
  </w:style>
  <w:style w:type="paragraph" w:styleId="BodyText">
    <w:name w:val="Body Text"/>
    <w:basedOn w:val="Normal"/>
    <w:link w:val="BodyTextChar"/>
    <w:uiPriority w:val="99"/>
    <w:semiHidden/>
    <w:unhideWhenUsed/>
    <w:rsid w:val="008C3BB3"/>
    <w:pPr>
      <w:spacing w:after="120"/>
    </w:pPr>
  </w:style>
  <w:style w:type="character" w:customStyle="1" w:styleId="BodyTextChar">
    <w:name w:val="Body Text Char"/>
    <w:basedOn w:val="DefaultParagraphFont"/>
    <w:link w:val="BodyText"/>
    <w:uiPriority w:val="99"/>
    <w:semiHidden/>
    <w:rsid w:val="008C3BB3"/>
    <w:rPr>
      <w:rFonts w:eastAsiaTheme="minorEastAsia"/>
      <w:color w:val="262626" w:themeColor="text1" w:themeTint="D9"/>
      <w:sz w:val="20"/>
      <w:szCs w:val="24"/>
      <w:lang w:val="en-US"/>
    </w:rPr>
  </w:style>
  <w:style w:type="character" w:customStyle="1" w:styleId="ListParagraphChar">
    <w:name w:val="List Paragraph Char"/>
    <w:link w:val="ListParagraph"/>
    <w:uiPriority w:val="34"/>
    <w:locked/>
    <w:rsid w:val="00F4641F"/>
    <w:rPr>
      <w:rFonts w:ascii="Calibri" w:hAnsi="Calibri" w:cs="Times New Roman"/>
    </w:rPr>
  </w:style>
  <w:style w:type="paragraph" w:customStyle="1" w:styleId="1-000a">
    <w:name w:val="(1)-0.00(a)"/>
    <w:basedOn w:val="Normal"/>
    <w:rsid w:val="00F4641F"/>
    <w:pPr>
      <w:widowControl w:val="0"/>
      <w:tabs>
        <w:tab w:val="left" w:pos="1304"/>
        <w:tab w:val="left" w:pos="1871"/>
        <w:tab w:val="left" w:pos="2268"/>
      </w:tabs>
      <w:spacing w:before="180" w:line="240" w:lineRule="auto"/>
      <w:ind w:left="1871" w:hanging="1871"/>
    </w:pPr>
    <w:rPr>
      <w:rFonts w:ascii="Verdana" w:eastAsia="Times New Roman" w:hAnsi="Verdana" w:cs="Times New Roman"/>
      <w:color w:val="auto"/>
      <w:sz w:val="18"/>
      <w:szCs w:val="20"/>
      <w:lang w:val="en-GB"/>
    </w:rPr>
  </w:style>
  <w:style w:type="paragraph" w:customStyle="1" w:styleId="a-000">
    <w:name w:val="(a)-0.00"/>
    <w:basedOn w:val="Normal"/>
    <w:link w:val="a-000Char"/>
    <w:rsid w:val="00DE5536"/>
    <w:pPr>
      <w:widowControl w:val="0"/>
      <w:tabs>
        <w:tab w:val="left" w:pos="794"/>
        <w:tab w:val="left" w:pos="1304"/>
      </w:tabs>
      <w:spacing w:before="180" w:line="240" w:lineRule="auto"/>
      <w:ind w:left="1304" w:hanging="1304"/>
    </w:pPr>
    <w:rPr>
      <w:rFonts w:ascii="Verdana" w:eastAsia="Times New Roman" w:hAnsi="Verdana" w:cs="Times New Roman"/>
      <w:color w:val="auto"/>
      <w:sz w:val="18"/>
      <w:szCs w:val="20"/>
      <w:lang w:val="en-GB"/>
    </w:rPr>
  </w:style>
  <w:style w:type="paragraph" w:customStyle="1" w:styleId="head1">
    <w:name w:val="head1"/>
    <w:basedOn w:val="Normal"/>
    <w:rsid w:val="00DE5536"/>
    <w:pPr>
      <w:widowControl w:val="0"/>
      <w:spacing w:before="360" w:line="240" w:lineRule="auto"/>
      <w:jc w:val="left"/>
    </w:pPr>
    <w:rPr>
      <w:rFonts w:ascii="Verdana" w:eastAsia="Times New Roman" w:hAnsi="Verdana" w:cs="Times New Roman"/>
      <w:b/>
      <w:color w:val="auto"/>
      <w:sz w:val="18"/>
      <w:szCs w:val="20"/>
      <w:lang w:val="en-GB"/>
    </w:rPr>
  </w:style>
  <w:style w:type="paragraph" w:customStyle="1" w:styleId="footnotes">
    <w:name w:val="footnotes"/>
    <w:basedOn w:val="Normal"/>
    <w:rsid w:val="00DE5536"/>
    <w:pPr>
      <w:tabs>
        <w:tab w:val="left" w:pos="340"/>
      </w:tabs>
      <w:spacing w:line="240" w:lineRule="auto"/>
      <w:ind w:left="340" w:hanging="340"/>
    </w:pPr>
    <w:rPr>
      <w:rFonts w:ascii="Verdana" w:eastAsia="Times New Roman" w:hAnsi="Verdana" w:cs="Times New Roman"/>
      <w:color w:val="auto"/>
      <w:sz w:val="16"/>
      <w:szCs w:val="20"/>
      <w:lang w:val="en-GB"/>
    </w:rPr>
  </w:style>
  <w:style w:type="character" w:customStyle="1" w:styleId="a-000Char">
    <w:name w:val="(a)-0.00 Char"/>
    <w:link w:val="a-000"/>
    <w:rsid w:val="00DE5536"/>
    <w:rPr>
      <w:rFonts w:ascii="Verdana" w:eastAsia="Times New Roman" w:hAnsi="Verdana" w:cs="Times New Roman"/>
      <w:sz w:val="18"/>
      <w:szCs w:val="20"/>
      <w:lang w:val="en-GB"/>
    </w:rPr>
  </w:style>
  <w:style w:type="paragraph" w:customStyle="1" w:styleId="000">
    <w:name w:val="0.00"/>
    <w:basedOn w:val="Normal"/>
    <w:rsid w:val="00DE5536"/>
    <w:pPr>
      <w:widowControl w:val="0"/>
      <w:tabs>
        <w:tab w:val="left" w:pos="794"/>
      </w:tabs>
      <w:spacing w:before="180" w:line="240" w:lineRule="auto"/>
      <w:ind w:left="794" w:hanging="794"/>
    </w:pPr>
    <w:rPr>
      <w:rFonts w:ascii="Verdana" w:eastAsia="Times New Roman" w:hAnsi="Verdana" w:cs="Times New Roman"/>
      <w:color w:val="auto"/>
      <w:sz w:val="18"/>
      <w:szCs w:val="20"/>
      <w:lang w:val="en-GB"/>
    </w:rPr>
  </w:style>
  <w:style w:type="paragraph" w:customStyle="1" w:styleId="head2">
    <w:name w:val="head2"/>
    <w:basedOn w:val="Normal"/>
    <w:rsid w:val="00DE5536"/>
    <w:pPr>
      <w:widowControl w:val="0"/>
      <w:spacing w:before="300" w:line="240" w:lineRule="auto"/>
      <w:jc w:val="left"/>
    </w:pPr>
    <w:rPr>
      <w:rFonts w:ascii="Verdana" w:eastAsia="Times New Roman" w:hAnsi="Verdana" w:cs="Times New Roman"/>
      <w:b/>
      <w:color w:val="auto"/>
      <w:sz w:val="18"/>
      <w:szCs w:val="20"/>
      <w:lang w:val="en-GB"/>
    </w:rPr>
  </w:style>
  <w:style w:type="paragraph" w:customStyle="1" w:styleId="i-000a">
    <w:name w:val="(i)-0.00(a)"/>
    <w:basedOn w:val="Normal"/>
    <w:rsid w:val="00DE5536"/>
    <w:pPr>
      <w:widowControl w:val="0"/>
      <w:tabs>
        <w:tab w:val="right" w:pos="1758"/>
        <w:tab w:val="left" w:pos="1928"/>
      </w:tabs>
      <w:spacing w:before="180" w:line="240" w:lineRule="auto"/>
      <w:ind w:left="1928" w:hanging="1928"/>
    </w:pPr>
    <w:rPr>
      <w:rFonts w:ascii="Verdana" w:eastAsia="Times New Roman" w:hAnsi="Verdana" w:cs="Times New Roman"/>
      <w:color w:val="auto"/>
      <w:sz w:val="18"/>
      <w:szCs w:val="20"/>
      <w:lang w:val="en-GB"/>
    </w:rPr>
  </w:style>
  <w:style w:type="paragraph" w:customStyle="1" w:styleId="parafullout">
    <w:name w:val="parafullout"/>
    <w:basedOn w:val="Normal"/>
    <w:rsid w:val="00DE5536"/>
    <w:pPr>
      <w:widowControl w:val="0"/>
      <w:spacing w:before="180" w:line="240" w:lineRule="auto"/>
    </w:pPr>
    <w:rPr>
      <w:rFonts w:ascii="Verdana" w:eastAsia="Times New Roman" w:hAnsi="Verdana" w:cs="Times New Roman"/>
      <w:color w:val="auto"/>
      <w:sz w:val="18"/>
      <w:szCs w:val="20"/>
      <w:lang w:val="en-GB"/>
    </w:rPr>
  </w:style>
  <w:style w:type="paragraph" w:customStyle="1" w:styleId="000-aisl">
    <w:name w:val="0.00-(a)(i)sl"/>
    <w:basedOn w:val="Normal"/>
    <w:rsid w:val="00DE5536"/>
    <w:pPr>
      <w:tabs>
        <w:tab w:val="left" w:pos="794"/>
        <w:tab w:val="right" w:pos="1758"/>
        <w:tab w:val="left" w:pos="1928"/>
      </w:tabs>
      <w:spacing w:before="180" w:line="240" w:lineRule="auto"/>
      <w:ind w:left="1928" w:hanging="1928"/>
    </w:pPr>
    <w:rPr>
      <w:rFonts w:ascii="Verdana" w:eastAsia="Times New Roman" w:hAnsi="Verdana" w:cs="Times New Roman"/>
      <w:color w:val="auto"/>
      <w:sz w:val="18"/>
      <w:szCs w:val="20"/>
      <w:lang w:val="en-GB"/>
    </w:rPr>
  </w:style>
  <w:style w:type="character" w:customStyle="1" w:styleId="subparatext">
    <w:name w:val="subparatext"/>
    <w:basedOn w:val="DefaultParagraphFont"/>
    <w:rsid w:val="00DE5536"/>
  </w:style>
  <w:style w:type="paragraph" w:customStyle="1" w:styleId="a-0000">
    <w:name w:val="(a)-00.00"/>
    <w:basedOn w:val="Normal"/>
    <w:rsid w:val="00351582"/>
    <w:pPr>
      <w:widowControl w:val="0"/>
      <w:tabs>
        <w:tab w:val="left" w:pos="794"/>
        <w:tab w:val="left" w:pos="1304"/>
      </w:tabs>
      <w:spacing w:before="180" w:line="240" w:lineRule="auto"/>
      <w:ind w:left="1304" w:hanging="1304"/>
    </w:pPr>
    <w:rPr>
      <w:rFonts w:ascii="Verdana" w:eastAsia="Times New Roman" w:hAnsi="Verdana" w:cs="Times New Roman"/>
      <w:color w:val="auto"/>
      <w:sz w:val="18"/>
      <w:szCs w:val="20"/>
      <w:lang w:val="en-GB"/>
    </w:rPr>
  </w:style>
  <w:style w:type="character" w:customStyle="1" w:styleId="DeltaViewDeletion">
    <w:name w:val="DeltaView Deletion"/>
    <w:rsid w:val="00F553C7"/>
    <w:rPr>
      <w:strike/>
      <w:color w:val="FF0000"/>
      <w:spacing w:val="0"/>
    </w:rPr>
  </w:style>
  <w:style w:type="paragraph" w:customStyle="1" w:styleId="000ai1aa">
    <w:name w:val="0.00(a)(i)(1)(aa)"/>
    <w:basedOn w:val="Normal"/>
    <w:rsid w:val="00F553C7"/>
    <w:pPr>
      <w:tabs>
        <w:tab w:val="left" w:pos="2438"/>
        <w:tab w:val="left" w:pos="3005"/>
      </w:tabs>
      <w:spacing w:before="180" w:line="240" w:lineRule="auto"/>
      <w:ind w:left="3005" w:hanging="3005"/>
    </w:pPr>
    <w:rPr>
      <w:rFonts w:ascii="Verdana" w:eastAsia="Times New Roman" w:hAnsi="Verdana" w:cs="Times New Roman"/>
      <w:color w:val="auto"/>
      <w:sz w:val="18"/>
      <w:szCs w:val="20"/>
      <w:lang w:val="en-GB"/>
    </w:rPr>
  </w:style>
  <w:style w:type="paragraph" w:customStyle="1" w:styleId="aa-00ai">
    <w:name w:val="(aa)-00(a)(i)"/>
    <w:basedOn w:val="Normal"/>
    <w:rsid w:val="00F553C7"/>
    <w:pPr>
      <w:widowControl w:val="0"/>
      <w:tabs>
        <w:tab w:val="left" w:pos="1928"/>
        <w:tab w:val="left" w:pos="2495"/>
      </w:tabs>
      <w:spacing w:before="180" w:line="240" w:lineRule="auto"/>
      <w:ind w:left="2495" w:hanging="2495"/>
    </w:pPr>
    <w:rPr>
      <w:rFonts w:ascii="Verdana" w:eastAsia="Times New Roman" w:hAnsi="Verdana" w:cs="Times New Roman"/>
      <w:color w:val="auto"/>
      <w:sz w:val="18"/>
      <w:szCs w:val="20"/>
      <w:lang w:val="en-GB"/>
    </w:rPr>
  </w:style>
  <w:style w:type="paragraph" w:customStyle="1" w:styleId="0000">
    <w:name w:val="00.00"/>
    <w:basedOn w:val="Normal"/>
    <w:rsid w:val="00814C7F"/>
    <w:pPr>
      <w:widowControl w:val="0"/>
      <w:tabs>
        <w:tab w:val="left" w:pos="794"/>
      </w:tabs>
      <w:spacing w:before="180" w:line="240" w:lineRule="auto"/>
      <w:ind w:left="794" w:hanging="794"/>
    </w:pPr>
    <w:rPr>
      <w:rFonts w:ascii="Verdana" w:eastAsia="Times New Roman" w:hAnsi="Verdana" w:cs="Times New Roman"/>
      <w:color w:val="auto"/>
      <w:sz w:val="18"/>
      <w:szCs w:val="20"/>
      <w:lang w:val="en-GB"/>
    </w:rPr>
  </w:style>
  <w:style w:type="paragraph" w:customStyle="1" w:styleId="i-0000a">
    <w:name w:val="(i)-00.00(a)"/>
    <w:basedOn w:val="Normal"/>
    <w:rsid w:val="00814C7F"/>
    <w:pPr>
      <w:widowControl w:val="0"/>
      <w:tabs>
        <w:tab w:val="right" w:pos="1701"/>
        <w:tab w:val="left" w:pos="1814"/>
      </w:tabs>
      <w:spacing w:before="180" w:line="240" w:lineRule="auto"/>
      <w:ind w:left="1814" w:hanging="1814"/>
    </w:pPr>
    <w:rPr>
      <w:rFonts w:ascii="Verdana" w:eastAsia="Times New Roman" w:hAnsi="Verdana" w:cs="Times New Roman"/>
      <w:color w:val="auto"/>
      <w:sz w:val="18"/>
      <w:szCs w:val="20"/>
      <w:lang w:val="en-GB"/>
    </w:rPr>
  </w:style>
  <w:style w:type="paragraph" w:customStyle="1" w:styleId="i-000">
    <w:name w:val="(i)-0.00"/>
    <w:basedOn w:val="Normal"/>
    <w:rsid w:val="00952E88"/>
    <w:pPr>
      <w:widowControl w:val="0"/>
      <w:tabs>
        <w:tab w:val="right" w:pos="1191"/>
        <w:tab w:val="left" w:pos="1361"/>
      </w:tabs>
      <w:spacing w:before="180" w:line="240" w:lineRule="auto"/>
      <w:ind w:left="1361" w:hanging="1361"/>
    </w:pPr>
    <w:rPr>
      <w:rFonts w:ascii="Verdana" w:eastAsia="Times New Roman" w:hAnsi="Verdana" w:cs="Times New Roman"/>
      <w:color w:val="auto"/>
      <w:sz w:val="18"/>
      <w:szCs w:val="20"/>
      <w:lang w:val="en-GB"/>
    </w:rPr>
  </w:style>
  <w:style w:type="paragraph" w:customStyle="1" w:styleId="tabletext">
    <w:name w:val="tabletext"/>
    <w:basedOn w:val="Normal"/>
    <w:rsid w:val="00A333DC"/>
    <w:pPr>
      <w:widowControl w:val="0"/>
      <w:spacing w:line="240" w:lineRule="auto"/>
      <w:jc w:val="left"/>
    </w:pPr>
    <w:rPr>
      <w:rFonts w:ascii="Verdana" w:eastAsia="Times New Roman" w:hAnsi="Verdana" w:cs="Times New Roman"/>
      <w:color w:val="auto"/>
      <w:sz w:val="16"/>
      <w:szCs w:val="20"/>
      <w:lang w:val="en-GB"/>
    </w:rPr>
  </w:style>
  <w:style w:type="paragraph" w:customStyle="1" w:styleId="bullet-000a">
    <w:name w:val="bullet-0.00(a)"/>
    <w:basedOn w:val="Normal"/>
    <w:rsid w:val="00B40749"/>
    <w:pPr>
      <w:widowControl w:val="0"/>
      <w:tabs>
        <w:tab w:val="left" w:pos="1304"/>
        <w:tab w:val="left" w:pos="1644"/>
      </w:tabs>
      <w:spacing w:before="120" w:line="240" w:lineRule="auto"/>
      <w:ind w:left="1644" w:hanging="1644"/>
    </w:pPr>
    <w:rPr>
      <w:rFonts w:ascii="Times New Roman" w:eastAsia="Times New Roman" w:hAnsi="Times New Roman" w:cs="Times New Roman"/>
      <w:color w:val="auto"/>
      <w:sz w:val="22"/>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465">
      <w:bodyDiv w:val="1"/>
      <w:marLeft w:val="0"/>
      <w:marRight w:val="0"/>
      <w:marTop w:val="0"/>
      <w:marBottom w:val="0"/>
      <w:divBdr>
        <w:top w:val="none" w:sz="0" w:space="0" w:color="auto"/>
        <w:left w:val="none" w:sz="0" w:space="0" w:color="auto"/>
        <w:bottom w:val="none" w:sz="0" w:space="0" w:color="auto"/>
        <w:right w:val="none" w:sz="0" w:space="0" w:color="auto"/>
      </w:divBdr>
    </w:div>
    <w:div w:id="31922934">
      <w:bodyDiv w:val="1"/>
      <w:marLeft w:val="0"/>
      <w:marRight w:val="0"/>
      <w:marTop w:val="0"/>
      <w:marBottom w:val="0"/>
      <w:divBdr>
        <w:top w:val="none" w:sz="0" w:space="0" w:color="auto"/>
        <w:left w:val="none" w:sz="0" w:space="0" w:color="auto"/>
        <w:bottom w:val="none" w:sz="0" w:space="0" w:color="auto"/>
        <w:right w:val="none" w:sz="0" w:space="0" w:color="auto"/>
      </w:divBdr>
    </w:div>
    <w:div w:id="32003064">
      <w:bodyDiv w:val="1"/>
      <w:marLeft w:val="0"/>
      <w:marRight w:val="0"/>
      <w:marTop w:val="0"/>
      <w:marBottom w:val="0"/>
      <w:divBdr>
        <w:top w:val="none" w:sz="0" w:space="0" w:color="auto"/>
        <w:left w:val="none" w:sz="0" w:space="0" w:color="auto"/>
        <w:bottom w:val="none" w:sz="0" w:space="0" w:color="auto"/>
        <w:right w:val="none" w:sz="0" w:space="0" w:color="auto"/>
      </w:divBdr>
      <w:divsChild>
        <w:div w:id="15809926">
          <w:marLeft w:val="446"/>
          <w:marRight w:val="0"/>
          <w:marTop w:val="0"/>
          <w:marBottom w:val="0"/>
          <w:divBdr>
            <w:top w:val="none" w:sz="0" w:space="0" w:color="auto"/>
            <w:left w:val="none" w:sz="0" w:space="0" w:color="auto"/>
            <w:bottom w:val="none" w:sz="0" w:space="0" w:color="auto"/>
            <w:right w:val="none" w:sz="0" w:space="0" w:color="auto"/>
          </w:divBdr>
        </w:div>
        <w:div w:id="248853346">
          <w:marLeft w:val="446"/>
          <w:marRight w:val="0"/>
          <w:marTop w:val="0"/>
          <w:marBottom w:val="0"/>
          <w:divBdr>
            <w:top w:val="none" w:sz="0" w:space="0" w:color="auto"/>
            <w:left w:val="none" w:sz="0" w:space="0" w:color="auto"/>
            <w:bottom w:val="none" w:sz="0" w:space="0" w:color="auto"/>
            <w:right w:val="none" w:sz="0" w:space="0" w:color="auto"/>
          </w:divBdr>
        </w:div>
        <w:div w:id="252931860">
          <w:marLeft w:val="446"/>
          <w:marRight w:val="0"/>
          <w:marTop w:val="0"/>
          <w:marBottom w:val="0"/>
          <w:divBdr>
            <w:top w:val="none" w:sz="0" w:space="0" w:color="auto"/>
            <w:left w:val="none" w:sz="0" w:space="0" w:color="auto"/>
            <w:bottom w:val="none" w:sz="0" w:space="0" w:color="auto"/>
            <w:right w:val="none" w:sz="0" w:space="0" w:color="auto"/>
          </w:divBdr>
        </w:div>
        <w:div w:id="292562575">
          <w:marLeft w:val="446"/>
          <w:marRight w:val="0"/>
          <w:marTop w:val="0"/>
          <w:marBottom w:val="0"/>
          <w:divBdr>
            <w:top w:val="none" w:sz="0" w:space="0" w:color="auto"/>
            <w:left w:val="none" w:sz="0" w:space="0" w:color="auto"/>
            <w:bottom w:val="none" w:sz="0" w:space="0" w:color="auto"/>
            <w:right w:val="none" w:sz="0" w:space="0" w:color="auto"/>
          </w:divBdr>
        </w:div>
        <w:div w:id="810634329">
          <w:marLeft w:val="446"/>
          <w:marRight w:val="0"/>
          <w:marTop w:val="0"/>
          <w:marBottom w:val="0"/>
          <w:divBdr>
            <w:top w:val="none" w:sz="0" w:space="0" w:color="auto"/>
            <w:left w:val="none" w:sz="0" w:space="0" w:color="auto"/>
            <w:bottom w:val="none" w:sz="0" w:space="0" w:color="auto"/>
            <w:right w:val="none" w:sz="0" w:space="0" w:color="auto"/>
          </w:divBdr>
        </w:div>
        <w:div w:id="939681639">
          <w:marLeft w:val="446"/>
          <w:marRight w:val="0"/>
          <w:marTop w:val="0"/>
          <w:marBottom w:val="0"/>
          <w:divBdr>
            <w:top w:val="none" w:sz="0" w:space="0" w:color="auto"/>
            <w:left w:val="none" w:sz="0" w:space="0" w:color="auto"/>
            <w:bottom w:val="none" w:sz="0" w:space="0" w:color="auto"/>
            <w:right w:val="none" w:sz="0" w:space="0" w:color="auto"/>
          </w:divBdr>
        </w:div>
        <w:div w:id="961307263">
          <w:marLeft w:val="446"/>
          <w:marRight w:val="0"/>
          <w:marTop w:val="0"/>
          <w:marBottom w:val="0"/>
          <w:divBdr>
            <w:top w:val="none" w:sz="0" w:space="0" w:color="auto"/>
            <w:left w:val="none" w:sz="0" w:space="0" w:color="auto"/>
            <w:bottom w:val="none" w:sz="0" w:space="0" w:color="auto"/>
            <w:right w:val="none" w:sz="0" w:space="0" w:color="auto"/>
          </w:divBdr>
        </w:div>
        <w:div w:id="1479495114">
          <w:marLeft w:val="446"/>
          <w:marRight w:val="0"/>
          <w:marTop w:val="0"/>
          <w:marBottom w:val="0"/>
          <w:divBdr>
            <w:top w:val="none" w:sz="0" w:space="0" w:color="auto"/>
            <w:left w:val="none" w:sz="0" w:space="0" w:color="auto"/>
            <w:bottom w:val="none" w:sz="0" w:space="0" w:color="auto"/>
            <w:right w:val="none" w:sz="0" w:space="0" w:color="auto"/>
          </w:divBdr>
        </w:div>
      </w:divsChild>
    </w:div>
    <w:div w:id="64644599">
      <w:bodyDiv w:val="1"/>
      <w:marLeft w:val="0"/>
      <w:marRight w:val="0"/>
      <w:marTop w:val="0"/>
      <w:marBottom w:val="0"/>
      <w:divBdr>
        <w:top w:val="none" w:sz="0" w:space="0" w:color="auto"/>
        <w:left w:val="none" w:sz="0" w:space="0" w:color="auto"/>
        <w:bottom w:val="none" w:sz="0" w:space="0" w:color="auto"/>
        <w:right w:val="none" w:sz="0" w:space="0" w:color="auto"/>
      </w:divBdr>
    </w:div>
    <w:div w:id="96023960">
      <w:bodyDiv w:val="1"/>
      <w:marLeft w:val="0"/>
      <w:marRight w:val="0"/>
      <w:marTop w:val="0"/>
      <w:marBottom w:val="0"/>
      <w:divBdr>
        <w:top w:val="none" w:sz="0" w:space="0" w:color="auto"/>
        <w:left w:val="none" w:sz="0" w:space="0" w:color="auto"/>
        <w:bottom w:val="none" w:sz="0" w:space="0" w:color="auto"/>
        <w:right w:val="none" w:sz="0" w:space="0" w:color="auto"/>
      </w:divBdr>
      <w:divsChild>
        <w:div w:id="890463149">
          <w:marLeft w:val="0"/>
          <w:marRight w:val="0"/>
          <w:marTop w:val="0"/>
          <w:marBottom w:val="0"/>
          <w:divBdr>
            <w:top w:val="none" w:sz="0" w:space="0" w:color="auto"/>
            <w:left w:val="none" w:sz="0" w:space="0" w:color="auto"/>
            <w:bottom w:val="none" w:sz="0" w:space="0" w:color="auto"/>
            <w:right w:val="none" w:sz="0" w:space="0" w:color="auto"/>
          </w:divBdr>
          <w:divsChild>
            <w:div w:id="1359350236">
              <w:marLeft w:val="0"/>
              <w:marRight w:val="0"/>
              <w:marTop w:val="0"/>
              <w:marBottom w:val="0"/>
              <w:divBdr>
                <w:top w:val="none" w:sz="0" w:space="0" w:color="auto"/>
                <w:left w:val="none" w:sz="0" w:space="0" w:color="auto"/>
                <w:bottom w:val="none" w:sz="0" w:space="0" w:color="auto"/>
                <w:right w:val="none" w:sz="0" w:space="0" w:color="auto"/>
              </w:divBdr>
              <w:divsChild>
                <w:div w:id="1538660476">
                  <w:marLeft w:val="0"/>
                  <w:marRight w:val="0"/>
                  <w:marTop w:val="0"/>
                  <w:marBottom w:val="0"/>
                  <w:divBdr>
                    <w:top w:val="none" w:sz="0" w:space="0" w:color="auto"/>
                    <w:left w:val="none" w:sz="0" w:space="0" w:color="auto"/>
                    <w:bottom w:val="none" w:sz="0" w:space="0" w:color="auto"/>
                    <w:right w:val="none" w:sz="0" w:space="0" w:color="auto"/>
                  </w:divBdr>
                </w:div>
                <w:div w:id="2005820022">
                  <w:marLeft w:val="0"/>
                  <w:marRight w:val="0"/>
                  <w:marTop w:val="0"/>
                  <w:marBottom w:val="120"/>
                  <w:divBdr>
                    <w:top w:val="none" w:sz="0" w:space="0" w:color="auto"/>
                    <w:left w:val="none" w:sz="0" w:space="0" w:color="auto"/>
                    <w:bottom w:val="none" w:sz="0" w:space="0" w:color="auto"/>
                    <w:right w:val="none" w:sz="0" w:space="0" w:color="auto"/>
                  </w:divBdr>
                </w:div>
              </w:divsChild>
            </w:div>
            <w:div w:id="14268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7437">
      <w:bodyDiv w:val="1"/>
      <w:marLeft w:val="0"/>
      <w:marRight w:val="0"/>
      <w:marTop w:val="0"/>
      <w:marBottom w:val="0"/>
      <w:divBdr>
        <w:top w:val="none" w:sz="0" w:space="0" w:color="auto"/>
        <w:left w:val="none" w:sz="0" w:space="0" w:color="auto"/>
        <w:bottom w:val="none" w:sz="0" w:space="0" w:color="auto"/>
        <w:right w:val="none" w:sz="0" w:space="0" w:color="auto"/>
      </w:divBdr>
    </w:div>
    <w:div w:id="130831502">
      <w:bodyDiv w:val="1"/>
      <w:marLeft w:val="0"/>
      <w:marRight w:val="0"/>
      <w:marTop w:val="0"/>
      <w:marBottom w:val="0"/>
      <w:divBdr>
        <w:top w:val="none" w:sz="0" w:space="0" w:color="auto"/>
        <w:left w:val="none" w:sz="0" w:space="0" w:color="auto"/>
        <w:bottom w:val="none" w:sz="0" w:space="0" w:color="auto"/>
        <w:right w:val="none" w:sz="0" w:space="0" w:color="auto"/>
      </w:divBdr>
    </w:div>
    <w:div w:id="146021994">
      <w:bodyDiv w:val="1"/>
      <w:marLeft w:val="0"/>
      <w:marRight w:val="0"/>
      <w:marTop w:val="0"/>
      <w:marBottom w:val="0"/>
      <w:divBdr>
        <w:top w:val="none" w:sz="0" w:space="0" w:color="auto"/>
        <w:left w:val="none" w:sz="0" w:space="0" w:color="auto"/>
        <w:bottom w:val="none" w:sz="0" w:space="0" w:color="auto"/>
        <w:right w:val="none" w:sz="0" w:space="0" w:color="auto"/>
      </w:divBdr>
    </w:div>
    <w:div w:id="153302578">
      <w:bodyDiv w:val="1"/>
      <w:marLeft w:val="0"/>
      <w:marRight w:val="0"/>
      <w:marTop w:val="0"/>
      <w:marBottom w:val="0"/>
      <w:divBdr>
        <w:top w:val="none" w:sz="0" w:space="0" w:color="auto"/>
        <w:left w:val="none" w:sz="0" w:space="0" w:color="auto"/>
        <w:bottom w:val="none" w:sz="0" w:space="0" w:color="auto"/>
        <w:right w:val="none" w:sz="0" w:space="0" w:color="auto"/>
      </w:divBdr>
      <w:divsChild>
        <w:div w:id="794324600">
          <w:marLeft w:val="389"/>
          <w:marRight w:val="0"/>
          <w:marTop w:val="0"/>
          <w:marBottom w:val="0"/>
          <w:divBdr>
            <w:top w:val="none" w:sz="0" w:space="0" w:color="auto"/>
            <w:left w:val="none" w:sz="0" w:space="0" w:color="auto"/>
            <w:bottom w:val="none" w:sz="0" w:space="0" w:color="auto"/>
            <w:right w:val="none" w:sz="0" w:space="0" w:color="auto"/>
          </w:divBdr>
        </w:div>
        <w:div w:id="1510178101">
          <w:marLeft w:val="389"/>
          <w:marRight w:val="0"/>
          <w:marTop w:val="0"/>
          <w:marBottom w:val="0"/>
          <w:divBdr>
            <w:top w:val="none" w:sz="0" w:space="0" w:color="auto"/>
            <w:left w:val="none" w:sz="0" w:space="0" w:color="auto"/>
            <w:bottom w:val="none" w:sz="0" w:space="0" w:color="auto"/>
            <w:right w:val="none" w:sz="0" w:space="0" w:color="auto"/>
          </w:divBdr>
        </w:div>
      </w:divsChild>
    </w:div>
    <w:div w:id="197013459">
      <w:bodyDiv w:val="1"/>
      <w:marLeft w:val="0"/>
      <w:marRight w:val="0"/>
      <w:marTop w:val="0"/>
      <w:marBottom w:val="0"/>
      <w:divBdr>
        <w:top w:val="none" w:sz="0" w:space="0" w:color="auto"/>
        <w:left w:val="none" w:sz="0" w:space="0" w:color="auto"/>
        <w:bottom w:val="none" w:sz="0" w:space="0" w:color="auto"/>
        <w:right w:val="none" w:sz="0" w:space="0" w:color="auto"/>
      </w:divBdr>
    </w:div>
    <w:div w:id="249200091">
      <w:bodyDiv w:val="1"/>
      <w:marLeft w:val="0"/>
      <w:marRight w:val="0"/>
      <w:marTop w:val="0"/>
      <w:marBottom w:val="0"/>
      <w:divBdr>
        <w:top w:val="none" w:sz="0" w:space="0" w:color="auto"/>
        <w:left w:val="none" w:sz="0" w:space="0" w:color="auto"/>
        <w:bottom w:val="none" w:sz="0" w:space="0" w:color="auto"/>
        <w:right w:val="none" w:sz="0" w:space="0" w:color="auto"/>
      </w:divBdr>
      <w:divsChild>
        <w:div w:id="154492655">
          <w:marLeft w:val="446"/>
          <w:marRight w:val="0"/>
          <w:marTop w:val="0"/>
          <w:marBottom w:val="0"/>
          <w:divBdr>
            <w:top w:val="none" w:sz="0" w:space="0" w:color="auto"/>
            <w:left w:val="none" w:sz="0" w:space="0" w:color="auto"/>
            <w:bottom w:val="none" w:sz="0" w:space="0" w:color="auto"/>
            <w:right w:val="none" w:sz="0" w:space="0" w:color="auto"/>
          </w:divBdr>
        </w:div>
        <w:div w:id="875318420">
          <w:marLeft w:val="446"/>
          <w:marRight w:val="0"/>
          <w:marTop w:val="0"/>
          <w:marBottom w:val="0"/>
          <w:divBdr>
            <w:top w:val="none" w:sz="0" w:space="0" w:color="auto"/>
            <w:left w:val="none" w:sz="0" w:space="0" w:color="auto"/>
            <w:bottom w:val="none" w:sz="0" w:space="0" w:color="auto"/>
            <w:right w:val="none" w:sz="0" w:space="0" w:color="auto"/>
          </w:divBdr>
        </w:div>
        <w:div w:id="1445266636">
          <w:marLeft w:val="446"/>
          <w:marRight w:val="0"/>
          <w:marTop w:val="0"/>
          <w:marBottom w:val="0"/>
          <w:divBdr>
            <w:top w:val="none" w:sz="0" w:space="0" w:color="auto"/>
            <w:left w:val="none" w:sz="0" w:space="0" w:color="auto"/>
            <w:bottom w:val="none" w:sz="0" w:space="0" w:color="auto"/>
            <w:right w:val="none" w:sz="0" w:space="0" w:color="auto"/>
          </w:divBdr>
        </w:div>
        <w:div w:id="1985885278">
          <w:marLeft w:val="446"/>
          <w:marRight w:val="0"/>
          <w:marTop w:val="0"/>
          <w:marBottom w:val="0"/>
          <w:divBdr>
            <w:top w:val="none" w:sz="0" w:space="0" w:color="auto"/>
            <w:left w:val="none" w:sz="0" w:space="0" w:color="auto"/>
            <w:bottom w:val="none" w:sz="0" w:space="0" w:color="auto"/>
            <w:right w:val="none" w:sz="0" w:space="0" w:color="auto"/>
          </w:divBdr>
        </w:div>
      </w:divsChild>
    </w:div>
    <w:div w:id="265649802">
      <w:bodyDiv w:val="1"/>
      <w:marLeft w:val="0"/>
      <w:marRight w:val="0"/>
      <w:marTop w:val="0"/>
      <w:marBottom w:val="0"/>
      <w:divBdr>
        <w:top w:val="none" w:sz="0" w:space="0" w:color="auto"/>
        <w:left w:val="none" w:sz="0" w:space="0" w:color="auto"/>
        <w:bottom w:val="none" w:sz="0" w:space="0" w:color="auto"/>
        <w:right w:val="none" w:sz="0" w:space="0" w:color="auto"/>
      </w:divBdr>
    </w:div>
    <w:div w:id="302540468">
      <w:bodyDiv w:val="1"/>
      <w:marLeft w:val="0"/>
      <w:marRight w:val="0"/>
      <w:marTop w:val="0"/>
      <w:marBottom w:val="0"/>
      <w:divBdr>
        <w:top w:val="none" w:sz="0" w:space="0" w:color="auto"/>
        <w:left w:val="none" w:sz="0" w:space="0" w:color="auto"/>
        <w:bottom w:val="none" w:sz="0" w:space="0" w:color="auto"/>
        <w:right w:val="none" w:sz="0" w:space="0" w:color="auto"/>
      </w:divBdr>
    </w:div>
    <w:div w:id="304774055">
      <w:bodyDiv w:val="1"/>
      <w:marLeft w:val="0"/>
      <w:marRight w:val="0"/>
      <w:marTop w:val="0"/>
      <w:marBottom w:val="0"/>
      <w:divBdr>
        <w:top w:val="none" w:sz="0" w:space="0" w:color="auto"/>
        <w:left w:val="none" w:sz="0" w:space="0" w:color="auto"/>
        <w:bottom w:val="none" w:sz="0" w:space="0" w:color="auto"/>
        <w:right w:val="none" w:sz="0" w:space="0" w:color="auto"/>
      </w:divBdr>
    </w:div>
    <w:div w:id="343476084">
      <w:bodyDiv w:val="1"/>
      <w:marLeft w:val="0"/>
      <w:marRight w:val="0"/>
      <w:marTop w:val="0"/>
      <w:marBottom w:val="0"/>
      <w:divBdr>
        <w:top w:val="none" w:sz="0" w:space="0" w:color="auto"/>
        <w:left w:val="none" w:sz="0" w:space="0" w:color="auto"/>
        <w:bottom w:val="none" w:sz="0" w:space="0" w:color="auto"/>
        <w:right w:val="none" w:sz="0" w:space="0" w:color="auto"/>
      </w:divBdr>
    </w:div>
    <w:div w:id="368922438">
      <w:bodyDiv w:val="1"/>
      <w:marLeft w:val="0"/>
      <w:marRight w:val="0"/>
      <w:marTop w:val="0"/>
      <w:marBottom w:val="0"/>
      <w:divBdr>
        <w:top w:val="none" w:sz="0" w:space="0" w:color="auto"/>
        <w:left w:val="none" w:sz="0" w:space="0" w:color="auto"/>
        <w:bottom w:val="none" w:sz="0" w:space="0" w:color="auto"/>
        <w:right w:val="none" w:sz="0" w:space="0" w:color="auto"/>
      </w:divBdr>
    </w:div>
    <w:div w:id="385028421">
      <w:bodyDiv w:val="1"/>
      <w:marLeft w:val="0"/>
      <w:marRight w:val="0"/>
      <w:marTop w:val="0"/>
      <w:marBottom w:val="0"/>
      <w:divBdr>
        <w:top w:val="none" w:sz="0" w:space="0" w:color="auto"/>
        <w:left w:val="none" w:sz="0" w:space="0" w:color="auto"/>
        <w:bottom w:val="none" w:sz="0" w:space="0" w:color="auto"/>
        <w:right w:val="none" w:sz="0" w:space="0" w:color="auto"/>
      </w:divBdr>
    </w:div>
    <w:div w:id="385952653">
      <w:bodyDiv w:val="1"/>
      <w:marLeft w:val="0"/>
      <w:marRight w:val="0"/>
      <w:marTop w:val="0"/>
      <w:marBottom w:val="0"/>
      <w:divBdr>
        <w:top w:val="none" w:sz="0" w:space="0" w:color="auto"/>
        <w:left w:val="none" w:sz="0" w:space="0" w:color="auto"/>
        <w:bottom w:val="none" w:sz="0" w:space="0" w:color="auto"/>
        <w:right w:val="none" w:sz="0" w:space="0" w:color="auto"/>
      </w:divBdr>
    </w:div>
    <w:div w:id="392780850">
      <w:bodyDiv w:val="1"/>
      <w:marLeft w:val="0"/>
      <w:marRight w:val="0"/>
      <w:marTop w:val="0"/>
      <w:marBottom w:val="0"/>
      <w:divBdr>
        <w:top w:val="none" w:sz="0" w:space="0" w:color="auto"/>
        <w:left w:val="none" w:sz="0" w:space="0" w:color="auto"/>
        <w:bottom w:val="none" w:sz="0" w:space="0" w:color="auto"/>
        <w:right w:val="none" w:sz="0" w:space="0" w:color="auto"/>
      </w:divBdr>
    </w:div>
    <w:div w:id="398408960">
      <w:bodyDiv w:val="1"/>
      <w:marLeft w:val="0"/>
      <w:marRight w:val="0"/>
      <w:marTop w:val="0"/>
      <w:marBottom w:val="0"/>
      <w:divBdr>
        <w:top w:val="none" w:sz="0" w:space="0" w:color="auto"/>
        <w:left w:val="none" w:sz="0" w:space="0" w:color="auto"/>
        <w:bottom w:val="none" w:sz="0" w:space="0" w:color="auto"/>
        <w:right w:val="none" w:sz="0" w:space="0" w:color="auto"/>
      </w:divBdr>
    </w:div>
    <w:div w:id="418530070">
      <w:bodyDiv w:val="1"/>
      <w:marLeft w:val="0"/>
      <w:marRight w:val="0"/>
      <w:marTop w:val="0"/>
      <w:marBottom w:val="0"/>
      <w:divBdr>
        <w:top w:val="none" w:sz="0" w:space="0" w:color="auto"/>
        <w:left w:val="none" w:sz="0" w:space="0" w:color="auto"/>
        <w:bottom w:val="none" w:sz="0" w:space="0" w:color="auto"/>
        <w:right w:val="none" w:sz="0" w:space="0" w:color="auto"/>
      </w:divBdr>
    </w:div>
    <w:div w:id="435180263">
      <w:bodyDiv w:val="1"/>
      <w:marLeft w:val="0"/>
      <w:marRight w:val="0"/>
      <w:marTop w:val="0"/>
      <w:marBottom w:val="0"/>
      <w:divBdr>
        <w:top w:val="none" w:sz="0" w:space="0" w:color="auto"/>
        <w:left w:val="none" w:sz="0" w:space="0" w:color="auto"/>
        <w:bottom w:val="none" w:sz="0" w:space="0" w:color="auto"/>
        <w:right w:val="none" w:sz="0" w:space="0" w:color="auto"/>
      </w:divBdr>
    </w:div>
    <w:div w:id="497040321">
      <w:bodyDiv w:val="1"/>
      <w:marLeft w:val="0"/>
      <w:marRight w:val="0"/>
      <w:marTop w:val="0"/>
      <w:marBottom w:val="0"/>
      <w:divBdr>
        <w:top w:val="none" w:sz="0" w:space="0" w:color="auto"/>
        <w:left w:val="none" w:sz="0" w:space="0" w:color="auto"/>
        <w:bottom w:val="none" w:sz="0" w:space="0" w:color="auto"/>
        <w:right w:val="none" w:sz="0" w:space="0" w:color="auto"/>
      </w:divBdr>
    </w:div>
    <w:div w:id="520508935">
      <w:bodyDiv w:val="1"/>
      <w:marLeft w:val="0"/>
      <w:marRight w:val="0"/>
      <w:marTop w:val="0"/>
      <w:marBottom w:val="0"/>
      <w:divBdr>
        <w:top w:val="none" w:sz="0" w:space="0" w:color="auto"/>
        <w:left w:val="none" w:sz="0" w:space="0" w:color="auto"/>
        <w:bottom w:val="none" w:sz="0" w:space="0" w:color="auto"/>
        <w:right w:val="none" w:sz="0" w:space="0" w:color="auto"/>
      </w:divBdr>
    </w:div>
    <w:div w:id="523519650">
      <w:bodyDiv w:val="1"/>
      <w:marLeft w:val="0"/>
      <w:marRight w:val="0"/>
      <w:marTop w:val="0"/>
      <w:marBottom w:val="0"/>
      <w:divBdr>
        <w:top w:val="none" w:sz="0" w:space="0" w:color="auto"/>
        <w:left w:val="none" w:sz="0" w:space="0" w:color="auto"/>
        <w:bottom w:val="none" w:sz="0" w:space="0" w:color="auto"/>
        <w:right w:val="none" w:sz="0" w:space="0" w:color="auto"/>
      </w:divBdr>
      <w:divsChild>
        <w:div w:id="72046978">
          <w:marLeft w:val="389"/>
          <w:marRight w:val="0"/>
          <w:marTop w:val="0"/>
          <w:marBottom w:val="0"/>
          <w:divBdr>
            <w:top w:val="none" w:sz="0" w:space="0" w:color="auto"/>
            <w:left w:val="none" w:sz="0" w:space="0" w:color="auto"/>
            <w:bottom w:val="none" w:sz="0" w:space="0" w:color="auto"/>
            <w:right w:val="none" w:sz="0" w:space="0" w:color="auto"/>
          </w:divBdr>
        </w:div>
        <w:div w:id="278689110">
          <w:marLeft w:val="389"/>
          <w:marRight w:val="0"/>
          <w:marTop w:val="0"/>
          <w:marBottom w:val="0"/>
          <w:divBdr>
            <w:top w:val="none" w:sz="0" w:space="0" w:color="auto"/>
            <w:left w:val="none" w:sz="0" w:space="0" w:color="auto"/>
            <w:bottom w:val="none" w:sz="0" w:space="0" w:color="auto"/>
            <w:right w:val="none" w:sz="0" w:space="0" w:color="auto"/>
          </w:divBdr>
        </w:div>
        <w:div w:id="428550069">
          <w:marLeft w:val="389"/>
          <w:marRight w:val="0"/>
          <w:marTop w:val="0"/>
          <w:marBottom w:val="0"/>
          <w:divBdr>
            <w:top w:val="none" w:sz="0" w:space="0" w:color="auto"/>
            <w:left w:val="none" w:sz="0" w:space="0" w:color="auto"/>
            <w:bottom w:val="none" w:sz="0" w:space="0" w:color="auto"/>
            <w:right w:val="none" w:sz="0" w:space="0" w:color="auto"/>
          </w:divBdr>
        </w:div>
        <w:div w:id="1188373590">
          <w:marLeft w:val="389"/>
          <w:marRight w:val="0"/>
          <w:marTop w:val="0"/>
          <w:marBottom w:val="0"/>
          <w:divBdr>
            <w:top w:val="none" w:sz="0" w:space="0" w:color="auto"/>
            <w:left w:val="none" w:sz="0" w:space="0" w:color="auto"/>
            <w:bottom w:val="none" w:sz="0" w:space="0" w:color="auto"/>
            <w:right w:val="none" w:sz="0" w:space="0" w:color="auto"/>
          </w:divBdr>
        </w:div>
      </w:divsChild>
    </w:div>
    <w:div w:id="534125182">
      <w:bodyDiv w:val="1"/>
      <w:marLeft w:val="0"/>
      <w:marRight w:val="0"/>
      <w:marTop w:val="0"/>
      <w:marBottom w:val="0"/>
      <w:divBdr>
        <w:top w:val="none" w:sz="0" w:space="0" w:color="auto"/>
        <w:left w:val="none" w:sz="0" w:space="0" w:color="auto"/>
        <w:bottom w:val="none" w:sz="0" w:space="0" w:color="auto"/>
        <w:right w:val="none" w:sz="0" w:space="0" w:color="auto"/>
      </w:divBdr>
    </w:div>
    <w:div w:id="556088489">
      <w:bodyDiv w:val="1"/>
      <w:marLeft w:val="0"/>
      <w:marRight w:val="0"/>
      <w:marTop w:val="0"/>
      <w:marBottom w:val="0"/>
      <w:divBdr>
        <w:top w:val="none" w:sz="0" w:space="0" w:color="auto"/>
        <w:left w:val="none" w:sz="0" w:space="0" w:color="auto"/>
        <w:bottom w:val="none" w:sz="0" w:space="0" w:color="auto"/>
        <w:right w:val="none" w:sz="0" w:space="0" w:color="auto"/>
      </w:divBdr>
    </w:div>
    <w:div w:id="558714577">
      <w:bodyDiv w:val="1"/>
      <w:marLeft w:val="0"/>
      <w:marRight w:val="0"/>
      <w:marTop w:val="0"/>
      <w:marBottom w:val="0"/>
      <w:divBdr>
        <w:top w:val="none" w:sz="0" w:space="0" w:color="auto"/>
        <w:left w:val="none" w:sz="0" w:space="0" w:color="auto"/>
        <w:bottom w:val="none" w:sz="0" w:space="0" w:color="auto"/>
        <w:right w:val="none" w:sz="0" w:space="0" w:color="auto"/>
      </w:divBdr>
    </w:div>
    <w:div w:id="628247154">
      <w:bodyDiv w:val="1"/>
      <w:marLeft w:val="0"/>
      <w:marRight w:val="0"/>
      <w:marTop w:val="0"/>
      <w:marBottom w:val="0"/>
      <w:divBdr>
        <w:top w:val="none" w:sz="0" w:space="0" w:color="auto"/>
        <w:left w:val="none" w:sz="0" w:space="0" w:color="auto"/>
        <w:bottom w:val="none" w:sz="0" w:space="0" w:color="auto"/>
        <w:right w:val="none" w:sz="0" w:space="0" w:color="auto"/>
      </w:divBdr>
    </w:div>
    <w:div w:id="644775821">
      <w:bodyDiv w:val="1"/>
      <w:marLeft w:val="0"/>
      <w:marRight w:val="0"/>
      <w:marTop w:val="0"/>
      <w:marBottom w:val="0"/>
      <w:divBdr>
        <w:top w:val="none" w:sz="0" w:space="0" w:color="auto"/>
        <w:left w:val="none" w:sz="0" w:space="0" w:color="auto"/>
        <w:bottom w:val="none" w:sz="0" w:space="0" w:color="auto"/>
        <w:right w:val="none" w:sz="0" w:space="0" w:color="auto"/>
      </w:divBdr>
    </w:div>
    <w:div w:id="652951005">
      <w:bodyDiv w:val="1"/>
      <w:marLeft w:val="0"/>
      <w:marRight w:val="0"/>
      <w:marTop w:val="0"/>
      <w:marBottom w:val="0"/>
      <w:divBdr>
        <w:top w:val="none" w:sz="0" w:space="0" w:color="auto"/>
        <w:left w:val="none" w:sz="0" w:space="0" w:color="auto"/>
        <w:bottom w:val="none" w:sz="0" w:space="0" w:color="auto"/>
        <w:right w:val="none" w:sz="0" w:space="0" w:color="auto"/>
      </w:divBdr>
    </w:div>
    <w:div w:id="662205281">
      <w:bodyDiv w:val="1"/>
      <w:marLeft w:val="0"/>
      <w:marRight w:val="0"/>
      <w:marTop w:val="0"/>
      <w:marBottom w:val="0"/>
      <w:divBdr>
        <w:top w:val="none" w:sz="0" w:space="0" w:color="auto"/>
        <w:left w:val="none" w:sz="0" w:space="0" w:color="auto"/>
        <w:bottom w:val="none" w:sz="0" w:space="0" w:color="auto"/>
        <w:right w:val="none" w:sz="0" w:space="0" w:color="auto"/>
      </w:divBdr>
      <w:divsChild>
        <w:div w:id="723068145">
          <w:marLeft w:val="389"/>
          <w:marRight w:val="0"/>
          <w:marTop w:val="0"/>
          <w:marBottom w:val="0"/>
          <w:divBdr>
            <w:top w:val="none" w:sz="0" w:space="0" w:color="auto"/>
            <w:left w:val="none" w:sz="0" w:space="0" w:color="auto"/>
            <w:bottom w:val="none" w:sz="0" w:space="0" w:color="auto"/>
            <w:right w:val="none" w:sz="0" w:space="0" w:color="auto"/>
          </w:divBdr>
        </w:div>
        <w:div w:id="1317224023">
          <w:marLeft w:val="389"/>
          <w:marRight w:val="0"/>
          <w:marTop w:val="0"/>
          <w:marBottom w:val="0"/>
          <w:divBdr>
            <w:top w:val="none" w:sz="0" w:space="0" w:color="auto"/>
            <w:left w:val="none" w:sz="0" w:space="0" w:color="auto"/>
            <w:bottom w:val="none" w:sz="0" w:space="0" w:color="auto"/>
            <w:right w:val="none" w:sz="0" w:space="0" w:color="auto"/>
          </w:divBdr>
        </w:div>
      </w:divsChild>
    </w:div>
    <w:div w:id="687215048">
      <w:bodyDiv w:val="1"/>
      <w:marLeft w:val="0"/>
      <w:marRight w:val="0"/>
      <w:marTop w:val="0"/>
      <w:marBottom w:val="0"/>
      <w:divBdr>
        <w:top w:val="none" w:sz="0" w:space="0" w:color="auto"/>
        <w:left w:val="none" w:sz="0" w:space="0" w:color="auto"/>
        <w:bottom w:val="none" w:sz="0" w:space="0" w:color="auto"/>
        <w:right w:val="none" w:sz="0" w:space="0" w:color="auto"/>
      </w:divBdr>
    </w:div>
    <w:div w:id="708145324">
      <w:bodyDiv w:val="1"/>
      <w:marLeft w:val="0"/>
      <w:marRight w:val="0"/>
      <w:marTop w:val="0"/>
      <w:marBottom w:val="0"/>
      <w:divBdr>
        <w:top w:val="none" w:sz="0" w:space="0" w:color="auto"/>
        <w:left w:val="none" w:sz="0" w:space="0" w:color="auto"/>
        <w:bottom w:val="none" w:sz="0" w:space="0" w:color="auto"/>
        <w:right w:val="none" w:sz="0" w:space="0" w:color="auto"/>
      </w:divBdr>
    </w:div>
    <w:div w:id="779762766">
      <w:bodyDiv w:val="1"/>
      <w:marLeft w:val="0"/>
      <w:marRight w:val="0"/>
      <w:marTop w:val="0"/>
      <w:marBottom w:val="0"/>
      <w:divBdr>
        <w:top w:val="none" w:sz="0" w:space="0" w:color="auto"/>
        <w:left w:val="none" w:sz="0" w:space="0" w:color="auto"/>
        <w:bottom w:val="none" w:sz="0" w:space="0" w:color="auto"/>
        <w:right w:val="none" w:sz="0" w:space="0" w:color="auto"/>
      </w:divBdr>
      <w:divsChild>
        <w:div w:id="430516667">
          <w:marLeft w:val="389"/>
          <w:marRight w:val="0"/>
          <w:marTop w:val="0"/>
          <w:marBottom w:val="0"/>
          <w:divBdr>
            <w:top w:val="none" w:sz="0" w:space="0" w:color="auto"/>
            <w:left w:val="none" w:sz="0" w:space="0" w:color="auto"/>
            <w:bottom w:val="none" w:sz="0" w:space="0" w:color="auto"/>
            <w:right w:val="none" w:sz="0" w:space="0" w:color="auto"/>
          </w:divBdr>
        </w:div>
        <w:div w:id="596520124">
          <w:marLeft w:val="389"/>
          <w:marRight w:val="0"/>
          <w:marTop w:val="0"/>
          <w:marBottom w:val="0"/>
          <w:divBdr>
            <w:top w:val="none" w:sz="0" w:space="0" w:color="auto"/>
            <w:left w:val="none" w:sz="0" w:space="0" w:color="auto"/>
            <w:bottom w:val="none" w:sz="0" w:space="0" w:color="auto"/>
            <w:right w:val="none" w:sz="0" w:space="0" w:color="auto"/>
          </w:divBdr>
        </w:div>
      </w:divsChild>
    </w:div>
    <w:div w:id="838732290">
      <w:bodyDiv w:val="1"/>
      <w:marLeft w:val="0"/>
      <w:marRight w:val="0"/>
      <w:marTop w:val="0"/>
      <w:marBottom w:val="0"/>
      <w:divBdr>
        <w:top w:val="none" w:sz="0" w:space="0" w:color="auto"/>
        <w:left w:val="none" w:sz="0" w:space="0" w:color="auto"/>
        <w:bottom w:val="none" w:sz="0" w:space="0" w:color="auto"/>
        <w:right w:val="none" w:sz="0" w:space="0" w:color="auto"/>
      </w:divBdr>
    </w:div>
    <w:div w:id="842865911">
      <w:bodyDiv w:val="1"/>
      <w:marLeft w:val="0"/>
      <w:marRight w:val="0"/>
      <w:marTop w:val="0"/>
      <w:marBottom w:val="0"/>
      <w:divBdr>
        <w:top w:val="none" w:sz="0" w:space="0" w:color="auto"/>
        <w:left w:val="none" w:sz="0" w:space="0" w:color="auto"/>
        <w:bottom w:val="none" w:sz="0" w:space="0" w:color="auto"/>
        <w:right w:val="none" w:sz="0" w:space="0" w:color="auto"/>
      </w:divBdr>
    </w:div>
    <w:div w:id="856191211">
      <w:bodyDiv w:val="1"/>
      <w:marLeft w:val="0"/>
      <w:marRight w:val="0"/>
      <w:marTop w:val="0"/>
      <w:marBottom w:val="0"/>
      <w:divBdr>
        <w:top w:val="none" w:sz="0" w:space="0" w:color="auto"/>
        <w:left w:val="none" w:sz="0" w:space="0" w:color="auto"/>
        <w:bottom w:val="none" w:sz="0" w:space="0" w:color="auto"/>
        <w:right w:val="none" w:sz="0" w:space="0" w:color="auto"/>
      </w:divBdr>
    </w:div>
    <w:div w:id="866605267">
      <w:bodyDiv w:val="1"/>
      <w:marLeft w:val="0"/>
      <w:marRight w:val="0"/>
      <w:marTop w:val="0"/>
      <w:marBottom w:val="0"/>
      <w:divBdr>
        <w:top w:val="none" w:sz="0" w:space="0" w:color="auto"/>
        <w:left w:val="none" w:sz="0" w:space="0" w:color="auto"/>
        <w:bottom w:val="none" w:sz="0" w:space="0" w:color="auto"/>
        <w:right w:val="none" w:sz="0" w:space="0" w:color="auto"/>
      </w:divBdr>
    </w:div>
    <w:div w:id="872425069">
      <w:bodyDiv w:val="1"/>
      <w:marLeft w:val="0"/>
      <w:marRight w:val="0"/>
      <w:marTop w:val="0"/>
      <w:marBottom w:val="0"/>
      <w:divBdr>
        <w:top w:val="none" w:sz="0" w:space="0" w:color="auto"/>
        <w:left w:val="none" w:sz="0" w:space="0" w:color="auto"/>
        <w:bottom w:val="none" w:sz="0" w:space="0" w:color="auto"/>
        <w:right w:val="none" w:sz="0" w:space="0" w:color="auto"/>
      </w:divBdr>
      <w:divsChild>
        <w:div w:id="80377550">
          <w:marLeft w:val="547"/>
          <w:marRight w:val="0"/>
          <w:marTop w:val="82"/>
          <w:marBottom w:val="0"/>
          <w:divBdr>
            <w:top w:val="none" w:sz="0" w:space="0" w:color="auto"/>
            <w:left w:val="none" w:sz="0" w:space="0" w:color="auto"/>
            <w:bottom w:val="none" w:sz="0" w:space="0" w:color="auto"/>
            <w:right w:val="none" w:sz="0" w:space="0" w:color="auto"/>
          </w:divBdr>
        </w:div>
        <w:div w:id="846210744">
          <w:marLeft w:val="547"/>
          <w:marRight w:val="0"/>
          <w:marTop w:val="82"/>
          <w:marBottom w:val="0"/>
          <w:divBdr>
            <w:top w:val="none" w:sz="0" w:space="0" w:color="auto"/>
            <w:left w:val="none" w:sz="0" w:space="0" w:color="auto"/>
            <w:bottom w:val="none" w:sz="0" w:space="0" w:color="auto"/>
            <w:right w:val="none" w:sz="0" w:space="0" w:color="auto"/>
          </w:divBdr>
        </w:div>
        <w:div w:id="988556572">
          <w:marLeft w:val="1166"/>
          <w:marRight w:val="0"/>
          <w:marTop w:val="82"/>
          <w:marBottom w:val="0"/>
          <w:divBdr>
            <w:top w:val="none" w:sz="0" w:space="0" w:color="auto"/>
            <w:left w:val="none" w:sz="0" w:space="0" w:color="auto"/>
            <w:bottom w:val="none" w:sz="0" w:space="0" w:color="auto"/>
            <w:right w:val="none" w:sz="0" w:space="0" w:color="auto"/>
          </w:divBdr>
        </w:div>
        <w:div w:id="1987123364">
          <w:marLeft w:val="547"/>
          <w:marRight w:val="0"/>
          <w:marTop w:val="82"/>
          <w:marBottom w:val="0"/>
          <w:divBdr>
            <w:top w:val="none" w:sz="0" w:space="0" w:color="auto"/>
            <w:left w:val="none" w:sz="0" w:space="0" w:color="auto"/>
            <w:bottom w:val="none" w:sz="0" w:space="0" w:color="auto"/>
            <w:right w:val="none" w:sz="0" w:space="0" w:color="auto"/>
          </w:divBdr>
        </w:div>
        <w:div w:id="1991060318">
          <w:marLeft w:val="1080"/>
          <w:marRight w:val="0"/>
          <w:marTop w:val="82"/>
          <w:marBottom w:val="0"/>
          <w:divBdr>
            <w:top w:val="none" w:sz="0" w:space="0" w:color="auto"/>
            <w:left w:val="none" w:sz="0" w:space="0" w:color="auto"/>
            <w:bottom w:val="none" w:sz="0" w:space="0" w:color="auto"/>
            <w:right w:val="none" w:sz="0" w:space="0" w:color="auto"/>
          </w:divBdr>
        </w:div>
        <w:div w:id="2090613338">
          <w:marLeft w:val="547"/>
          <w:marRight w:val="0"/>
          <w:marTop w:val="82"/>
          <w:marBottom w:val="0"/>
          <w:divBdr>
            <w:top w:val="none" w:sz="0" w:space="0" w:color="auto"/>
            <w:left w:val="none" w:sz="0" w:space="0" w:color="auto"/>
            <w:bottom w:val="none" w:sz="0" w:space="0" w:color="auto"/>
            <w:right w:val="none" w:sz="0" w:space="0" w:color="auto"/>
          </w:divBdr>
        </w:div>
      </w:divsChild>
    </w:div>
    <w:div w:id="888108444">
      <w:bodyDiv w:val="1"/>
      <w:marLeft w:val="0"/>
      <w:marRight w:val="0"/>
      <w:marTop w:val="0"/>
      <w:marBottom w:val="0"/>
      <w:divBdr>
        <w:top w:val="none" w:sz="0" w:space="0" w:color="auto"/>
        <w:left w:val="none" w:sz="0" w:space="0" w:color="auto"/>
        <w:bottom w:val="none" w:sz="0" w:space="0" w:color="auto"/>
        <w:right w:val="none" w:sz="0" w:space="0" w:color="auto"/>
      </w:divBdr>
    </w:div>
    <w:div w:id="894513606">
      <w:bodyDiv w:val="1"/>
      <w:marLeft w:val="0"/>
      <w:marRight w:val="0"/>
      <w:marTop w:val="0"/>
      <w:marBottom w:val="0"/>
      <w:divBdr>
        <w:top w:val="none" w:sz="0" w:space="0" w:color="auto"/>
        <w:left w:val="none" w:sz="0" w:space="0" w:color="auto"/>
        <w:bottom w:val="none" w:sz="0" w:space="0" w:color="auto"/>
        <w:right w:val="none" w:sz="0" w:space="0" w:color="auto"/>
      </w:divBdr>
    </w:div>
    <w:div w:id="1011251221">
      <w:bodyDiv w:val="1"/>
      <w:marLeft w:val="0"/>
      <w:marRight w:val="0"/>
      <w:marTop w:val="0"/>
      <w:marBottom w:val="0"/>
      <w:divBdr>
        <w:top w:val="none" w:sz="0" w:space="0" w:color="auto"/>
        <w:left w:val="none" w:sz="0" w:space="0" w:color="auto"/>
        <w:bottom w:val="none" w:sz="0" w:space="0" w:color="auto"/>
        <w:right w:val="none" w:sz="0" w:space="0" w:color="auto"/>
      </w:divBdr>
    </w:div>
    <w:div w:id="1032615164">
      <w:bodyDiv w:val="1"/>
      <w:marLeft w:val="0"/>
      <w:marRight w:val="0"/>
      <w:marTop w:val="0"/>
      <w:marBottom w:val="0"/>
      <w:divBdr>
        <w:top w:val="none" w:sz="0" w:space="0" w:color="auto"/>
        <w:left w:val="none" w:sz="0" w:space="0" w:color="auto"/>
        <w:bottom w:val="none" w:sz="0" w:space="0" w:color="auto"/>
        <w:right w:val="none" w:sz="0" w:space="0" w:color="auto"/>
      </w:divBdr>
    </w:div>
    <w:div w:id="1074859094">
      <w:bodyDiv w:val="1"/>
      <w:marLeft w:val="0"/>
      <w:marRight w:val="0"/>
      <w:marTop w:val="0"/>
      <w:marBottom w:val="0"/>
      <w:divBdr>
        <w:top w:val="none" w:sz="0" w:space="0" w:color="auto"/>
        <w:left w:val="none" w:sz="0" w:space="0" w:color="auto"/>
        <w:bottom w:val="none" w:sz="0" w:space="0" w:color="auto"/>
        <w:right w:val="none" w:sz="0" w:space="0" w:color="auto"/>
      </w:divBdr>
    </w:div>
    <w:div w:id="1083143722">
      <w:bodyDiv w:val="1"/>
      <w:marLeft w:val="0"/>
      <w:marRight w:val="0"/>
      <w:marTop w:val="0"/>
      <w:marBottom w:val="0"/>
      <w:divBdr>
        <w:top w:val="none" w:sz="0" w:space="0" w:color="auto"/>
        <w:left w:val="none" w:sz="0" w:space="0" w:color="auto"/>
        <w:bottom w:val="none" w:sz="0" w:space="0" w:color="auto"/>
        <w:right w:val="none" w:sz="0" w:space="0" w:color="auto"/>
      </w:divBdr>
    </w:div>
    <w:div w:id="1087573423">
      <w:bodyDiv w:val="1"/>
      <w:marLeft w:val="0"/>
      <w:marRight w:val="0"/>
      <w:marTop w:val="0"/>
      <w:marBottom w:val="0"/>
      <w:divBdr>
        <w:top w:val="none" w:sz="0" w:space="0" w:color="auto"/>
        <w:left w:val="none" w:sz="0" w:space="0" w:color="auto"/>
        <w:bottom w:val="none" w:sz="0" w:space="0" w:color="auto"/>
        <w:right w:val="none" w:sz="0" w:space="0" w:color="auto"/>
      </w:divBdr>
    </w:div>
    <w:div w:id="1135488186">
      <w:bodyDiv w:val="1"/>
      <w:marLeft w:val="0"/>
      <w:marRight w:val="0"/>
      <w:marTop w:val="0"/>
      <w:marBottom w:val="0"/>
      <w:divBdr>
        <w:top w:val="none" w:sz="0" w:space="0" w:color="auto"/>
        <w:left w:val="none" w:sz="0" w:space="0" w:color="auto"/>
        <w:bottom w:val="none" w:sz="0" w:space="0" w:color="auto"/>
        <w:right w:val="none" w:sz="0" w:space="0" w:color="auto"/>
      </w:divBdr>
    </w:div>
    <w:div w:id="1143933570">
      <w:bodyDiv w:val="1"/>
      <w:marLeft w:val="0"/>
      <w:marRight w:val="0"/>
      <w:marTop w:val="0"/>
      <w:marBottom w:val="0"/>
      <w:divBdr>
        <w:top w:val="none" w:sz="0" w:space="0" w:color="auto"/>
        <w:left w:val="none" w:sz="0" w:space="0" w:color="auto"/>
        <w:bottom w:val="none" w:sz="0" w:space="0" w:color="auto"/>
        <w:right w:val="none" w:sz="0" w:space="0" w:color="auto"/>
      </w:divBdr>
    </w:div>
    <w:div w:id="1226136799">
      <w:bodyDiv w:val="1"/>
      <w:marLeft w:val="0"/>
      <w:marRight w:val="0"/>
      <w:marTop w:val="0"/>
      <w:marBottom w:val="0"/>
      <w:divBdr>
        <w:top w:val="none" w:sz="0" w:space="0" w:color="auto"/>
        <w:left w:val="none" w:sz="0" w:space="0" w:color="auto"/>
        <w:bottom w:val="none" w:sz="0" w:space="0" w:color="auto"/>
        <w:right w:val="none" w:sz="0" w:space="0" w:color="auto"/>
      </w:divBdr>
    </w:div>
    <w:div w:id="1232546209">
      <w:bodyDiv w:val="1"/>
      <w:marLeft w:val="0"/>
      <w:marRight w:val="0"/>
      <w:marTop w:val="0"/>
      <w:marBottom w:val="0"/>
      <w:divBdr>
        <w:top w:val="none" w:sz="0" w:space="0" w:color="auto"/>
        <w:left w:val="none" w:sz="0" w:space="0" w:color="auto"/>
        <w:bottom w:val="none" w:sz="0" w:space="0" w:color="auto"/>
        <w:right w:val="none" w:sz="0" w:space="0" w:color="auto"/>
      </w:divBdr>
    </w:div>
    <w:div w:id="1265646972">
      <w:bodyDiv w:val="1"/>
      <w:marLeft w:val="0"/>
      <w:marRight w:val="0"/>
      <w:marTop w:val="0"/>
      <w:marBottom w:val="0"/>
      <w:divBdr>
        <w:top w:val="none" w:sz="0" w:space="0" w:color="auto"/>
        <w:left w:val="none" w:sz="0" w:space="0" w:color="auto"/>
        <w:bottom w:val="none" w:sz="0" w:space="0" w:color="auto"/>
        <w:right w:val="none" w:sz="0" w:space="0" w:color="auto"/>
      </w:divBdr>
    </w:div>
    <w:div w:id="1299720891">
      <w:bodyDiv w:val="1"/>
      <w:marLeft w:val="0"/>
      <w:marRight w:val="0"/>
      <w:marTop w:val="0"/>
      <w:marBottom w:val="0"/>
      <w:divBdr>
        <w:top w:val="none" w:sz="0" w:space="0" w:color="auto"/>
        <w:left w:val="none" w:sz="0" w:space="0" w:color="auto"/>
        <w:bottom w:val="none" w:sz="0" w:space="0" w:color="auto"/>
        <w:right w:val="none" w:sz="0" w:space="0" w:color="auto"/>
      </w:divBdr>
    </w:div>
    <w:div w:id="1304236028">
      <w:bodyDiv w:val="1"/>
      <w:marLeft w:val="0"/>
      <w:marRight w:val="0"/>
      <w:marTop w:val="0"/>
      <w:marBottom w:val="0"/>
      <w:divBdr>
        <w:top w:val="none" w:sz="0" w:space="0" w:color="auto"/>
        <w:left w:val="none" w:sz="0" w:space="0" w:color="auto"/>
        <w:bottom w:val="none" w:sz="0" w:space="0" w:color="auto"/>
        <w:right w:val="none" w:sz="0" w:space="0" w:color="auto"/>
      </w:divBdr>
    </w:div>
    <w:div w:id="1340161625">
      <w:bodyDiv w:val="1"/>
      <w:marLeft w:val="0"/>
      <w:marRight w:val="0"/>
      <w:marTop w:val="0"/>
      <w:marBottom w:val="0"/>
      <w:divBdr>
        <w:top w:val="none" w:sz="0" w:space="0" w:color="auto"/>
        <w:left w:val="none" w:sz="0" w:space="0" w:color="auto"/>
        <w:bottom w:val="none" w:sz="0" w:space="0" w:color="auto"/>
        <w:right w:val="none" w:sz="0" w:space="0" w:color="auto"/>
      </w:divBdr>
    </w:div>
    <w:div w:id="1363551000">
      <w:bodyDiv w:val="1"/>
      <w:marLeft w:val="0"/>
      <w:marRight w:val="0"/>
      <w:marTop w:val="0"/>
      <w:marBottom w:val="0"/>
      <w:divBdr>
        <w:top w:val="none" w:sz="0" w:space="0" w:color="auto"/>
        <w:left w:val="none" w:sz="0" w:space="0" w:color="auto"/>
        <w:bottom w:val="none" w:sz="0" w:space="0" w:color="auto"/>
        <w:right w:val="none" w:sz="0" w:space="0" w:color="auto"/>
      </w:divBdr>
    </w:div>
    <w:div w:id="1364592585">
      <w:bodyDiv w:val="1"/>
      <w:marLeft w:val="0"/>
      <w:marRight w:val="0"/>
      <w:marTop w:val="0"/>
      <w:marBottom w:val="0"/>
      <w:divBdr>
        <w:top w:val="none" w:sz="0" w:space="0" w:color="auto"/>
        <w:left w:val="none" w:sz="0" w:space="0" w:color="auto"/>
        <w:bottom w:val="none" w:sz="0" w:space="0" w:color="auto"/>
        <w:right w:val="none" w:sz="0" w:space="0" w:color="auto"/>
      </w:divBdr>
    </w:div>
    <w:div w:id="1381787819">
      <w:bodyDiv w:val="1"/>
      <w:marLeft w:val="0"/>
      <w:marRight w:val="0"/>
      <w:marTop w:val="0"/>
      <w:marBottom w:val="0"/>
      <w:divBdr>
        <w:top w:val="none" w:sz="0" w:space="0" w:color="auto"/>
        <w:left w:val="none" w:sz="0" w:space="0" w:color="auto"/>
        <w:bottom w:val="none" w:sz="0" w:space="0" w:color="auto"/>
        <w:right w:val="none" w:sz="0" w:space="0" w:color="auto"/>
      </w:divBdr>
    </w:div>
    <w:div w:id="1478719142">
      <w:bodyDiv w:val="1"/>
      <w:marLeft w:val="0"/>
      <w:marRight w:val="0"/>
      <w:marTop w:val="0"/>
      <w:marBottom w:val="0"/>
      <w:divBdr>
        <w:top w:val="none" w:sz="0" w:space="0" w:color="auto"/>
        <w:left w:val="none" w:sz="0" w:space="0" w:color="auto"/>
        <w:bottom w:val="none" w:sz="0" w:space="0" w:color="auto"/>
        <w:right w:val="none" w:sz="0" w:space="0" w:color="auto"/>
      </w:divBdr>
    </w:div>
    <w:div w:id="1527718861">
      <w:bodyDiv w:val="1"/>
      <w:marLeft w:val="0"/>
      <w:marRight w:val="0"/>
      <w:marTop w:val="0"/>
      <w:marBottom w:val="0"/>
      <w:divBdr>
        <w:top w:val="none" w:sz="0" w:space="0" w:color="auto"/>
        <w:left w:val="none" w:sz="0" w:space="0" w:color="auto"/>
        <w:bottom w:val="none" w:sz="0" w:space="0" w:color="auto"/>
        <w:right w:val="none" w:sz="0" w:space="0" w:color="auto"/>
      </w:divBdr>
      <w:divsChild>
        <w:div w:id="320820033">
          <w:marLeft w:val="446"/>
          <w:marRight w:val="0"/>
          <w:marTop w:val="0"/>
          <w:marBottom w:val="0"/>
          <w:divBdr>
            <w:top w:val="none" w:sz="0" w:space="0" w:color="auto"/>
            <w:left w:val="none" w:sz="0" w:space="0" w:color="auto"/>
            <w:bottom w:val="none" w:sz="0" w:space="0" w:color="auto"/>
            <w:right w:val="none" w:sz="0" w:space="0" w:color="auto"/>
          </w:divBdr>
        </w:div>
        <w:div w:id="763184939">
          <w:marLeft w:val="446"/>
          <w:marRight w:val="0"/>
          <w:marTop w:val="0"/>
          <w:marBottom w:val="0"/>
          <w:divBdr>
            <w:top w:val="none" w:sz="0" w:space="0" w:color="auto"/>
            <w:left w:val="none" w:sz="0" w:space="0" w:color="auto"/>
            <w:bottom w:val="none" w:sz="0" w:space="0" w:color="auto"/>
            <w:right w:val="none" w:sz="0" w:space="0" w:color="auto"/>
          </w:divBdr>
        </w:div>
      </w:divsChild>
    </w:div>
    <w:div w:id="1604339184">
      <w:bodyDiv w:val="1"/>
      <w:marLeft w:val="0"/>
      <w:marRight w:val="0"/>
      <w:marTop w:val="0"/>
      <w:marBottom w:val="0"/>
      <w:divBdr>
        <w:top w:val="none" w:sz="0" w:space="0" w:color="auto"/>
        <w:left w:val="none" w:sz="0" w:space="0" w:color="auto"/>
        <w:bottom w:val="none" w:sz="0" w:space="0" w:color="auto"/>
        <w:right w:val="none" w:sz="0" w:space="0" w:color="auto"/>
      </w:divBdr>
      <w:divsChild>
        <w:div w:id="877006341">
          <w:marLeft w:val="446"/>
          <w:marRight w:val="0"/>
          <w:marTop w:val="0"/>
          <w:marBottom w:val="0"/>
          <w:divBdr>
            <w:top w:val="none" w:sz="0" w:space="0" w:color="auto"/>
            <w:left w:val="none" w:sz="0" w:space="0" w:color="auto"/>
            <w:bottom w:val="none" w:sz="0" w:space="0" w:color="auto"/>
            <w:right w:val="none" w:sz="0" w:space="0" w:color="auto"/>
          </w:divBdr>
        </w:div>
        <w:div w:id="1331519723">
          <w:marLeft w:val="446"/>
          <w:marRight w:val="0"/>
          <w:marTop w:val="0"/>
          <w:marBottom w:val="0"/>
          <w:divBdr>
            <w:top w:val="none" w:sz="0" w:space="0" w:color="auto"/>
            <w:left w:val="none" w:sz="0" w:space="0" w:color="auto"/>
            <w:bottom w:val="none" w:sz="0" w:space="0" w:color="auto"/>
            <w:right w:val="none" w:sz="0" w:space="0" w:color="auto"/>
          </w:divBdr>
        </w:div>
        <w:div w:id="1731608743">
          <w:marLeft w:val="446"/>
          <w:marRight w:val="0"/>
          <w:marTop w:val="0"/>
          <w:marBottom w:val="0"/>
          <w:divBdr>
            <w:top w:val="none" w:sz="0" w:space="0" w:color="auto"/>
            <w:left w:val="none" w:sz="0" w:space="0" w:color="auto"/>
            <w:bottom w:val="none" w:sz="0" w:space="0" w:color="auto"/>
            <w:right w:val="none" w:sz="0" w:space="0" w:color="auto"/>
          </w:divBdr>
        </w:div>
        <w:div w:id="1911189286">
          <w:marLeft w:val="446"/>
          <w:marRight w:val="0"/>
          <w:marTop w:val="0"/>
          <w:marBottom w:val="0"/>
          <w:divBdr>
            <w:top w:val="none" w:sz="0" w:space="0" w:color="auto"/>
            <w:left w:val="none" w:sz="0" w:space="0" w:color="auto"/>
            <w:bottom w:val="none" w:sz="0" w:space="0" w:color="auto"/>
            <w:right w:val="none" w:sz="0" w:space="0" w:color="auto"/>
          </w:divBdr>
        </w:div>
      </w:divsChild>
    </w:div>
    <w:div w:id="1703094014">
      <w:bodyDiv w:val="1"/>
      <w:marLeft w:val="0"/>
      <w:marRight w:val="0"/>
      <w:marTop w:val="0"/>
      <w:marBottom w:val="0"/>
      <w:divBdr>
        <w:top w:val="none" w:sz="0" w:space="0" w:color="auto"/>
        <w:left w:val="none" w:sz="0" w:space="0" w:color="auto"/>
        <w:bottom w:val="none" w:sz="0" w:space="0" w:color="auto"/>
        <w:right w:val="none" w:sz="0" w:space="0" w:color="auto"/>
      </w:divBdr>
      <w:divsChild>
        <w:div w:id="308365122">
          <w:marLeft w:val="446"/>
          <w:marRight w:val="0"/>
          <w:marTop w:val="0"/>
          <w:marBottom w:val="0"/>
          <w:divBdr>
            <w:top w:val="none" w:sz="0" w:space="0" w:color="auto"/>
            <w:left w:val="none" w:sz="0" w:space="0" w:color="auto"/>
            <w:bottom w:val="none" w:sz="0" w:space="0" w:color="auto"/>
            <w:right w:val="none" w:sz="0" w:space="0" w:color="auto"/>
          </w:divBdr>
        </w:div>
        <w:div w:id="410010161">
          <w:marLeft w:val="446"/>
          <w:marRight w:val="0"/>
          <w:marTop w:val="0"/>
          <w:marBottom w:val="0"/>
          <w:divBdr>
            <w:top w:val="none" w:sz="0" w:space="0" w:color="auto"/>
            <w:left w:val="none" w:sz="0" w:space="0" w:color="auto"/>
            <w:bottom w:val="none" w:sz="0" w:space="0" w:color="auto"/>
            <w:right w:val="none" w:sz="0" w:space="0" w:color="auto"/>
          </w:divBdr>
        </w:div>
        <w:div w:id="691491971">
          <w:marLeft w:val="446"/>
          <w:marRight w:val="0"/>
          <w:marTop w:val="0"/>
          <w:marBottom w:val="0"/>
          <w:divBdr>
            <w:top w:val="none" w:sz="0" w:space="0" w:color="auto"/>
            <w:left w:val="none" w:sz="0" w:space="0" w:color="auto"/>
            <w:bottom w:val="none" w:sz="0" w:space="0" w:color="auto"/>
            <w:right w:val="none" w:sz="0" w:space="0" w:color="auto"/>
          </w:divBdr>
        </w:div>
        <w:div w:id="924921628">
          <w:marLeft w:val="446"/>
          <w:marRight w:val="0"/>
          <w:marTop w:val="0"/>
          <w:marBottom w:val="0"/>
          <w:divBdr>
            <w:top w:val="none" w:sz="0" w:space="0" w:color="auto"/>
            <w:left w:val="none" w:sz="0" w:space="0" w:color="auto"/>
            <w:bottom w:val="none" w:sz="0" w:space="0" w:color="auto"/>
            <w:right w:val="none" w:sz="0" w:space="0" w:color="auto"/>
          </w:divBdr>
        </w:div>
        <w:div w:id="1236891904">
          <w:marLeft w:val="446"/>
          <w:marRight w:val="0"/>
          <w:marTop w:val="0"/>
          <w:marBottom w:val="0"/>
          <w:divBdr>
            <w:top w:val="none" w:sz="0" w:space="0" w:color="auto"/>
            <w:left w:val="none" w:sz="0" w:space="0" w:color="auto"/>
            <w:bottom w:val="none" w:sz="0" w:space="0" w:color="auto"/>
            <w:right w:val="none" w:sz="0" w:space="0" w:color="auto"/>
          </w:divBdr>
        </w:div>
        <w:div w:id="1276205810">
          <w:marLeft w:val="446"/>
          <w:marRight w:val="0"/>
          <w:marTop w:val="0"/>
          <w:marBottom w:val="0"/>
          <w:divBdr>
            <w:top w:val="none" w:sz="0" w:space="0" w:color="auto"/>
            <w:left w:val="none" w:sz="0" w:space="0" w:color="auto"/>
            <w:bottom w:val="none" w:sz="0" w:space="0" w:color="auto"/>
            <w:right w:val="none" w:sz="0" w:space="0" w:color="auto"/>
          </w:divBdr>
        </w:div>
        <w:div w:id="1360622491">
          <w:marLeft w:val="446"/>
          <w:marRight w:val="0"/>
          <w:marTop w:val="0"/>
          <w:marBottom w:val="0"/>
          <w:divBdr>
            <w:top w:val="none" w:sz="0" w:space="0" w:color="auto"/>
            <w:left w:val="none" w:sz="0" w:space="0" w:color="auto"/>
            <w:bottom w:val="none" w:sz="0" w:space="0" w:color="auto"/>
            <w:right w:val="none" w:sz="0" w:space="0" w:color="auto"/>
          </w:divBdr>
        </w:div>
        <w:div w:id="1469854091">
          <w:marLeft w:val="446"/>
          <w:marRight w:val="0"/>
          <w:marTop w:val="0"/>
          <w:marBottom w:val="0"/>
          <w:divBdr>
            <w:top w:val="none" w:sz="0" w:space="0" w:color="auto"/>
            <w:left w:val="none" w:sz="0" w:space="0" w:color="auto"/>
            <w:bottom w:val="none" w:sz="0" w:space="0" w:color="auto"/>
            <w:right w:val="none" w:sz="0" w:space="0" w:color="auto"/>
          </w:divBdr>
        </w:div>
        <w:div w:id="2026402765">
          <w:marLeft w:val="446"/>
          <w:marRight w:val="0"/>
          <w:marTop w:val="0"/>
          <w:marBottom w:val="0"/>
          <w:divBdr>
            <w:top w:val="none" w:sz="0" w:space="0" w:color="auto"/>
            <w:left w:val="none" w:sz="0" w:space="0" w:color="auto"/>
            <w:bottom w:val="none" w:sz="0" w:space="0" w:color="auto"/>
            <w:right w:val="none" w:sz="0" w:space="0" w:color="auto"/>
          </w:divBdr>
        </w:div>
        <w:div w:id="2119638227">
          <w:marLeft w:val="446"/>
          <w:marRight w:val="0"/>
          <w:marTop w:val="0"/>
          <w:marBottom w:val="0"/>
          <w:divBdr>
            <w:top w:val="none" w:sz="0" w:space="0" w:color="auto"/>
            <w:left w:val="none" w:sz="0" w:space="0" w:color="auto"/>
            <w:bottom w:val="none" w:sz="0" w:space="0" w:color="auto"/>
            <w:right w:val="none" w:sz="0" w:space="0" w:color="auto"/>
          </w:divBdr>
        </w:div>
      </w:divsChild>
    </w:div>
    <w:div w:id="1704482231">
      <w:bodyDiv w:val="1"/>
      <w:marLeft w:val="0"/>
      <w:marRight w:val="0"/>
      <w:marTop w:val="0"/>
      <w:marBottom w:val="0"/>
      <w:divBdr>
        <w:top w:val="none" w:sz="0" w:space="0" w:color="auto"/>
        <w:left w:val="none" w:sz="0" w:space="0" w:color="auto"/>
        <w:bottom w:val="none" w:sz="0" w:space="0" w:color="auto"/>
        <w:right w:val="none" w:sz="0" w:space="0" w:color="auto"/>
      </w:divBdr>
      <w:divsChild>
        <w:div w:id="257298478">
          <w:marLeft w:val="389"/>
          <w:marRight w:val="0"/>
          <w:marTop w:val="0"/>
          <w:marBottom w:val="0"/>
          <w:divBdr>
            <w:top w:val="none" w:sz="0" w:space="0" w:color="auto"/>
            <w:left w:val="none" w:sz="0" w:space="0" w:color="auto"/>
            <w:bottom w:val="none" w:sz="0" w:space="0" w:color="auto"/>
            <w:right w:val="none" w:sz="0" w:space="0" w:color="auto"/>
          </w:divBdr>
        </w:div>
        <w:div w:id="543493093">
          <w:marLeft w:val="389"/>
          <w:marRight w:val="0"/>
          <w:marTop w:val="0"/>
          <w:marBottom w:val="0"/>
          <w:divBdr>
            <w:top w:val="none" w:sz="0" w:space="0" w:color="auto"/>
            <w:left w:val="none" w:sz="0" w:space="0" w:color="auto"/>
            <w:bottom w:val="none" w:sz="0" w:space="0" w:color="auto"/>
            <w:right w:val="none" w:sz="0" w:space="0" w:color="auto"/>
          </w:divBdr>
        </w:div>
        <w:div w:id="1166626493">
          <w:marLeft w:val="389"/>
          <w:marRight w:val="0"/>
          <w:marTop w:val="0"/>
          <w:marBottom w:val="0"/>
          <w:divBdr>
            <w:top w:val="none" w:sz="0" w:space="0" w:color="auto"/>
            <w:left w:val="none" w:sz="0" w:space="0" w:color="auto"/>
            <w:bottom w:val="none" w:sz="0" w:space="0" w:color="auto"/>
            <w:right w:val="none" w:sz="0" w:space="0" w:color="auto"/>
          </w:divBdr>
        </w:div>
      </w:divsChild>
    </w:div>
    <w:div w:id="1711953662">
      <w:bodyDiv w:val="1"/>
      <w:marLeft w:val="0"/>
      <w:marRight w:val="0"/>
      <w:marTop w:val="0"/>
      <w:marBottom w:val="0"/>
      <w:divBdr>
        <w:top w:val="none" w:sz="0" w:space="0" w:color="auto"/>
        <w:left w:val="none" w:sz="0" w:space="0" w:color="auto"/>
        <w:bottom w:val="none" w:sz="0" w:space="0" w:color="auto"/>
        <w:right w:val="none" w:sz="0" w:space="0" w:color="auto"/>
      </w:divBdr>
    </w:div>
    <w:div w:id="1719816379">
      <w:bodyDiv w:val="1"/>
      <w:marLeft w:val="0"/>
      <w:marRight w:val="0"/>
      <w:marTop w:val="0"/>
      <w:marBottom w:val="0"/>
      <w:divBdr>
        <w:top w:val="none" w:sz="0" w:space="0" w:color="auto"/>
        <w:left w:val="none" w:sz="0" w:space="0" w:color="auto"/>
        <w:bottom w:val="none" w:sz="0" w:space="0" w:color="auto"/>
        <w:right w:val="none" w:sz="0" w:space="0" w:color="auto"/>
      </w:divBdr>
    </w:div>
    <w:div w:id="1727214162">
      <w:bodyDiv w:val="1"/>
      <w:marLeft w:val="0"/>
      <w:marRight w:val="0"/>
      <w:marTop w:val="0"/>
      <w:marBottom w:val="0"/>
      <w:divBdr>
        <w:top w:val="none" w:sz="0" w:space="0" w:color="auto"/>
        <w:left w:val="none" w:sz="0" w:space="0" w:color="auto"/>
        <w:bottom w:val="none" w:sz="0" w:space="0" w:color="auto"/>
        <w:right w:val="none" w:sz="0" w:space="0" w:color="auto"/>
      </w:divBdr>
    </w:div>
    <w:div w:id="1740781575">
      <w:bodyDiv w:val="1"/>
      <w:marLeft w:val="0"/>
      <w:marRight w:val="0"/>
      <w:marTop w:val="0"/>
      <w:marBottom w:val="0"/>
      <w:divBdr>
        <w:top w:val="none" w:sz="0" w:space="0" w:color="auto"/>
        <w:left w:val="none" w:sz="0" w:space="0" w:color="auto"/>
        <w:bottom w:val="none" w:sz="0" w:space="0" w:color="auto"/>
        <w:right w:val="none" w:sz="0" w:space="0" w:color="auto"/>
      </w:divBdr>
    </w:div>
    <w:div w:id="1754810959">
      <w:bodyDiv w:val="1"/>
      <w:marLeft w:val="0"/>
      <w:marRight w:val="0"/>
      <w:marTop w:val="0"/>
      <w:marBottom w:val="0"/>
      <w:divBdr>
        <w:top w:val="none" w:sz="0" w:space="0" w:color="auto"/>
        <w:left w:val="none" w:sz="0" w:space="0" w:color="auto"/>
        <w:bottom w:val="none" w:sz="0" w:space="0" w:color="auto"/>
        <w:right w:val="none" w:sz="0" w:space="0" w:color="auto"/>
      </w:divBdr>
      <w:divsChild>
        <w:div w:id="191650378">
          <w:marLeft w:val="389"/>
          <w:marRight w:val="0"/>
          <w:marTop w:val="0"/>
          <w:marBottom w:val="0"/>
          <w:divBdr>
            <w:top w:val="none" w:sz="0" w:space="0" w:color="auto"/>
            <w:left w:val="none" w:sz="0" w:space="0" w:color="auto"/>
            <w:bottom w:val="none" w:sz="0" w:space="0" w:color="auto"/>
            <w:right w:val="none" w:sz="0" w:space="0" w:color="auto"/>
          </w:divBdr>
        </w:div>
        <w:div w:id="796333374">
          <w:marLeft w:val="389"/>
          <w:marRight w:val="0"/>
          <w:marTop w:val="0"/>
          <w:marBottom w:val="0"/>
          <w:divBdr>
            <w:top w:val="none" w:sz="0" w:space="0" w:color="auto"/>
            <w:left w:val="none" w:sz="0" w:space="0" w:color="auto"/>
            <w:bottom w:val="none" w:sz="0" w:space="0" w:color="auto"/>
            <w:right w:val="none" w:sz="0" w:space="0" w:color="auto"/>
          </w:divBdr>
        </w:div>
        <w:div w:id="1151361306">
          <w:marLeft w:val="389"/>
          <w:marRight w:val="0"/>
          <w:marTop w:val="0"/>
          <w:marBottom w:val="0"/>
          <w:divBdr>
            <w:top w:val="none" w:sz="0" w:space="0" w:color="auto"/>
            <w:left w:val="none" w:sz="0" w:space="0" w:color="auto"/>
            <w:bottom w:val="none" w:sz="0" w:space="0" w:color="auto"/>
            <w:right w:val="none" w:sz="0" w:space="0" w:color="auto"/>
          </w:divBdr>
        </w:div>
        <w:div w:id="2071683451">
          <w:marLeft w:val="389"/>
          <w:marRight w:val="0"/>
          <w:marTop w:val="0"/>
          <w:marBottom w:val="0"/>
          <w:divBdr>
            <w:top w:val="none" w:sz="0" w:space="0" w:color="auto"/>
            <w:left w:val="none" w:sz="0" w:space="0" w:color="auto"/>
            <w:bottom w:val="none" w:sz="0" w:space="0" w:color="auto"/>
            <w:right w:val="none" w:sz="0" w:space="0" w:color="auto"/>
          </w:divBdr>
        </w:div>
      </w:divsChild>
    </w:div>
    <w:div w:id="1772582722">
      <w:bodyDiv w:val="1"/>
      <w:marLeft w:val="0"/>
      <w:marRight w:val="0"/>
      <w:marTop w:val="0"/>
      <w:marBottom w:val="0"/>
      <w:divBdr>
        <w:top w:val="none" w:sz="0" w:space="0" w:color="auto"/>
        <w:left w:val="none" w:sz="0" w:space="0" w:color="auto"/>
        <w:bottom w:val="none" w:sz="0" w:space="0" w:color="auto"/>
        <w:right w:val="none" w:sz="0" w:space="0" w:color="auto"/>
      </w:divBdr>
    </w:div>
    <w:div w:id="1787037771">
      <w:bodyDiv w:val="1"/>
      <w:marLeft w:val="0"/>
      <w:marRight w:val="0"/>
      <w:marTop w:val="0"/>
      <w:marBottom w:val="0"/>
      <w:divBdr>
        <w:top w:val="none" w:sz="0" w:space="0" w:color="auto"/>
        <w:left w:val="none" w:sz="0" w:space="0" w:color="auto"/>
        <w:bottom w:val="none" w:sz="0" w:space="0" w:color="auto"/>
        <w:right w:val="none" w:sz="0" w:space="0" w:color="auto"/>
      </w:divBdr>
    </w:div>
    <w:div w:id="1792672097">
      <w:bodyDiv w:val="1"/>
      <w:marLeft w:val="0"/>
      <w:marRight w:val="0"/>
      <w:marTop w:val="0"/>
      <w:marBottom w:val="0"/>
      <w:divBdr>
        <w:top w:val="none" w:sz="0" w:space="0" w:color="auto"/>
        <w:left w:val="none" w:sz="0" w:space="0" w:color="auto"/>
        <w:bottom w:val="none" w:sz="0" w:space="0" w:color="auto"/>
        <w:right w:val="none" w:sz="0" w:space="0" w:color="auto"/>
      </w:divBdr>
    </w:div>
    <w:div w:id="1820145837">
      <w:bodyDiv w:val="1"/>
      <w:marLeft w:val="0"/>
      <w:marRight w:val="0"/>
      <w:marTop w:val="0"/>
      <w:marBottom w:val="0"/>
      <w:divBdr>
        <w:top w:val="none" w:sz="0" w:space="0" w:color="auto"/>
        <w:left w:val="none" w:sz="0" w:space="0" w:color="auto"/>
        <w:bottom w:val="none" w:sz="0" w:space="0" w:color="auto"/>
        <w:right w:val="none" w:sz="0" w:space="0" w:color="auto"/>
      </w:divBdr>
      <w:divsChild>
        <w:div w:id="39598470">
          <w:marLeft w:val="1526"/>
          <w:marRight w:val="0"/>
          <w:marTop w:val="0"/>
          <w:marBottom w:val="0"/>
          <w:divBdr>
            <w:top w:val="none" w:sz="0" w:space="0" w:color="auto"/>
            <w:left w:val="none" w:sz="0" w:space="0" w:color="auto"/>
            <w:bottom w:val="none" w:sz="0" w:space="0" w:color="auto"/>
            <w:right w:val="none" w:sz="0" w:space="0" w:color="auto"/>
          </w:divBdr>
        </w:div>
        <w:div w:id="70664337">
          <w:marLeft w:val="806"/>
          <w:marRight w:val="0"/>
          <w:marTop w:val="0"/>
          <w:marBottom w:val="0"/>
          <w:divBdr>
            <w:top w:val="none" w:sz="0" w:space="0" w:color="auto"/>
            <w:left w:val="none" w:sz="0" w:space="0" w:color="auto"/>
            <w:bottom w:val="none" w:sz="0" w:space="0" w:color="auto"/>
            <w:right w:val="none" w:sz="0" w:space="0" w:color="auto"/>
          </w:divBdr>
        </w:div>
        <w:div w:id="403843454">
          <w:marLeft w:val="806"/>
          <w:marRight w:val="0"/>
          <w:marTop w:val="0"/>
          <w:marBottom w:val="0"/>
          <w:divBdr>
            <w:top w:val="none" w:sz="0" w:space="0" w:color="auto"/>
            <w:left w:val="none" w:sz="0" w:space="0" w:color="auto"/>
            <w:bottom w:val="none" w:sz="0" w:space="0" w:color="auto"/>
            <w:right w:val="none" w:sz="0" w:space="0" w:color="auto"/>
          </w:divBdr>
        </w:div>
        <w:div w:id="539829002">
          <w:marLeft w:val="1526"/>
          <w:marRight w:val="0"/>
          <w:marTop w:val="0"/>
          <w:marBottom w:val="0"/>
          <w:divBdr>
            <w:top w:val="none" w:sz="0" w:space="0" w:color="auto"/>
            <w:left w:val="none" w:sz="0" w:space="0" w:color="auto"/>
            <w:bottom w:val="none" w:sz="0" w:space="0" w:color="auto"/>
            <w:right w:val="none" w:sz="0" w:space="0" w:color="auto"/>
          </w:divBdr>
        </w:div>
        <w:div w:id="618685706">
          <w:marLeft w:val="1526"/>
          <w:marRight w:val="0"/>
          <w:marTop w:val="0"/>
          <w:marBottom w:val="0"/>
          <w:divBdr>
            <w:top w:val="none" w:sz="0" w:space="0" w:color="auto"/>
            <w:left w:val="none" w:sz="0" w:space="0" w:color="auto"/>
            <w:bottom w:val="none" w:sz="0" w:space="0" w:color="auto"/>
            <w:right w:val="none" w:sz="0" w:space="0" w:color="auto"/>
          </w:divBdr>
        </w:div>
        <w:div w:id="1045713499">
          <w:marLeft w:val="806"/>
          <w:marRight w:val="0"/>
          <w:marTop w:val="0"/>
          <w:marBottom w:val="0"/>
          <w:divBdr>
            <w:top w:val="none" w:sz="0" w:space="0" w:color="auto"/>
            <w:left w:val="none" w:sz="0" w:space="0" w:color="auto"/>
            <w:bottom w:val="none" w:sz="0" w:space="0" w:color="auto"/>
            <w:right w:val="none" w:sz="0" w:space="0" w:color="auto"/>
          </w:divBdr>
        </w:div>
        <w:div w:id="1154487131">
          <w:marLeft w:val="1526"/>
          <w:marRight w:val="0"/>
          <w:marTop w:val="0"/>
          <w:marBottom w:val="0"/>
          <w:divBdr>
            <w:top w:val="none" w:sz="0" w:space="0" w:color="auto"/>
            <w:left w:val="none" w:sz="0" w:space="0" w:color="auto"/>
            <w:bottom w:val="none" w:sz="0" w:space="0" w:color="auto"/>
            <w:right w:val="none" w:sz="0" w:space="0" w:color="auto"/>
          </w:divBdr>
        </w:div>
        <w:div w:id="1206719358">
          <w:marLeft w:val="1526"/>
          <w:marRight w:val="0"/>
          <w:marTop w:val="0"/>
          <w:marBottom w:val="0"/>
          <w:divBdr>
            <w:top w:val="none" w:sz="0" w:space="0" w:color="auto"/>
            <w:left w:val="none" w:sz="0" w:space="0" w:color="auto"/>
            <w:bottom w:val="none" w:sz="0" w:space="0" w:color="auto"/>
            <w:right w:val="none" w:sz="0" w:space="0" w:color="auto"/>
          </w:divBdr>
        </w:div>
        <w:div w:id="1298798146">
          <w:marLeft w:val="806"/>
          <w:marRight w:val="0"/>
          <w:marTop w:val="0"/>
          <w:marBottom w:val="0"/>
          <w:divBdr>
            <w:top w:val="none" w:sz="0" w:space="0" w:color="auto"/>
            <w:left w:val="none" w:sz="0" w:space="0" w:color="auto"/>
            <w:bottom w:val="none" w:sz="0" w:space="0" w:color="auto"/>
            <w:right w:val="none" w:sz="0" w:space="0" w:color="auto"/>
          </w:divBdr>
        </w:div>
        <w:div w:id="1597516216">
          <w:marLeft w:val="806"/>
          <w:marRight w:val="0"/>
          <w:marTop w:val="0"/>
          <w:marBottom w:val="0"/>
          <w:divBdr>
            <w:top w:val="none" w:sz="0" w:space="0" w:color="auto"/>
            <w:left w:val="none" w:sz="0" w:space="0" w:color="auto"/>
            <w:bottom w:val="none" w:sz="0" w:space="0" w:color="auto"/>
            <w:right w:val="none" w:sz="0" w:space="0" w:color="auto"/>
          </w:divBdr>
        </w:div>
        <w:div w:id="1817450113">
          <w:marLeft w:val="1526"/>
          <w:marRight w:val="0"/>
          <w:marTop w:val="0"/>
          <w:marBottom w:val="0"/>
          <w:divBdr>
            <w:top w:val="none" w:sz="0" w:space="0" w:color="auto"/>
            <w:left w:val="none" w:sz="0" w:space="0" w:color="auto"/>
            <w:bottom w:val="none" w:sz="0" w:space="0" w:color="auto"/>
            <w:right w:val="none" w:sz="0" w:space="0" w:color="auto"/>
          </w:divBdr>
        </w:div>
      </w:divsChild>
    </w:div>
    <w:div w:id="1824350066">
      <w:bodyDiv w:val="1"/>
      <w:marLeft w:val="0"/>
      <w:marRight w:val="0"/>
      <w:marTop w:val="0"/>
      <w:marBottom w:val="0"/>
      <w:divBdr>
        <w:top w:val="none" w:sz="0" w:space="0" w:color="auto"/>
        <w:left w:val="none" w:sz="0" w:space="0" w:color="auto"/>
        <w:bottom w:val="none" w:sz="0" w:space="0" w:color="auto"/>
        <w:right w:val="none" w:sz="0" w:space="0" w:color="auto"/>
      </w:divBdr>
    </w:div>
    <w:div w:id="1862930211">
      <w:bodyDiv w:val="1"/>
      <w:marLeft w:val="0"/>
      <w:marRight w:val="0"/>
      <w:marTop w:val="0"/>
      <w:marBottom w:val="0"/>
      <w:divBdr>
        <w:top w:val="none" w:sz="0" w:space="0" w:color="auto"/>
        <w:left w:val="none" w:sz="0" w:space="0" w:color="auto"/>
        <w:bottom w:val="none" w:sz="0" w:space="0" w:color="auto"/>
        <w:right w:val="none" w:sz="0" w:space="0" w:color="auto"/>
      </w:divBdr>
    </w:div>
    <w:div w:id="1878079985">
      <w:bodyDiv w:val="1"/>
      <w:marLeft w:val="0"/>
      <w:marRight w:val="0"/>
      <w:marTop w:val="0"/>
      <w:marBottom w:val="0"/>
      <w:divBdr>
        <w:top w:val="none" w:sz="0" w:space="0" w:color="auto"/>
        <w:left w:val="none" w:sz="0" w:space="0" w:color="auto"/>
        <w:bottom w:val="none" w:sz="0" w:space="0" w:color="auto"/>
        <w:right w:val="none" w:sz="0" w:space="0" w:color="auto"/>
      </w:divBdr>
    </w:div>
    <w:div w:id="1904943343">
      <w:bodyDiv w:val="1"/>
      <w:marLeft w:val="0"/>
      <w:marRight w:val="0"/>
      <w:marTop w:val="0"/>
      <w:marBottom w:val="0"/>
      <w:divBdr>
        <w:top w:val="none" w:sz="0" w:space="0" w:color="auto"/>
        <w:left w:val="none" w:sz="0" w:space="0" w:color="auto"/>
        <w:bottom w:val="none" w:sz="0" w:space="0" w:color="auto"/>
        <w:right w:val="none" w:sz="0" w:space="0" w:color="auto"/>
      </w:divBdr>
    </w:div>
    <w:div w:id="1906447864">
      <w:bodyDiv w:val="1"/>
      <w:marLeft w:val="0"/>
      <w:marRight w:val="0"/>
      <w:marTop w:val="0"/>
      <w:marBottom w:val="0"/>
      <w:divBdr>
        <w:top w:val="none" w:sz="0" w:space="0" w:color="auto"/>
        <w:left w:val="none" w:sz="0" w:space="0" w:color="auto"/>
        <w:bottom w:val="none" w:sz="0" w:space="0" w:color="auto"/>
        <w:right w:val="none" w:sz="0" w:space="0" w:color="auto"/>
      </w:divBdr>
    </w:div>
    <w:div w:id="1912697817">
      <w:bodyDiv w:val="1"/>
      <w:marLeft w:val="0"/>
      <w:marRight w:val="0"/>
      <w:marTop w:val="0"/>
      <w:marBottom w:val="0"/>
      <w:divBdr>
        <w:top w:val="none" w:sz="0" w:space="0" w:color="auto"/>
        <w:left w:val="none" w:sz="0" w:space="0" w:color="auto"/>
        <w:bottom w:val="none" w:sz="0" w:space="0" w:color="auto"/>
        <w:right w:val="none" w:sz="0" w:space="0" w:color="auto"/>
      </w:divBdr>
    </w:div>
    <w:div w:id="1921283170">
      <w:bodyDiv w:val="1"/>
      <w:marLeft w:val="0"/>
      <w:marRight w:val="0"/>
      <w:marTop w:val="0"/>
      <w:marBottom w:val="0"/>
      <w:divBdr>
        <w:top w:val="none" w:sz="0" w:space="0" w:color="auto"/>
        <w:left w:val="none" w:sz="0" w:space="0" w:color="auto"/>
        <w:bottom w:val="none" w:sz="0" w:space="0" w:color="auto"/>
        <w:right w:val="none" w:sz="0" w:space="0" w:color="auto"/>
      </w:divBdr>
    </w:div>
    <w:div w:id="1923755493">
      <w:bodyDiv w:val="1"/>
      <w:marLeft w:val="0"/>
      <w:marRight w:val="0"/>
      <w:marTop w:val="0"/>
      <w:marBottom w:val="0"/>
      <w:divBdr>
        <w:top w:val="none" w:sz="0" w:space="0" w:color="auto"/>
        <w:left w:val="none" w:sz="0" w:space="0" w:color="auto"/>
        <w:bottom w:val="none" w:sz="0" w:space="0" w:color="auto"/>
        <w:right w:val="none" w:sz="0" w:space="0" w:color="auto"/>
      </w:divBdr>
    </w:div>
    <w:div w:id="1924801894">
      <w:bodyDiv w:val="1"/>
      <w:marLeft w:val="0"/>
      <w:marRight w:val="0"/>
      <w:marTop w:val="0"/>
      <w:marBottom w:val="0"/>
      <w:divBdr>
        <w:top w:val="none" w:sz="0" w:space="0" w:color="auto"/>
        <w:left w:val="none" w:sz="0" w:space="0" w:color="auto"/>
        <w:bottom w:val="none" w:sz="0" w:space="0" w:color="auto"/>
        <w:right w:val="none" w:sz="0" w:space="0" w:color="auto"/>
      </w:divBdr>
      <w:divsChild>
        <w:div w:id="303628440">
          <w:marLeft w:val="389"/>
          <w:marRight w:val="0"/>
          <w:marTop w:val="0"/>
          <w:marBottom w:val="0"/>
          <w:divBdr>
            <w:top w:val="none" w:sz="0" w:space="0" w:color="auto"/>
            <w:left w:val="none" w:sz="0" w:space="0" w:color="auto"/>
            <w:bottom w:val="none" w:sz="0" w:space="0" w:color="auto"/>
            <w:right w:val="none" w:sz="0" w:space="0" w:color="auto"/>
          </w:divBdr>
        </w:div>
        <w:div w:id="1670793492">
          <w:marLeft w:val="389"/>
          <w:marRight w:val="0"/>
          <w:marTop w:val="0"/>
          <w:marBottom w:val="0"/>
          <w:divBdr>
            <w:top w:val="none" w:sz="0" w:space="0" w:color="auto"/>
            <w:left w:val="none" w:sz="0" w:space="0" w:color="auto"/>
            <w:bottom w:val="none" w:sz="0" w:space="0" w:color="auto"/>
            <w:right w:val="none" w:sz="0" w:space="0" w:color="auto"/>
          </w:divBdr>
        </w:div>
        <w:div w:id="1782798512">
          <w:marLeft w:val="389"/>
          <w:marRight w:val="0"/>
          <w:marTop w:val="0"/>
          <w:marBottom w:val="0"/>
          <w:divBdr>
            <w:top w:val="none" w:sz="0" w:space="0" w:color="auto"/>
            <w:left w:val="none" w:sz="0" w:space="0" w:color="auto"/>
            <w:bottom w:val="none" w:sz="0" w:space="0" w:color="auto"/>
            <w:right w:val="none" w:sz="0" w:space="0" w:color="auto"/>
          </w:divBdr>
        </w:div>
      </w:divsChild>
    </w:div>
    <w:div w:id="1949925007">
      <w:bodyDiv w:val="1"/>
      <w:marLeft w:val="0"/>
      <w:marRight w:val="0"/>
      <w:marTop w:val="0"/>
      <w:marBottom w:val="0"/>
      <w:divBdr>
        <w:top w:val="none" w:sz="0" w:space="0" w:color="auto"/>
        <w:left w:val="none" w:sz="0" w:space="0" w:color="auto"/>
        <w:bottom w:val="none" w:sz="0" w:space="0" w:color="auto"/>
        <w:right w:val="none" w:sz="0" w:space="0" w:color="auto"/>
      </w:divBdr>
    </w:div>
    <w:div w:id="1962566352">
      <w:bodyDiv w:val="1"/>
      <w:marLeft w:val="0"/>
      <w:marRight w:val="0"/>
      <w:marTop w:val="0"/>
      <w:marBottom w:val="0"/>
      <w:divBdr>
        <w:top w:val="none" w:sz="0" w:space="0" w:color="auto"/>
        <w:left w:val="none" w:sz="0" w:space="0" w:color="auto"/>
        <w:bottom w:val="none" w:sz="0" w:space="0" w:color="auto"/>
        <w:right w:val="none" w:sz="0" w:space="0" w:color="auto"/>
      </w:divBdr>
    </w:div>
    <w:div w:id="1966694517">
      <w:bodyDiv w:val="1"/>
      <w:marLeft w:val="0"/>
      <w:marRight w:val="0"/>
      <w:marTop w:val="0"/>
      <w:marBottom w:val="0"/>
      <w:divBdr>
        <w:top w:val="none" w:sz="0" w:space="0" w:color="auto"/>
        <w:left w:val="none" w:sz="0" w:space="0" w:color="auto"/>
        <w:bottom w:val="none" w:sz="0" w:space="0" w:color="auto"/>
        <w:right w:val="none" w:sz="0" w:space="0" w:color="auto"/>
      </w:divBdr>
      <w:divsChild>
        <w:div w:id="250704759">
          <w:marLeft w:val="389"/>
          <w:marRight w:val="0"/>
          <w:marTop w:val="0"/>
          <w:marBottom w:val="0"/>
          <w:divBdr>
            <w:top w:val="none" w:sz="0" w:space="0" w:color="auto"/>
            <w:left w:val="none" w:sz="0" w:space="0" w:color="auto"/>
            <w:bottom w:val="none" w:sz="0" w:space="0" w:color="auto"/>
            <w:right w:val="none" w:sz="0" w:space="0" w:color="auto"/>
          </w:divBdr>
        </w:div>
        <w:div w:id="805009920">
          <w:marLeft w:val="389"/>
          <w:marRight w:val="0"/>
          <w:marTop w:val="0"/>
          <w:marBottom w:val="0"/>
          <w:divBdr>
            <w:top w:val="none" w:sz="0" w:space="0" w:color="auto"/>
            <w:left w:val="none" w:sz="0" w:space="0" w:color="auto"/>
            <w:bottom w:val="none" w:sz="0" w:space="0" w:color="auto"/>
            <w:right w:val="none" w:sz="0" w:space="0" w:color="auto"/>
          </w:divBdr>
        </w:div>
      </w:divsChild>
    </w:div>
    <w:div w:id="2011717889">
      <w:bodyDiv w:val="1"/>
      <w:marLeft w:val="0"/>
      <w:marRight w:val="0"/>
      <w:marTop w:val="0"/>
      <w:marBottom w:val="0"/>
      <w:divBdr>
        <w:top w:val="none" w:sz="0" w:space="0" w:color="auto"/>
        <w:left w:val="none" w:sz="0" w:space="0" w:color="auto"/>
        <w:bottom w:val="none" w:sz="0" w:space="0" w:color="auto"/>
        <w:right w:val="none" w:sz="0" w:space="0" w:color="auto"/>
      </w:divBdr>
    </w:div>
    <w:div w:id="2021352128">
      <w:bodyDiv w:val="1"/>
      <w:marLeft w:val="0"/>
      <w:marRight w:val="0"/>
      <w:marTop w:val="0"/>
      <w:marBottom w:val="0"/>
      <w:divBdr>
        <w:top w:val="none" w:sz="0" w:space="0" w:color="auto"/>
        <w:left w:val="none" w:sz="0" w:space="0" w:color="auto"/>
        <w:bottom w:val="none" w:sz="0" w:space="0" w:color="auto"/>
        <w:right w:val="none" w:sz="0" w:space="0" w:color="auto"/>
      </w:divBdr>
    </w:div>
    <w:div w:id="2051412091">
      <w:bodyDiv w:val="1"/>
      <w:marLeft w:val="0"/>
      <w:marRight w:val="0"/>
      <w:marTop w:val="0"/>
      <w:marBottom w:val="0"/>
      <w:divBdr>
        <w:top w:val="none" w:sz="0" w:space="0" w:color="auto"/>
        <w:left w:val="none" w:sz="0" w:space="0" w:color="auto"/>
        <w:bottom w:val="none" w:sz="0" w:space="0" w:color="auto"/>
        <w:right w:val="none" w:sz="0" w:space="0" w:color="auto"/>
      </w:divBdr>
    </w:div>
    <w:div w:id="2059085311">
      <w:bodyDiv w:val="1"/>
      <w:marLeft w:val="0"/>
      <w:marRight w:val="0"/>
      <w:marTop w:val="0"/>
      <w:marBottom w:val="0"/>
      <w:divBdr>
        <w:top w:val="none" w:sz="0" w:space="0" w:color="auto"/>
        <w:left w:val="none" w:sz="0" w:space="0" w:color="auto"/>
        <w:bottom w:val="none" w:sz="0" w:space="0" w:color="auto"/>
        <w:right w:val="none" w:sz="0" w:space="0" w:color="auto"/>
      </w:divBdr>
    </w:div>
    <w:div w:id="2082484765">
      <w:bodyDiv w:val="1"/>
      <w:marLeft w:val="0"/>
      <w:marRight w:val="0"/>
      <w:marTop w:val="0"/>
      <w:marBottom w:val="0"/>
      <w:divBdr>
        <w:top w:val="none" w:sz="0" w:space="0" w:color="auto"/>
        <w:left w:val="none" w:sz="0" w:space="0" w:color="auto"/>
        <w:bottom w:val="none" w:sz="0" w:space="0" w:color="auto"/>
        <w:right w:val="none" w:sz="0" w:space="0" w:color="auto"/>
      </w:divBdr>
      <w:divsChild>
        <w:div w:id="657421654">
          <w:marLeft w:val="547"/>
          <w:marRight w:val="0"/>
          <w:marTop w:val="82"/>
          <w:marBottom w:val="0"/>
          <w:divBdr>
            <w:top w:val="none" w:sz="0" w:space="0" w:color="auto"/>
            <w:left w:val="none" w:sz="0" w:space="0" w:color="auto"/>
            <w:bottom w:val="none" w:sz="0" w:space="0" w:color="auto"/>
            <w:right w:val="none" w:sz="0" w:space="0" w:color="auto"/>
          </w:divBdr>
        </w:div>
        <w:div w:id="693505613">
          <w:marLeft w:val="1080"/>
          <w:marRight w:val="0"/>
          <w:marTop w:val="82"/>
          <w:marBottom w:val="0"/>
          <w:divBdr>
            <w:top w:val="none" w:sz="0" w:space="0" w:color="auto"/>
            <w:left w:val="none" w:sz="0" w:space="0" w:color="auto"/>
            <w:bottom w:val="none" w:sz="0" w:space="0" w:color="auto"/>
            <w:right w:val="none" w:sz="0" w:space="0" w:color="auto"/>
          </w:divBdr>
        </w:div>
        <w:div w:id="832987418">
          <w:marLeft w:val="547"/>
          <w:marRight w:val="0"/>
          <w:marTop w:val="82"/>
          <w:marBottom w:val="0"/>
          <w:divBdr>
            <w:top w:val="none" w:sz="0" w:space="0" w:color="auto"/>
            <w:left w:val="none" w:sz="0" w:space="0" w:color="auto"/>
            <w:bottom w:val="none" w:sz="0" w:space="0" w:color="auto"/>
            <w:right w:val="none" w:sz="0" w:space="0" w:color="auto"/>
          </w:divBdr>
        </w:div>
        <w:div w:id="916087249">
          <w:marLeft w:val="547"/>
          <w:marRight w:val="0"/>
          <w:marTop w:val="82"/>
          <w:marBottom w:val="0"/>
          <w:divBdr>
            <w:top w:val="none" w:sz="0" w:space="0" w:color="auto"/>
            <w:left w:val="none" w:sz="0" w:space="0" w:color="auto"/>
            <w:bottom w:val="none" w:sz="0" w:space="0" w:color="auto"/>
            <w:right w:val="none" w:sz="0" w:space="0" w:color="auto"/>
          </w:divBdr>
        </w:div>
        <w:div w:id="1313559904">
          <w:marLeft w:val="1166"/>
          <w:marRight w:val="0"/>
          <w:marTop w:val="82"/>
          <w:marBottom w:val="0"/>
          <w:divBdr>
            <w:top w:val="none" w:sz="0" w:space="0" w:color="auto"/>
            <w:left w:val="none" w:sz="0" w:space="0" w:color="auto"/>
            <w:bottom w:val="none" w:sz="0" w:space="0" w:color="auto"/>
            <w:right w:val="none" w:sz="0" w:space="0" w:color="auto"/>
          </w:divBdr>
        </w:div>
        <w:div w:id="1495294254">
          <w:marLeft w:val="547"/>
          <w:marRight w:val="0"/>
          <w:marTop w:val="82"/>
          <w:marBottom w:val="0"/>
          <w:divBdr>
            <w:top w:val="none" w:sz="0" w:space="0" w:color="auto"/>
            <w:left w:val="none" w:sz="0" w:space="0" w:color="auto"/>
            <w:bottom w:val="none" w:sz="0" w:space="0" w:color="auto"/>
            <w:right w:val="none" w:sz="0" w:space="0" w:color="auto"/>
          </w:divBdr>
        </w:div>
      </w:divsChild>
    </w:div>
    <w:div w:id="2094352653">
      <w:bodyDiv w:val="1"/>
      <w:marLeft w:val="0"/>
      <w:marRight w:val="0"/>
      <w:marTop w:val="0"/>
      <w:marBottom w:val="0"/>
      <w:divBdr>
        <w:top w:val="none" w:sz="0" w:space="0" w:color="auto"/>
        <w:left w:val="none" w:sz="0" w:space="0" w:color="auto"/>
        <w:bottom w:val="none" w:sz="0" w:space="0" w:color="auto"/>
        <w:right w:val="none" w:sz="0" w:space="0" w:color="auto"/>
      </w:divBdr>
      <w:divsChild>
        <w:div w:id="1123690265">
          <w:marLeft w:val="0"/>
          <w:marRight w:val="0"/>
          <w:marTop w:val="0"/>
          <w:marBottom w:val="0"/>
          <w:divBdr>
            <w:top w:val="none" w:sz="0" w:space="0" w:color="auto"/>
            <w:left w:val="none" w:sz="0" w:space="0" w:color="auto"/>
            <w:bottom w:val="none" w:sz="0" w:space="0" w:color="auto"/>
            <w:right w:val="none" w:sz="0" w:space="0" w:color="auto"/>
          </w:divBdr>
          <w:divsChild>
            <w:div w:id="568735336">
              <w:marLeft w:val="0"/>
              <w:marRight w:val="0"/>
              <w:marTop w:val="0"/>
              <w:marBottom w:val="0"/>
              <w:divBdr>
                <w:top w:val="none" w:sz="0" w:space="0" w:color="auto"/>
                <w:left w:val="none" w:sz="0" w:space="0" w:color="auto"/>
                <w:bottom w:val="none" w:sz="0" w:space="0" w:color="auto"/>
                <w:right w:val="none" w:sz="0" w:space="0" w:color="auto"/>
              </w:divBdr>
              <w:divsChild>
                <w:div w:id="146697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976932">
      <w:bodyDiv w:val="1"/>
      <w:marLeft w:val="0"/>
      <w:marRight w:val="0"/>
      <w:marTop w:val="0"/>
      <w:marBottom w:val="0"/>
      <w:divBdr>
        <w:top w:val="none" w:sz="0" w:space="0" w:color="auto"/>
        <w:left w:val="none" w:sz="0" w:space="0" w:color="auto"/>
        <w:bottom w:val="none" w:sz="0" w:space="0" w:color="auto"/>
        <w:right w:val="none" w:sz="0" w:space="0" w:color="auto"/>
      </w:divBdr>
    </w:div>
    <w:div w:id="2102288701">
      <w:bodyDiv w:val="1"/>
      <w:marLeft w:val="0"/>
      <w:marRight w:val="0"/>
      <w:marTop w:val="0"/>
      <w:marBottom w:val="0"/>
      <w:divBdr>
        <w:top w:val="none" w:sz="0" w:space="0" w:color="auto"/>
        <w:left w:val="none" w:sz="0" w:space="0" w:color="auto"/>
        <w:bottom w:val="none" w:sz="0" w:space="0" w:color="auto"/>
        <w:right w:val="none" w:sz="0" w:space="0" w:color="auto"/>
      </w:divBdr>
    </w:div>
    <w:div w:id="2107537450">
      <w:bodyDiv w:val="1"/>
      <w:marLeft w:val="0"/>
      <w:marRight w:val="0"/>
      <w:marTop w:val="0"/>
      <w:marBottom w:val="0"/>
      <w:divBdr>
        <w:top w:val="none" w:sz="0" w:space="0" w:color="auto"/>
        <w:left w:val="none" w:sz="0" w:space="0" w:color="auto"/>
        <w:bottom w:val="none" w:sz="0" w:space="0" w:color="auto"/>
        <w:right w:val="none" w:sz="0" w:space="0" w:color="auto"/>
      </w:divBdr>
    </w:div>
    <w:div w:id="2123573688">
      <w:bodyDiv w:val="1"/>
      <w:marLeft w:val="0"/>
      <w:marRight w:val="0"/>
      <w:marTop w:val="0"/>
      <w:marBottom w:val="0"/>
      <w:divBdr>
        <w:top w:val="none" w:sz="0" w:space="0" w:color="auto"/>
        <w:left w:val="none" w:sz="0" w:space="0" w:color="auto"/>
        <w:bottom w:val="none" w:sz="0" w:space="0" w:color="auto"/>
        <w:right w:val="none" w:sz="0" w:space="0" w:color="auto"/>
      </w:divBdr>
    </w:div>
    <w:div w:id="2128966546">
      <w:bodyDiv w:val="1"/>
      <w:marLeft w:val="0"/>
      <w:marRight w:val="0"/>
      <w:marTop w:val="0"/>
      <w:marBottom w:val="0"/>
      <w:divBdr>
        <w:top w:val="none" w:sz="0" w:space="0" w:color="auto"/>
        <w:left w:val="none" w:sz="0" w:space="0" w:color="auto"/>
        <w:bottom w:val="none" w:sz="0" w:space="0" w:color="auto"/>
        <w:right w:val="none" w:sz="0" w:space="0" w:color="auto"/>
      </w:divBdr>
    </w:div>
    <w:div w:id="2139378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19/05/relationships/documenttasks" Target="documenttasks/documenttasks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wab\AppData\Local\Temp\Temp2_jsetemplates.zip\JSE%20Media%20Release_24.03.14.dotx" TargetMode="External"/></Relationships>
</file>

<file path=word/documenttasks/documenttasks1.xml><?xml version="1.0" encoding="utf-8"?>
<t:Tasks xmlns:t="http://schemas.microsoft.com/office/tasks/2019/documenttasks" xmlns:oel="http://schemas.microsoft.com/office/2019/extlst">
  <t:Task id="{86F319CC-784A-4D9A-8AD1-2DC45C4EF373}">
    <t:Anchor>
      <t:Comment id="929011363"/>
    </t:Anchor>
    <t:History>
      <t:Event id="{CC7F6999-C08E-4F7F-9FE7-814742936B5E}" time="2024-01-25T13:32:29.856Z">
        <t:Attribution userId="S::annalie@jse.co.za::1be8a4cc-6ce5-438c-8c78-7e6ec48efae3" userProvider="AD" userName="Annalie De Bruyn"/>
        <t:Anchor>
          <t:Comment id="539543595"/>
        </t:Anchor>
        <t:Create/>
      </t:Event>
      <t:Event id="{04C77AE7-C399-4F46-8390-58042737E0F3}" time="2024-01-25T13:32:29.856Z">
        <t:Attribution userId="S::annalie@jse.co.za::1be8a4cc-6ce5-438c-8c78-7e6ec48efae3" userProvider="AD" userName="Annalie De Bruyn"/>
        <t:Anchor>
          <t:Comment id="539543595"/>
        </t:Anchor>
        <t:Assign userId="S::ZakariaR@jse.co.za::fe04f9ae-91f5-475d-8bca-347176267d34" userProvider="AD" userName="Zakaria Rashid"/>
      </t:Event>
      <t:Event id="{0C24A03D-8092-4FED-BDFF-36C89928B35E}" time="2024-01-25T13:32:29.856Z">
        <t:Attribution userId="S::annalie@jse.co.za::1be8a4cc-6ce5-438c-8c78-7e6ec48efae3" userProvider="AD" userName="Annalie De Bruyn"/>
        <t:Anchor>
          <t:Comment id="539543595"/>
        </t:Anchor>
        <t:SetTitle title="@Zakaria Rashid"/>
      </t:Event>
    </t:History>
  </t:Task>
  <t:Task id="{380F9E37-C0DA-43BA-A42D-9E4044FCE8C9}">
    <t:Anchor>
      <t:Comment id="1080348232"/>
    </t:Anchor>
    <t:History>
      <t:Event id="{0589EF4F-A7EC-465E-86F9-07D4E058283E}" time="2024-01-25T13:32:49.575Z">
        <t:Attribution userId="S::annalie@jse.co.za::1be8a4cc-6ce5-438c-8c78-7e6ec48efae3" userProvider="AD" userName="Annalie De Bruyn"/>
        <t:Anchor>
          <t:Comment id="1914029037"/>
        </t:Anchor>
        <t:Create/>
      </t:Event>
      <t:Event id="{BA7D2FF9-3CC6-41C2-9D9A-4F1107E43116}" time="2024-01-25T13:32:49.575Z">
        <t:Attribution userId="S::annalie@jse.co.za::1be8a4cc-6ce5-438c-8c78-7e6ec48efae3" userProvider="AD" userName="Annalie De Bruyn"/>
        <t:Anchor>
          <t:Comment id="1914029037"/>
        </t:Anchor>
        <t:Assign userId="S::NadiaJ@jse.co.za::42355a14-dac0-4529-bea4-fd0ba7ccb5cb" userProvider="AD" userName="Nadia Jada"/>
      </t:Event>
      <t:Event id="{3AD83994-A3D3-467C-8923-38865E151431}" time="2024-01-25T13:32:49.575Z">
        <t:Attribution userId="S::annalie@jse.co.za::1be8a4cc-6ce5-438c-8c78-7e6ec48efae3" userProvider="AD" userName="Annalie De Bruyn"/>
        <t:Anchor>
          <t:Comment id="1914029037"/>
        </t:Anchor>
        <t:SetTitle title="@Nadia Jada"/>
      </t:Event>
    </t:History>
  </t:Task>
</t:Tasks>
</file>

<file path=word/theme/theme1.xml><?xml version="1.0" encoding="utf-8"?>
<a:theme xmlns:a="http://schemas.openxmlformats.org/drawingml/2006/main" name="Office Theme">
  <a:themeElements>
    <a:clrScheme name="Custom 1">
      <a:dk1>
        <a:srgbClr val="000000"/>
      </a:dk1>
      <a:lt1>
        <a:srgbClr val="FFFFFF"/>
      </a:lt1>
      <a:dk2>
        <a:srgbClr val="9F9F9F"/>
      </a:dk2>
      <a:lt2>
        <a:srgbClr val="EEECE1"/>
      </a:lt2>
      <a:accent1>
        <a:srgbClr val="94D600"/>
      </a:accent1>
      <a:accent2>
        <a:srgbClr val="F32836"/>
      </a:accent2>
      <a:accent3>
        <a:srgbClr val="009FE3"/>
      </a:accent3>
      <a:accent4>
        <a:srgbClr val="FFCE00"/>
      </a:accent4>
      <a:accent5>
        <a:srgbClr val="00A888"/>
      </a:accent5>
      <a:accent6>
        <a:srgbClr val="9F9F9F"/>
      </a:accent6>
      <a:hlink>
        <a:srgbClr val="F32836"/>
      </a:hlink>
      <a:folHlink>
        <a:srgbClr val="94D6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03C81F1794854091F0478898EBEAA4" ma:contentTypeVersion="11" ma:contentTypeDescription="Create a new document." ma:contentTypeScope="" ma:versionID="468325d20c0c67a8d942a10451c28cce">
  <xsd:schema xmlns:xsd="http://www.w3.org/2001/XMLSchema" xmlns:xs="http://www.w3.org/2001/XMLSchema" xmlns:p="http://schemas.microsoft.com/office/2006/metadata/properties" xmlns:ns2="d75057af-19de-49e9-8a95-ad14c0fe32ec" targetNamespace="http://schemas.microsoft.com/office/2006/metadata/properties" ma:root="true" ma:fieldsID="2aa7e6bce44e1cf2ec02e5de5848ae37" ns2:_="">
    <xsd:import namespace="d75057af-19de-49e9-8a95-ad14c0fe32ec"/>
    <xsd:element name="properties">
      <xsd:complexType>
        <xsd:sequence>
          <xsd:element name="documentManagement">
            <xsd:complexType>
              <xsd:all>
                <xsd:element ref="ns2:op9j" minOccurs="0"/>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057af-19de-49e9-8a95-ad14c0fe32ec" elementFormDefault="qualified">
    <xsd:import namespace="http://schemas.microsoft.com/office/2006/documentManagement/types"/>
    <xsd:import namespace="http://schemas.microsoft.com/office/infopath/2007/PartnerControls"/>
    <xsd:element name="op9j" ma:index="4" nillable="true" ma:displayName="Year" ma:default="2020" ma:format="Dropdown" ma:internalName="op9j" ma:readOnly="false">
      <xsd:simpleType>
        <xsd:restriction base="dms:Choice">
          <xsd:enumeration value="2017"/>
          <xsd:enumeration value="2018"/>
          <xsd:enumeration value="2019"/>
          <xsd:enumeration value="2020"/>
          <xsd:enumeration value="2021"/>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p9j xmlns="d75057af-19de-49e9-8a95-ad14c0fe32ec">2020</op9j>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7193F-BF56-4725-A410-0CBFB7AC5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057af-19de-49e9-8a95-ad14c0fe32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495D38-3332-4972-9534-6A1481899620}">
  <ds:schemaRefs>
    <ds:schemaRef ds:uri="http://schemas.microsoft.com/office/2006/metadata/properties"/>
    <ds:schemaRef ds:uri="http://schemas.microsoft.com/office/infopath/2007/PartnerControls"/>
    <ds:schemaRef ds:uri="d75057af-19de-49e9-8a95-ad14c0fe32ec"/>
  </ds:schemaRefs>
</ds:datastoreItem>
</file>

<file path=customXml/itemProps3.xml><?xml version="1.0" encoding="utf-8"?>
<ds:datastoreItem xmlns:ds="http://schemas.openxmlformats.org/officeDocument/2006/customXml" ds:itemID="{D8FDA43E-2381-4A5C-8249-D3D134170BB3}">
  <ds:schemaRefs>
    <ds:schemaRef ds:uri="http://schemas.microsoft.com/sharepoint/v3/contenttype/forms"/>
  </ds:schemaRefs>
</ds:datastoreItem>
</file>

<file path=customXml/itemProps4.xml><?xml version="1.0" encoding="utf-8"?>
<ds:datastoreItem xmlns:ds="http://schemas.openxmlformats.org/officeDocument/2006/customXml" ds:itemID="{D58FAEDD-EADA-4B84-8221-D59237C2C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JSE Media Release_24.03.14</Template>
  <TotalTime>42</TotalTime>
  <Pages>31</Pages>
  <Words>8606</Words>
  <Characters>49057</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JSE Limited</Company>
  <LinksUpToDate>false</LinksUpToDate>
  <CharactersWithSpaces>57548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Borrageiro</dc:creator>
  <cp:keywords>Issuer Regulations</cp:keywords>
  <cp:lastModifiedBy>Alwyn Fouchee</cp:lastModifiedBy>
  <cp:revision>41</cp:revision>
  <cp:lastPrinted>2024-09-18T06:46:00Z</cp:lastPrinted>
  <dcterms:created xsi:type="dcterms:W3CDTF">2025-04-25T06:40:00Z</dcterms:created>
  <dcterms:modified xsi:type="dcterms:W3CDTF">2025-05-06T11:35:00Z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6d8a90e-c522-4829-9625-db8c70f8b095_Enabled">
    <vt:lpwstr>true</vt:lpwstr>
  </property>
  <property fmtid="{D5CDD505-2E9C-101B-9397-08002B2CF9AE}" pid="3" name="MSIP_Label_66d8a90e-c522-4829-9625-db8c70f8b095_SetDate">
    <vt:lpwstr>2023-01-25T15:39:39Z</vt:lpwstr>
  </property>
  <property fmtid="{D5CDD505-2E9C-101B-9397-08002B2CF9AE}" pid="4" name="MSIP_Label_66d8a90e-c522-4829-9625-db8c70f8b095_Method">
    <vt:lpwstr>Privileged</vt:lpwstr>
  </property>
  <property fmtid="{D5CDD505-2E9C-101B-9397-08002B2CF9AE}" pid="5" name="MSIP_Label_66d8a90e-c522-4829-9625-db8c70f8b095_Name">
    <vt:lpwstr>Public</vt:lpwstr>
  </property>
  <property fmtid="{D5CDD505-2E9C-101B-9397-08002B2CF9AE}" pid="6" name="MSIP_Label_66d8a90e-c522-4829-9625-db8c70f8b095_SiteId">
    <vt:lpwstr>cffa6640-7572-4f05-9c64-cd88068c19d4</vt:lpwstr>
  </property>
  <property fmtid="{D5CDD505-2E9C-101B-9397-08002B2CF9AE}" pid="7" name="MSIP_Label_66d8a90e-c522-4829-9625-db8c70f8b095_ActionId">
    <vt:lpwstr>748a7c37-5986-465a-890f-ac3c0d2bc0cb</vt:lpwstr>
  </property>
  <property fmtid="{D5CDD505-2E9C-101B-9397-08002B2CF9AE}" pid="8" name="MSIP_Label_66d8a90e-c522-4829-9625-db8c70f8b095_ContentBits">
    <vt:lpwstr>0</vt:lpwstr>
  </property>
  <property fmtid="{D5CDD505-2E9C-101B-9397-08002B2CF9AE}" pid="9" name="ContentTypeId">
    <vt:lpwstr>0x0101008803C81F1794854091F0478898EBEAA4</vt:lpwstr>
  </property>
</Properties>
</file>